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90933" w:rsidRPr="000110BB" w:rsidRDefault="00E67B02">
      <w:pPr>
        <w:spacing w:before="156" w:after="156"/>
        <w:ind w:firstLine="480"/>
        <w:rPr>
          <w:rFonts w:ascii="等线 Light" w:eastAsia="等线" w:hAnsi="等线 Light"/>
          <w:sz w:val="52"/>
        </w:rPr>
      </w:pPr>
      <w:bookmarkStart w:id="0" w:name="_Toc16949"/>
      <w:r>
        <w:rPr>
          <w:noProof/>
        </w:rPr>
        <w:drawing>
          <wp:anchor distT="0" distB="0" distL="114300" distR="114300" simplePos="0" relativeHeight="251667456" behindDoc="0" locked="0" layoutInCell="1" allowOverlap="1" wp14:anchorId="5F71ECAD" wp14:editId="309188C2">
            <wp:simplePos x="0" y="0"/>
            <wp:positionH relativeFrom="column">
              <wp:posOffset>4693616</wp:posOffset>
            </wp:positionH>
            <wp:positionV relativeFrom="paragraph">
              <wp:posOffset>-561340</wp:posOffset>
            </wp:positionV>
            <wp:extent cx="1189908" cy="561709"/>
            <wp:effectExtent l="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1189908" cy="561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C6" w:rsidRPr="000110BB">
        <w:rPr>
          <w:rFonts w:ascii="等线 Light" w:eastAsia="等线" w:hAnsi="等线 Light"/>
          <w:noProof/>
          <w:sz w:val="52"/>
        </w:rPr>
        <w:drawing>
          <wp:anchor distT="0" distB="0" distL="114300" distR="114300" simplePos="0" relativeHeight="251663360" behindDoc="0" locked="0" layoutInCell="1" allowOverlap="1">
            <wp:simplePos x="0" y="0"/>
            <wp:positionH relativeFrom="page">
              <wp:align>left</wp:align>
            </wp:positionH>
            <wp:positionV relativeFrom="paragraph">
              <wp:posOffset>777240</wp:posOffset>
            </wp:positionV>
            <wp:extent cx="7562215" cy="3576955"/>
            <wp:effectExtent l="0" t="0" r="635" b="4445"/>
            <wp:wrapTopAndBottom/>
            <wp:docPr id="18" name="图片 18" descr="C:\Users\zhoumeiqing\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houmeiqing\AppData\Local\Microsoft\Windows\INetCache\Content.Word\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562215" cy="3576955"/>
                    </a:xfrm>
                    <a:prstGeom prst="rect">
                      <a:avLst/>
                    </a:prstGeom>
                    <a:noFill/>
                    <a:ln>
                      <a:noFill/>
                    </a:ln>
                  </pic:spPr>
                </pic:pic>
              </a:graphicData>
            </a:graphic>
          </wp:anchor>
        </w:drawing>
      </w:r>
      <w:r w:rsidR="008408C6" w:rsidRPr="000110BB">
        <w:rPr>
          <w:rFonts w:ascii="等线 Light" w:eastAsia="等线" w:hAnsi="等线 Light"/>
          <w:sz w:val="52"/>
        </w:rPr>
        <w:tab/>
      </w:r>
    </w:p>
    <w:p w:rsidR="00B90933" w:rsidRPr="000110BB" w:rsidRDefault="008408C6">
      <w:pPr>
        <w:spacing w:before="156" w:after="156" w:line="900" w:lineRule="exact"/>
        <w:ind w:rightChars="-250" w:right="-600" w:firstLine="1040"/>
        <w:jc w:val="right"/>
        <w:rPr>
          <w:rFonts w:ascii="等线 Light" w:eastAsia="等线" w:hAnsi="等线 Light"/>
          <w:sz w:val="52"/>
        </w:rPr>
      </w:pPr>
      <w:r w:rsidRPr="000110BB">
        <w:rPr>
          <w:rFonts w:ascii="等线 Light" w:eastAsia="等线" w:hAnsi="等线 Light" w:cs="Times New Roman"/>
          <w:b/>
          <w:bCs/>
          <w:noProof/>
          <w:sz w:val="52"/>
        </w:rPr>
        <mc:AlternateContent>
          <mc:Choice Requires="wps">
            <w:drawing>
              <wp:anchor distT="0" distB="0" distL="114300" distR="114300" simplePos="0" relativeHeight="251664384" behindDoc="0" locked="0" layoutInCell="1" allowOverlap="1">
                <wp:simplePos x="0" y="0"/>
                <wp:positionH relativeFrom="column">
                  <wp:posOffset>5858510</wp:posOffset>
                </wp:positionH>
                <wp:positionV relativeFrom="paragraph">
                  <wp:posOffset>155575</wp:posOffset>
                </wp:positionV>
                <wp:extent cx="0" cy="1007745"/>
                <wp:effectExtent l="46355" t="13970" r="48895" b="64135"/>
                <wp:wrapNone/>
                <wp:docPr id="35" name="直接连接符 35"/>
                <wp:cNvGraphicFramePr/>
                <a:graphic xmlns:a="http://schemas.openxmlformats.org/drawingml/2006/main">
                  <a:graphicData uri="http://schemas.microsoft.com/office/word/2010/wordprocessingShape">
                    <wps:wsp>
                      <wps:cNvCnPr/>
                      <wps:spPr>
                        <a:xfrm>
                          <a:off x="0" y="0"/>
                          <a:ext cx="0" cy="1007745"/>
                        </a:xfrm>
                        <a:prstGeom prst="line">
                          <a:avLst/>
                        </a:prstGeom>
                        <a:ln>
                          <a:solidFill>
                            <a:schemeClr val="tx1">
                              <a:lumMod val="75000"/>
                              <a:lumOff val="2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61.3pt;margin-top:12.25pt;height:79.35pt;width:0pt;z-index:251664384;mso-width-relative:page;mso-height-relative:page;" filled="f" stroked="t" coordsize="21600,21600" o:gfxdata="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10GANgAAAAKAQAADwAAAAAAAAABACAAAAAiAAAAZHJz&#10;L2Rvd25yZXYueG1sUEsBAhQAFAAAAAgAh07iQOZC4vI9AgAAggQAAA4AAAAAAAAAAQAgAAAAJwEA&#10;AGRycy9lMm9Eb2MueG1sUEsFBgAAAAAGAAYAWQEAANYFAAAAAA==&#10;">
                <v:fill on="f" focussize="0,0"/>
                <v:stroke weight="2pt" color="#404040 [2429]" joinstyle="round"/>
                <v:imagedata o:title=""/>
                <o:lock v:ext="edit" aspectratio="f"/>
                <v:shadow on="t" color="#000000" opacity="24903f" offset="0pt,1.5748031496063pt" origin="0f,32768f" matrix="65536f,0f,0f,65536f"/>
              </v:line>
            </w:pict>
          </mc:Fallback>
        </mc:AlternateContent>
      </w:r>
      <w:sdt>
        <w:sdtPr>
          <w:rPr>
            <w:rFonts w:ascii="等线 Light" w:eastAsia="等线" w:hAnsi="等线 Light" w:cs="Times New Roman" w:hint="eastAsia"/>
            <w:b/>
            <w:bCs/>
            <w:sz w:val="52"/>
          </w:rPr>
          <w:alias w:val="标题"/>
          <w:id w:val="-435595302"/>
          <w:placeholder>
            <w:docPart w:val="{f38132cd-074c-425a-a382-6a8f7177948c}"/>
          </w:placeholder>
          <w:dataBinding w:prefixMappings="xmlns:ns0='http://purl.org/dc/elements/1.1/' xmlns:ns1='http://schemas.openxmlformats.org/package/2006/metadata/core-properties' " w:xpath="/ns1:coreProperties[1]/ns0:title[1]" w:storeItemID="{6C3C8BC8-F283-45AE-878A-BAB7291924A1}"/>
          <w:text/>
        </w:sdtPr>
        <w:sdtContent>
          <w:r w:rsidRPr="000110BB">
            <w:rPr>
              <w:rFonts w:ascii="等线 Light" w:eastAsia="等线" w:hAnsi="等线 Light" w:cs="Times New Roman" w:hint="eastAsia"/>
              <w:b/>
              <w:bCs/>
              <w:sz w:val="52"/>
              <w:szCs w:val="52"/>
            </w:rPr>
            <w:t xml:space="preserve">XXX </w:t>
          </w:r>
          <w:r w:rsidRPr="000110BB">
            <w:rPr>
              <w:rFonts w:ascii="等线 Light" w:eastAsia="等线" w:hAnsi="等线 Light" w:cs="Times New Roman" w:hint="eastAsia"/>
              <w:b/>
              <w:bCs/>
              <w:sz w:val="52"/>
              <w:szCs w:val="52"/>
            </w:rPr>
            <w:t>虚拟化项目</w:t>
          </w:r>
        </w:sdtContent>
      </w:sdt>
    </w:p>
    <w:p w:rsidR="00B90933" w:rsidRPr="000110BB" w:rsidRDefault="008408C6">
      <w:pPr>
        <w:spacing w:before="156" w:after="156" w:line="900" w:lineRule="exact"/>
        <w:ind w:rightChars="-250" w:right="-600" w:firstLine="1440"/>
        <w:jc w:val="right"/>
        <w:rPr>
          <w:rFonts w:ascii="等线 Light" w:eastAsia="等线" w:hAnsi="等线 Light"/>
          <w:b/>
          <w:color w:val="0070C0"/>
          <w:sz w:val="72"/>
          <w:szCs w:val="72"/>
        </w:rPr>
      </w:pPr>
      <w:r w:rsidRPr="000110BB">
        <w:rPr>
          <w:rFonts w:ascii="等线 Light" w:eastAsia="等线" w:hAnsi="等线 Light" w:hint="eastAsia"/>
          <w:b/>
          <w:color w:val="0070C0"/>
          <w:sz w:val="72"/>
          <w:szCs w:val="72"/>
        </w:rPr>
        <w:t xml:space="preserve"> </w:t>
      </w:r>
      <w:r w:rsidRPr="000110BB">
        <w:rPr>
          <w:rFonts w:ascii="等线 Light" w:eastAsia="等线" w:hAnsi="等线 Light"/>
          <w:b/>
          <w:color w:val="0070C0"/>
          <w:sz w:val="72"/>
          <w:szCs w:val="72"/>
        </w:rPr>
        <w:t xml:space="preserve">       </w:t>
      </w:r>
      <w:r w:rsidRPr="000110BB">
        <w:rPr>
          <w:rFonts w:ascii="等线 Light" w:eastAsia="等线" w:hAnsi="等线 Light" w:hint="eastAsia"/>
          <w:b/>
          <w:color w:val="0070C0"/>
          <w:sz w:val="72"/>
          <w:szCs w:val="72"/>
        </w:rPr>
        <w:t xml:space="preserve"> </w:t>
      </w:r>
      <w:r w:rsidRPr="000110BB">
        <w:rPr>
          <w:rFonts w:ascii="等线 Light" w:eastAsia="等线" w:hAnsi="等线 Light"/>
          <w:b/>
          <w:color w:val="0070C0"/>
          <w:sz w:val="72"/>
          <w:szCs w:val="72"/>
        </w:rPr>
        <w:t xml:space="preserve">  </w:t>
      </w:r>
      <w:r w:rsidRPr="000110BB">
        <w:rPr>
          <w:rFonts w:ascii="等线 Light" w:eastAsia="等线" w:hAnsi="等线 Light" w:cs="Times New Roman" w:hint="eastAsia"/>
          <w:b/>
          <w:color w:val="0070C0"/>
          <w:sz w:val="72"/>
          <w:szCs w:val="72"/>
        </w:rPr>
        <w:t xml:space="preserve"> </w:t>
      </w:r>
      <w:sdt>
        <w:sdtPr>
          <w:rPr>
            <w:rFonts w:ascii="等线 Light" w:eastAsia="等线" w:hAnsi="等线 Light" w:cs="Times New Roman" w:hint="eastAsia"/>
            <w:b/>
            <w:color w:val="0070C0"/>
            <w:sz w:val="72"/>
            <w:szCs w:val="72"/>
          </w:rPr>
          <w:alias w:val="主题"/>
          <w:id w:val="-427728574"/>
          <w:placeholder>
            <w:docPart w:val="{d646ecb0-cdf6-476c-9b83-d69ce8e80a39}"/>
          </w:placeholder>
          <w:dataBinding w:prefixMappings="xmlns:ns0='http://purl.org/dc/elements/1.1/' xmlns:ns1='http://schemas.openxmlformats.org/package/2006/metadata/core-properties' " w:xpath="/ns1:coreProperties[1]/ns0:subject[1]" w:storeItemID="{6C3C8BC8-F283-45AE-878A-BAB7291924A1}"/>
          <w:text/>
        </w:sdtPr>
        <w:sdtContent>
          <w:r w:rsidRPr="000110BB">
            <w:rPr>
              <w:rFonts w:ascii="等线 Light" w:eastAsia="等线" w:hAnsi="等线 Light" w:cs="Times New Roman" w:hint="eastAsia"/>
              <w:b/>
              <w:color w:val="0070C0"/>
              <w:sz w:val="72"/>
              <w:szCs w:val="72"/>
            </w:rPr>
            <w:t>实施方案</w:t>
          </w:r>
        </w:sdtContent>
      </w:sdt>
    </w:p>
    <w:p w:rsidR="00B90933" w:rsidRPr="000110BB" w:rsidRDefault="00B90933">
      <w:pPr>
        <w:spacing w:before="156" w:after="156"/>
        <w:ind w:firstLine="1040"/>
        <w:jc w:val="right"/>
        <w:rPr>
          <w:rFonts w:ascii="等线 Light" w:eastAsia="等线" w:hAnsi="等线 Light"/>
          <w:sz w:val="52"/>
        </w:rPr>
      </w:pPr>
    </w:p>
    <w:p w:rsidR="00B90933" w:rsidRPr="000110BB" w:rsidRDefault="00B90933">
      <w:pPr>
        <w:pStyle w:val="affc"/>
        <w:spacing w:before="156" w:after="156" w:line="520" w:lineRule="exact"/>
        <w:ind w:left="0" w:right="840"/>
        <w:jc w:val="center"/>
        <w:rPr>
          <w:rFonts w:ascii="等线 Light" w:eastAsia="等线" w:hAnsi="等线 Light"/>
          <w:color w:val="404040" w:themeColor="text1" w:themeTint="BF"/>
          <w:sz w:val="28"/>
          <w:szCs w:val="28"/>
        </w:rPr>
      </w:pPr>
    </w:p>
    <w:p w:rsidR="00B90933" w:rsidRPr="000110BB" w:rsidRDefault="008408C6">
      <w:pPr>
        <w:pStyle w:val="affc"/>
        <w:spacing w:before="156" w:after="156" w:line="520" w:lineRule="exact"/>
        <w:ind w:left="0" w:right="840"/>
        <w:jc w:val="center"/>
        <w:rPr>
          <w:rFonts w:ascii="等线 Light" w:eastAsia="等线" w:hAnsi="等线 Light" w:cs="方正小标宋简体"/>
          <w:color w:val="404040" w:themeColor="text1" w:themeTint="BF"/>
          <w:sz w:val="28"/>
          <w:szCs w:val="28"/>
        </w:rPr>
      </w:pPr>
      <w:r w:rsidRPr="000110BB">
        <w:rPr>
          <w:rFonts w:ascii="等线 Light" w:eastAsia="等线" w:hAnsi="等线 Light" w:cs="方正小标宋简体" w:hint="eastAsia"/>
          <w:color w:val="404040" w:themeColor="text1" w:themeTint="BF"/>
          <w:sz w:val="28"/>
          <w:szCs w:val="28"/>
        </w:rPr>
        <w:t>济南浪潮数据技术有限公司</w:t>
      </w:r>
    </w:p>
    <w:p w:rsidR="00B90933" w:rsidRPr="000110BB" w:rsidRDefault="004A27B4">
      <w:pPr>
        <w:pStyle w:val="affc"/>
        <w:spacing w:before="156" w:after="156" w:line="520" w:lineRule="exact"/>
        <w:ind w:left="0" w:right="840"/>
        <w:jc w:val="center"/>
        <w:rPr>
          <w:rFonts w:ascii="等线 Light" w:eastAsia="等线" w:hAnsi="等线 Light"/>
          <w:color w:val="404040" w:themeColor="text1" w:themeTint="BF"/>
          <w:sz w:val="28"/>
          <w:szCs w:val="28"/>
        </w:rPr>
      </w:pPr>
      <w:r>
        <w:rPr>
          <w:rFonts w:ascii="等线 Light" w:eastAsia="等线" w:hAnsi="等线 Light" w:cs="方正小标宋简体" w:hint="eastAsia"/>
          <w:color w:val="404040" w:themeColor="text1" w:themeTint="BF"/>
          <w:sz w:val="28"/>
          <w:szCs w:val="28"/>
        </w:rPr>
        <w:t>202</w:t>
      </w:r>
      <w:r>
        <w:rPr>
          <w:rFonts w:ascii="等线 Light" w:eastAsia="等线" w:hAnsi="等线 Light" w:cs="方正小标宋简体"/>
          <w:color w:val="404040" w:themeColor="text1" w:themeTint="BF"/>
          <w:sz w:val="28"/>
          <w:szCs w:val="28"/>
        </w:rPr>
        <w:t>3</w:t>
      </w:r>
      <w:r w:rsidR="008408C6" w:rsidRPr="000110BB">
        <w:rPr>
          <w:rFonts w:ascii="等线 Light" w:eastAsia="等线" w:hAnsi="等线 Light" w:cs="方正小标宋简体" w:hint="eastAsia"/>
          <w:color w:val="404040" w:themeColor="text1" w:themeTint="BF"/>
          <w:sz w:val="28"/>
          <w:szCs w:val="28"/>
        </w:rPr>
        <w:t>年</w:t>
      </w:r>
      <w:r w:rsidR="00A37F8C">
        <w:rPr>
          <w:rFonts w:ascii="等线 Light" w:eastAsia="等线" w:hAnsi="等线 Light" w:cs="方正小标宋简体"/>
          <w:color w:val="404040" w:themeColor="text1" w:themeTint="BF"/>
          <w:sz w:val="28"/>
          <w:szCs w:val="28"/>
        </w:rPr>
        <w:t>1</w:t>
      </w:r>
      <w:bookmarkStart w:id="1" w:name="_GoBack"/>
      <w:bookmarkEnd w:id="1"/>
      <w:r w:rsidR="00A37F8C">
        <w:rPr>
          <w:rFonts w:ascii="等线 Light" w:eastAsia="等线" w:hAnsi="等线 Light" w:cs="方正小标宋简体"/>
          <w:color w:val="404040" w:themeColor="text1" w:themeTint="BF"/>
          <w:sz w:val="28"/>
          <w:szCs w:val="28"/>
        </w:rPr>
        <w:t>1</w:t>
      </w:r>
      <w:r w:rsidR="008408C6" w:rsidRPr="000110BB">
        <w:rPr>
          <w:rFonts w:ascii="等线 Light" w:eastAsia="等线" w:hAnsi="等线 Light" w:cs="方正小标宋简体" w:hint="eastAsia"/>
          <w:color w:val="404040" w:themeColor="text1" w:themeTint="BF"/>
          <w:sz w:val="28"/>
          <w:szCs w:val="28"/>
        </w:rPr>
        <w:t>月</w:t>
      </w:r>
      <w:r w:rsidR="008408C6" w:rsidRPr="000110BB">
        <w:rPr>
          <w:rFonts w:ascii="等线 Light" w:eastAsia="等线" w:hAnsi="等线 Light"/>
          <w:color w:val="404040" w:themeColor="text1" w:themeTint="BF"/>
          <w:sz w:val="28"/>
          <w:szCs w:val="28"/>
        </w:rPr>
        <w:br w:type="page"/>
      </w:r>
    </w:p>
    <w:p w:rsidR="00B90933" w:rsidRPr="000110BB" w:rsidRDefault="008408C6">
      <w:pPr>
        <w:pStyle w:val="affc"/>
        <w:spacing w:before="156" w:after="156" w:line="520" w:lineRule="exact"/>
        <w:ind w:left="1680" w:right="1680"/>
        <w:jc w:val="center"/>
        <w:outlineLvl w:val="0"/>
        <w:rPr>
          <w:rFonts w:ascii="等线 Light" w:eastAsia="等线" w:hAnsi="等线 Light"/>
          <w:color w:val="404040" w:themeColor="text1" w:themeTint="BF"/>
          <w:sz w:val="40"/>
          <w:szCs w:val="40"/>
        </w:rPr>
      </w:pPr>
      <w:bookmarkStart w:id="2" w:name="_Toc151372788"/>
      <w:r w:rsidRPr="000110BB">
        <w:rPr>
          <w:rFonts w:ascii="等线 Light" w:eastAsia="等线" w:hAnsi="等线 Light" w:hint="eastAsia"/>
          <w:color w:val="404040" w:themeColor="text1" w:themeTint="BF"/>
          <w:sz w:val="40"/>
          <w:szCs w:val="40"/>
        </w:rPr>
        <w:lastRenderedPageBreak/>
        <w:t>目录</w:t>
      </w:r>
      <w:bookmarkEnd w:id="0"/>
      <w:bookmarkEnd w:id="2"/>
    </w:p>
    <w:p w:rsidR="007A590E" w:rsidRDefault="008408C6">
      <w:pPr>
        <w:pStyle w:val="11"/>
        <w:rPr>
          <w:rFonts w:asciiTheme="minorHAnsi" w:eastAsiaTheme="minorEastAsia" w:hAnsiTheme="minorHAnsi" w:cstheme="minorBidi"/>
          <w:noProof/>
          <w:sz w:val="21"/>
          <w:szCs w:val="22"/>
        </w:rPr>
      </w:pPr>
      <w:r w:rsidRPr="000110BB">
        <w:rPr>
          <w:rFonts w:ascii="等线 Light" w:eastAsia="等线" w:hAnsi="等线 Light"/>
        </w:rPr>
        <w:fldChar w:fldCharType="begin"/>
      </w:r>
      <w:r w:rsidRPr="000110BB">
        <w:rPr>
          <w:rFonts w:ascii="等线 Light" w:eastAsia="等线" w:hAnsi="等线 Light"/>
        </w:rPr>
        <w:instrText xml:space="preserve"> TOC \o "1-3" \h \z \u </w:instrText>
      </w:r>
      <w:r w:rsidRPr="000110BB">
        <w:rPr>
          <w:rFonts w:ascii="等线 Light" w:eastAsia="等线" w:hAnsi="等线 Light"/>
        </w:rPr>
        <w:fldChar w:fldCharType="separate"/>
      </w:r>
      <w:hyperlink w:anchor="_Toc151372788" w:history="1">
        <w:r w:rsidR="007A590E" w:rsidRPr="00F42ECD">
          <w:rPr>
            <w:rStyle w:val="aff9"/>
            <w:rFonts w:ascii="等线 Light" w:eastAsia="等线" w:hAnsi="等线 Light"/>
            <w:noProof/>
          </w:rPr>
          <w:t>目录</w:t>
        </w:r>
        <w:r w:rsidR="007A590E">
          <w:rPr>
            <w:noProof/>
            <w:webHidden/>
          </w:rPr>
          <w:tab/>
        </w:r>
        <w:r w:rsidR="007A590E">
          <w:rPr>
            <w:noProof/>
            <w:webHidden/>
          </w:rPr>
          <w:fldChar w:fldCharType="begin"/>
        </w:r>
        <w:r w:rsidR="007A590E">
          <w:rPr>
            <w:noProof/>
            <w:webHidden/>
          </w:rPr>
          <w:instrText xml:space="preserve"> PAGEREF _Toc151372788 \h </w:instrText>
        </w:r>
        <w:r w:rsidR="007A590E">
          <w:rPr>
            <w:noProof/>
            <w:webHidden/>
          </w:rPr>
        </w:r>
        <w:r w:rsidR="007A590E">
          <w:rPr>
            <w:noProof/>
            <w:webHidden/>
          </w:rPr>
          <w:fldChar w:fldCharType="separate"/>
        </w:r>
        <w:r w:rsidR="007A590E">
          <w:rPr>
            <w:noProof/>
            <w:webHidden/>
          </w:rPr>
          <w:t>II</w:t>
        </w:r>
        <w:r w:rsidR="007A590E">
          <w:rPr>
            <w:noProof/>
            <w:webHidden/>
          </w:rPr>
          <w:fldChar w:fldCharType="end"/>
        </w:r>
      </w:hyperlink>
    </w:p>
    <w:p w:rsidR="007A590E" w:rsidRDefault="007A590E">
      <w:pPr>
        <w:pStyle w:val="11"/>
        <w:rPr>
          <w:rFonts w:asciiTheme="minorHAnsi" w:eastAsiaTheme="minorEastAsia" w:hAnsiTheme="minorHAnsi" w:cstheme="minorBidi"/>
          <w:noProof/>
          <w:sz w:val="21"/>
          <w:szCs w:val="22"/>
        </w:rPr>
      </w:pPr>
      <w:hyperlink w:anchor="_Toc151372789" w:history="1">
        <w:r w:rsidRPr="00F42ECD">
          <w:rPr>
            <w:rStyle w:val="aff9"/>
            <w:noProof/>
            <w:lang w:bidi="zh-CN"/>
            <w14:scene3d>
              <w14:camera w14:prst="orthographicFront"/>
              <w14:lightRig w14:rig="threePt" w14:dir="t">
                <w14:rot w14:lat="0" w14:lon="0" w14:rev="0"/>
              </w14:lightRig>
            </w14:scene3d>
          </w:rPr>
          <w:t>1</w:t>
        </w:r>
        <w:r w:rsidRPr="00F42ECD">
          <w:rPr>
            <w:rStyle w:val="aff9"/>
            <w:rFonts w:ascii="等线 Light" w:eastAsia="等线" w:hAnsi="等线 Light"/>
            <w:noProof/>
          </w:rPr>
          <w:t xml:space="preserve"> </w:t>
        </w:r>
        <w:r w:rsidRPr="00F42ECD">
          <w:rPr>
            <w:rStyle w:val="aff9"/>
            <w:rFonts w:ascii="等线 Light" w:eastAsia="等线" w:hAnsi="等线 Light"/>
            <w:noProof/>
          </w:rPr>
          <w:t>项目概述</w:t>
        </w:r>
        <w:r>
          <w:rPr>
            <w:noProof/>
            <w:webHidden/>
          </w:rPr>
          <w:tab/>
        </w:r>
        <w:r>
          <w:rPr>
            <w:noProof/>
            <w:webHidden/>
          </w:rPr>
          <w:fldChar w:fldCharType="begin"/>
        </w:r>
        <w:r>
          <w:rPr>
            <w:noProof/>
            <w:webHidden/>
          </w:rPr>
          <w:instrText xml:space="preserve"> PAGEREF _Toc151372789 \h </w:instrText>
        </w:r>
        <w:r>
          <w:rPr>
            <w:noProof/>
            <w:webHidden/>
          </w:rPr>
        </w:r>
        <w:r>
          <w:rPr>
            <w:noProof/>
            <w:webHidden/>
          </w:rPr>
          <w:fldChar w:fldCharType="separate"/>
        </w:r>
        <w:r>
          <w:rPr>
            <w:noProof/>
            <w:webHidden/>
          </w:rPr>
          <w:t>1</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0" w:history="1">
        <w:r w:rsidRPr="00F42ECD">
          <w:rPr>
            <w:rStyle w:val="aff9"/>
            <w:noProof/>
          </w:rPr>
          <w:t>1.1</w:t>
        </w:r>
        <w:r w:rsidRPr="00F42ECD">
          <w:rPr>
            <w:rStyle w:val="aff9"/>
            <w:rFonts w:ascii="等线 Light" w:eastAsia="等线" w:hAnsi="等线 Light"/>
            <w:noProof/>
          </w:rPr>
          <w:t xml:space="preserve"> </w:t>
        </w:r>
        <w:r w:rsidRPr="00F42ECD">
          <w:rPr>
            <w:rStyle w:val="aff9"/>
            <w:rFonts w:ascii="等线 Light" w:eastAsia="等线" w:hAnsi="等线 Light"/>
            <w:noProof/>
          </w:rPr>
          <w:t>项目信息</w:t>
        </w:r>
        <w:r>
          <w:rPr>
            <w:noProof/>
            <w:webHidden/>
          </w:rPr>
          <w:tab/>
        </w:r>
        <w:r>
          <w:rPr>
            <w:noProof/>
            <w:webHidden/>
          </w:rPr>
          <w:fldChar w:fldCharType="begin"/>
        </w:r>
        <w:r>
          <w:rPr>
            <w:noProof/>
            <w:webHidden/>
          </w:rPr>
          <w:instrText xml:space="preserve"> PAGEREF _Toc151372790 \h </w:instrText>
        </w:r>
        <w:r>
          <w:rPr>
            <w:noProof/>
            <w:webHidden/>
          </w:rPr>
        </w:r>
        <w:r>
          <w:rPr>
            <w:noProof/>
            <w:webHidden/>
          </w:rPr>
          <w:fldChar w:fldCharType="separate"/>
        </w:r>
        <w:r>
          <w:rPr>
            <w:noProof/>
            <w:webHidden/>
          </w:rPr>
          <w:t>1</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1" w:history="1">
        <w:r w:rsidRPr="00F42ECD">
          <w:rPr>
            <w:rStyle w:val="aff9"/>
            <w:noProof/>
          </w:rPr>
          <w:t>1.2</w:t>
        </w:r>
        <w:r w:rsidRPr="00F42ECD">
          <w:rPr>
            <w:rStyle w:val="aff9"/>
            <w:rFonts w:ascii="等线 Light" w:eastAsia="等线" w:hAnsi="等线 Light"/>
            <w:noProof/>
          </w:rPr>
          <w:t xml:space="preserve"> </w:t>
        </w:r>
        <w:r w:rsidRPr="00F42ECD">
          <w:rPr>
            <w:rStyle w:val="aff9"/>
            <w:rFonts w:ascii="等线 Light" w:eastAsia="等线" w:hAnsi="等线 Light"/>
            <w:noProof/>
          </w:rPr>
          <w:t>硬件设备清单</w:t>
        </w:r>
        <w:r>
          <w:rPr>
            <w:noProof/>
            <w:webHidden/>
          </w:rPr>
          <w:tab/>
        </w:r>
        <w:r>
          <w:rPr>
            <w:noProof/>
            <w:webHidden/>
          </w:rPr>
          <w:fldChar w:fldCharType="begin"/>
        </w:r>
        <w:r>
          <w:rPr>
            <w:noProof/>
            <w:webHidden/>
          </w:rPr>
          <w:instrText xml:space="preserve"> PAGEREF _Toc151372791 \h </w:instrText>
        </w:r>
        <w:r>
          <w:rPr>
            <w:noProof/>
            <w:webHidden/>
          </w:rPr>
        </w:r>
        <w:r>
          <w:rPr>
            <w:noProof/>
            <w:webHidden/>
          </w:rPr>
          <w:fldChar w:fldCharType="separate"/>
        </w:r>
        <w:r>
          <w:rPr>
            <w:noProof/>
            <w:webHidden/>
          </w:rPr>
          <w:t>1</w:t>
        </w:r>
        <w:r>
          <w:rPr>
            <w:noProof/>
            <w:webHidden/>
          </w:rPr>
          <w:fldChar w:fldCharType="end"/>
        </w:r>
      </w:hyperlink>
    </w:p>
    <w:p w:rsidR="007A590E" w:rsidRDefault="007A590E">
      <w:pPr>
        <w:pStyle w:val="11"/>
        <w:rPr>
          <w:rFonts w:asciiTheme="minorHAnsi" w:eastAsiaTheme="minorEastAsia" w:hAnsiTheme="minorHAnsi" w:cstheme="minorBidi"/>
          <w:noProof/>
          <w:sz w:val="21"/>
          <w:szCs w:val="22"/>
        </w:rPr>
      </w:pPr>
      <w:hyperlink w:anchor="_Toc151372792" w:history="1">
        <w:r w:rsidRPr="00F42ECD">
          <w:rPr>
            <w:rStyle w:val="aff9"/>
            <w:noProof/>
            <w:lang w:bidi="zh-CN"/>
            <w14:scene3d>
              <w14:camera w14:prst="orthographicFront"/>
              <w14:lightRig w14:rig="threePt" w14:dir="t">
                <w14:rot w14:lat="0" w14:lon="0" w14:rev="0"/>
              </w14:lightRig>
            </w14:scene3d>
          </w:rPr>
          <w:t>2</w:t>
        </w:r>
        <w:r w:rsidRPr="00F42ECD">
          <w:rPr>
            <w:rStyle w:val="aff9"/>
            <w:rFonts w:ascii="等线 Light" w:eastAsia="等线" w:hAnsi="等线 Light"/>
            <w:noProof/>
          </w:rPr>
          <w:t xml:space="preserve"> </w:t>
        </w:r>
        <w:r w:rsidRPr="00F42ECD">
          <w:rPr>
            <w:rStyle w:val="aff9"/>
            <w:rFonts w:ascii="等线 Light" w:eastAsia="等线" w:hAnsi="等线 Light"/>
            <w:noProof/>
          </w:rPr>
          <w:t>项目实施规划</w:t>
        </w:r>
        <w:r>
          <w:rPr>
            <w:noProof/>
            <w:webHidden/>
          </w:rPr>
          <w:tab/>
        </w:r>
        <w:r>
          <w:rPr>
            <w:noProof/>
            <w:webHidden/>
          </w:rPr>
          <w:fldChar w:fldCharType="begin"/>
        </w:r>
        <w:r>
          <w:rPr>
            <w:noProof/>
            <w:webHidden/>
          </w:rPr>
          <w:instrText xml:space="preserve"> PAGEREF _Toc151372792 \h </w:instrText>
        </w:r>
        <w:r>
          <w:rPr>
            <w:noProof/>
            <w:webHidden/>
          </w:rPr>
        </w:r>
        <w:r>
          <w:rPr>
            <w:noProof/>
            <w:webHidden/>
          </w:rPr>
          <w:fldChar w:fldCharType="separate"/>
        </w:r>
        <w:r>
          <w:rPr>
            <w:noProof/>
            <w:webHidden/>
          </w:rPr>
          <w:t>3</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3" w:history="1">
        <w:r w:rsidRPr="00F42ECD">
          <w:rPr>
            <w:rStyle w:val="aff9"/>
            <w:noProof/>
          </w:rPr>
          <w:t>2.1</w:t>
        </w:r>
        <w:r w:rsidRPr="00F42ECD">
          <w:rPr>
            <w:rStyle w:val="aff9"/>
            <w:rFonts w:ascii="等线 Light" w:eastAsia="等线" w:hAnsi="等线 Light"/>
            <w:noProof/>
          </w:rPr>
          <w:t xml:space="preserve"> </w:t>
        </w:r>
        <w:r w:rsidRPr="00F42ECD">
          <w:rPr>
            <w:rStyle w:val="aff9"/>
            <w:rFonts w:ascii="等线 Light" w:eastAsia="等线" w:hAnsi="等线 Light"/>
            <w:noProof/>
          </w:rPr>
          <w:t>项目实施时间规划</w:t>
        </w:r>
        <w:r>
          <w:rPr>
            <w:noProof/>
            <w:webHidden/>
          </w:rPr>
          <w:tab/>
        </w:r>
        <w:r>
          <w:rPr>
            <w:noProof/>
            <w:webHidden/>
          </w:rPr>
          <w:fldChar w:fldCharType="begin"/>
        </w:r>
        <w:r>
          <w:rPr>
            <w:noProof/>
            <w:webHidden/>
          </w:rPr>
          <w:instrText xml:space="preserve"> PAGEREF _Toc151372793 \h </w:instrText>
        </w:r>
        <w:r>
          <w:rPr>
            <w:noProof/>
            <w:webHidden/>
          </w:rPr>
        </w:r>
        <w:r>
          <w:rPr>
            <w:noProof/>
            <w:webHidden/>
          </w:rPr>
          <w:fldChar w:fldCharType="separate"/>
        </w:r>
        <w:r>
          <w:rPr>
            <w:noProof/>
            <w:webHidden/>
          </w:rPr>
          <w:t>3</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4" w:history="1">
        <w:r w:rsidRPr="00F42ECD">
          <w:rPr>
            <w:rStyle w:val="aff9"/>
            <w:rFonts w:cs="黑体"/>
            <w:noProof/>
          </w:rPr>
          <w:t>2.2</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项目网络规划</w:t>
        </w:r>
        <w:r>
          <w:rPr>
            <w:noProof/>
            <w:webHidden/>
          </w:rPr>
          <w:tab/>
        </w:r>
        <w:r>
          <w:rPr>
            <w:noProof/>
            <w:webHidden/>
          </w:rPr>
          <w:fldChar w:fldCharType="begin"/>
        </w:r>
        <w:r>
          <w:rPr>
            <w:noProof/>
            <w:webHidden/>
          </w:rPr>
          <w:instrText xml:space="preserve"> PAGEREF _Toc151372794 \h </w:instrText>
        </w:r>
        <w:r>
          <w:rPr>
            <w:noProof/>
            <w:webHidden/>
          </w:rPr>
        </w:r>
        <w:r>
          <w:rPr>
            <w:noProof/>
            <w:webHidden/>
          </w:rPr>
          <w:fldChar w:fldCharType="separate"/>
        </w:r>
        <w:r>
          <w:rPr>
            <w:noProof/>
            <w:webHidden/>
          </w:rPr>
          <w:t>3</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5" w:history="1">
        <w:r w:rsidRPr="00F42ECD">
          <w:rPr>
            <w:rStyle w:val="aff9"/>
            <w:rFonts w:cs="黑体"/>
            <w:noProof/>
          </w:rPr>
          <w:t>2.3</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项目前期准备</w:t>
        </w:r>
        <w:r>
          <w:rPr>
            <w:noProof/>
            <w:webHidden/>
          </w:rPr>
          <w:tab/>
        </w:r>
        <w:r>
          <w:rPr>
            <w:noProof/>
            <w:webHidden/>
          </w:rPr>
          <w:fldChar w:fldCharType="begin"/>
        </w:r>
        <w:r>
          <w:rPr>
            <w:noProof/>
            <w:webHidden/>
          </w:rPr>
          <w:instrText xml:space="preserve"> PAGEREF _Toc151372795 \h </w:instrText>
        </w:r>
        <w:r>
          <w:rPr>
            <w:noProof/>
            <w:webHidden/>
          </w:rPr>
        </w:r>
        <w:r>
          <w:rPr>
            <w:noProof/>
            <w:webHidden/>
          </w:rPr>
          <w:fldChar w:fldCharType="separate"/>
        </w:r>
        <w:r>
          <w:rPr>
            <w:noProof/>
            <w:webHidden/>
          </w:rPr>
          <w:t>4</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6" w:history="1">
        <w:r w:rsidRPr="00F42ECD">
          <w:rPr>
            <w:rStyle w:val="aff9"/>
            <w:rFonts w:cs="黑体"/>
            <w:noProof/>
          </w:rPr>
          <w:t>2.4</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项目实施准备</w:t>
        </w:r>
        <w:r>
          <w:rPr>
            <w:noProof/>
            <w:webHidden/>
          </w:rPr>
          <w:tab/>
        </w:r>
        <w:r>
          <w:rPr>
            <w:noProof/>
            <w:webHidden/>
          </w:rPr>
          <w:fldChar w:fldCharType="begin"/>
        </w:r>
        <w:r>
          <w:rPr>
            <w:noProof/>
            <w:webHidden/>
          </w:rPr>
          <w:instrText xml:space="preserve"> PAGEREF _Toc151372796 \h </w:instrText>
        </w:r>
        <w:r>
          <w:rPr>
            <w:noProof/>
            <w:webHidden/>
          </w:rPr>
        </w:r>
        <w:r>
          <w:rPr>
            <w:noProof/>
            <w:webHidden/>
          </w:rPr>
          <w:fldChar w:fldCharType="separate"/>
        </w:r>
        <w:r>
          <w:rPr>
            <w:noProof/>
            <w:webHidden/>
          </w:rPr>
          <w:t>4</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7" w:history="1">
        <w:r w:rsidRPr="00F42ECD">
          <w:rPr>
            <w:rStyle w:val="aff9"/>
            <w:rFonts w:cs="黑体"/>
            <w:noProof/>
          </w:rPr>
          <w:t>2.5</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服务器等机柜设备安装</w:t>
        </w:r>
        <w:r>
          <w:rPr>
            <w:noProof/>
            <w:webHidden/>
          </w:rPr>
          <w:tab/>
        </w:r>
        <w:r>
          <w:rPr>
            <w:noProof/>
            <w:webHidden/>
          </w:rPr>
          <w:fldChar w:fldCharType="begin"/>
        </w:r>
        <w:r>
          <w:rPr>
            <w:noProof/>
            <w:webHidden/>
          </w:rPr>
          <w:instrText xml:space="preserve"> PAGEREF _Toc151372797 \h </w:instrText>
        </w:r>
        <w:r>
          <w:rPr>
            <w:noProof/>
            <w:webHidden/>
          </w:rPr>
        </w:r>
        <w:r>
          <w:rPr>
            <w:noProof/>
            <w:webHidden/>
          </w:rPr>
          <w:fldChar w:fldCharType="separate"/>
        </w:r>
        <w:r>
          <w:rPr>
            <w:noProof/>
            <w:webHidden/>
          </w:rPr>
          <w:t>4</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8" w:history="1">
        <w:r w:rsidRPr="00F42ECD">
          <w:rPr>
            <w:rStyle w:val="aff9"/>
            <w:rFonts w:cs="黑体"/>
            <w:noProof/>
          </w:rPr>
          <w:t>2.6</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系统安装、配置和调试</w:t>
        </w:r>
        <w:r>
          <w:rPr>
            <w:noProof/>
            <w:webHidden/>
          </w:rPr>
          <w:tab/>
        </w:r>
        <w:r>
          <w:rPr>
            <w:noProof/>
            <w:webHidden/>
          </w:rPr>
          <w:fldChar w:fldCharType="begin"/>
        </w:r>
        <w:r>
          <w:rPr>
            <w:noProof/>
            <w:webHidden/>
          </w:rPr>
          <w:instrText xml:space="preserve"> PAGEREF _Toc151372798 \h </w:instrText>
        </w:r>
        <w:r>
          <w:rPr>
            <w:noProof/>
            <w:webHidden/>
          </w:rPr>
        </w:r>
        <w:r>
          <w:rPr>
            <w:noProof/>
            <w:webHidden/>
          </w:rPr>
          <w:fldChar w:fldCharType="separate"/>
        </w:r>
        <w:r>
          <w:rPr>
            <w:noProof/>
            <w:webHidden/>
          </w:rPr>
          <w:t>5</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799" w:history="1">
        <w:r w:rsidRPr="00F42ECD">
          <w:rPr>
            <w:rStyle w:val="aff9"/>
            <w:rFonts w:cs="黑体"/>
            <w:noProof/>
          </w:rPr>
          <w:t>2.7</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系统培训</w:t>
        </w:r>
        <w:r>
          <w:rPr>
            <w:noProof/>
            <w:webHidden/>
          </w:rPr>
          <w:tab/>
        </w:r>
        <w:r>
          <w:rPr>
            <w:noProof/>
            <w:webHidden/>
          </w:rPr>
          <w:fldChar w:fldCharType="begin"/>
        </w:r>
        <w:r>
          <w:rPr>
            <w:noProof/>
            <w:webHidden/>
          </w:rPr>
          <w:instrText xml:space="preserve"> PAGEREF _Toc151372799 \h </w:instrText>
        </w:r>
        <w:r>
          <w:rPr>
            <w:noProof/>
            <w:webHidden/>
          </w:rPr>
        </w:r>
        <w:r>
          <w:rPr>
            <w:noProof/>
            <w:webHidden/>
          </w:rPr>
          <w:fldChar w:fldCharType="separate"/>
        </w:r>
        <w:r>
          <w:rPr>
            <w:noProof/>
            <w:webHidden/>
          </w:rPr>
          <w:t>5</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00" w:history="1">
        <w:r w:rsidRPr="00F42ECD">
          <w:rPr>
            <w:rStyle w:val="aff9"/>
            <w:rFonts w:cs="黑体"/>
            <w:noProof/>
          </w:rPr>
          <w:t>2.8</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上线运行调试</w:t>
        </w:r>
        <w:r>
          <w:rPr>
            <w:noProof/>
            <w:webHidden/>
          </w:rPr>
          <w:tab/>
        </w:r>
        <w:r>
          <w:rPr>
            <w:noProof/>
            <w:webHidden/>
          </w:rPr>
          <w:fldChar w:fldCharType="begin"/>
        </w:r>
        <w:r>
          <w:rPr>
            <w:noProof/>
            <w:webHidden/>
          </w:rPr>
          <w:instrText xml:space="preserve"> PAGEREF _Toc151372800 \h </w:instrText>
        </w:r>
        <w:r>
          <w:rPr>
            <w:noProof/>
            <w:webHidden/>
          </w:rPr>
        </w:r>
        <w:r>
          <w:rPr>
            <w:noProof/>
            <w:webHidden/>
          </w:rPr>
          <w:fldChar w:fldCharType="separate"/>
        </w:r>
        <w:r>
          <w:rPr>
            <w:noProof/>
            <w:webHidden/>
          </w:rPr>
          <w:t>5</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01" w:history="1">
        <w:r w:rsidRPr="00F42ECD">
          <w:rPr>
            <w:rStyle w:val="aff9"/>
            <w:rFonts w:cs="黑体"/>
            <w:noProof/>
          </w:rPr>
          <w:t>2.9</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实施进度安排计划图</w:t>
        </w:r>
        <w:r>
          <w:rPr>
            <w:noProof/>
            <w:webHidden/>
          </w:rPr>
          <w:tab/>
        </w:r>
        <w:r>
          <w:rPr>
            <w:noProof/>
            <w:webHidden/>
          </w:rPr>
          <w:fldChar w:fldCharType="begin"/>
        </w:r>
        <w:r>
          <w:rPr>
            <w:noProof/>
            <w:webHidden/>
          </w:rPr>
          <w:instrText xml:space="preserve"> PAGEREF _Toc151372801 \h </w:instrText>
        </w:r>
        <w:r>
          <w:rPr>
            <w:noProof/>
            <w:webHidden/>
          </w:rPr>
        </w:r>
        <w:r>
          <w:rPr>
            <w:noProof/>
            <w:webHidden/>
          </w:rPr>
          <w:fldChar w:fldCharType="separate"/>
        </w:r>
        <w:r>
          <w:rPr>
            <w:noProof/>
            <w:webHidden/>
          </w:rPr>
          <w:t>5</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02" w:history="1">
        <w:r w:rsidRPr="00F42ECD">
          <w:rPr>
            <w:rStyle w:val="aff9"/>
            <w:rFonts w:cs="黑体"/>
            <w:noProof/>
          </w:rPr>
          <w:t>2.10</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项目任务分工</w:t>
        </w:r>
        <w:r>
          <w:rPr>
            <w:noProof/>
            <w:webHidden/>
          </w:rPr>
          <w:tab/>
        </w:r>
        <w:r>
          <w:rPr>
            <w:noProof/>
            <w:webHidden/>
          </w:rPr>
          <w:fldChar w:fldCharType="begin"/>
        </w:r>
        <w:r>
          <w:rPr>
            <w:noProof/>
            <w:webHidden/>
          </w:rPr>
          <w:instrText xml:space="preserve"> PAGEREF _Toc151372802 \h </w:instrText>
        </w:r>
        <w:r>
          <w:rPr>
            <w:noProof/>
            <w:webHidden/>
          </w:rPr>
        </w:r>
        <w:r>
          <w:rPr>
            <w:noProof/>
            <w:webHidden/>
          </w:rPr>
          <w:fldChar w:fldCharType="separate"/>
        </w:r>
        <w:r>
          <w:rPr>
            <w:noProof/>
            <w:webHidden/>
          </w:rPr>
          <w:t>5</w:t>
        </w:r>
        <w:r>
          <w:rPr>
            <w:noProof/>
            <w:webHidden/>
          </w:rPr>
          <w:fldChar w:fldCharType="end"/>
        </w:r>
      </w:hyperlink>
    </w:p>
    <w:p w:rsidR="007A590E" w:rsidRDefault="007A590E">
      <w:pPr>
        <w:pStyle w:val="11"/>
        <w:rPr>
          <w:rFonts w:asciiTheme="minorHAnsi" w:eastAsiaTheme="minorEastAsia" w:hAnsiTheme="minorHAnsi" w:cstheme="minorBidi"/>
          <w:noProof/>
          <w:sz w:val="21"/>
          <w:szCs w:val="22"/>
        </w:rPr>
      </w:pPr>
      <w:hyperlink w:anchor="_Toc151372803" w:history="1">
        <w:r w:rsidRPr="00F42ECD">
          <w:rPr>
            <w:rStyle w:val="aff9"/>
            <w:noProof/>
            <w:lang w:bidi="zh-CN"/>
            <w14:scene3d>
              <w14:camera w14:prst="orthographicFront"/>
              <w14:lightRig w14:rig="threePt" w14:dir="t">
                <w14:rot w14:lat="0" w14:lon="0" w14:rev="0"/>
              </w14:lightRig>
            </w14:scene3d>
          </w:rPr>
          <w:t>3</w:t>
        </w:r>
        <w:r w:rsidRPr="00F42ECD">
          <w:rPr>
            <w:rStyle w:val="aff9"/>
            <w:rFonts w:ascii="等线 Light" w:eastAsia="等线" w:hAnsi="等线 Light"/>
            <w:noProof/>
          </w:rPr>
          <w:t xml:space="preserve"> </w:t>
        </w:r>
        <w:r w:rsidRPr="00F42ECD">
          <w:rPr>
            <w:rStyle w:val="aff9"/>
            <w:rFonts w:ascii="等线 Light" w:eastAsia="等线" w:hAnsi="等线 Light"/>
            <w:noProof/>
          </w:rPr>
          <w:t>项目实施内容</w:t>
        </w:r>
        <w:r>
          <w:rPr>
            <w:noProof/>
            <w:webHidden/>
          </w:rPr>
          <w:tab/>
        </w:r>
        <w:r>
          <w:rPr>
            <w:noProof/>
            <w:webHidden/>
          </w:rPr>
          <w:fldChar w:fldCharType="begin"/>
        </w:r>
        <w:r>
          <w:rPr>
            <w:noProof/>
            <w:webHidden/>
          </w:rPr>
          <w:instrText xml:space="preserve"> PAGEREF _Toc151372803 \h </w:instrText>
        </w:r>
        <w:r>
          <w:rPr>
            <w:noProof/>
            <w:webHidden/>
          </w:rPr>
        </w:r>
        <w:r>
          <w:rPr>
            <w:noProof/>
            <w:webHidden/>
          </w:rPr>
          <w:fldChar w:fldCharType="separate"/>
        </w:r>
        <w:r>
          <w:rPr>
            <w:noProof/>
            <w:webHidden/>
          </w:rPr>
          <w:t>7</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04" w:history="1">
        <w:r w:rsidRPr="00F42ECD">
          <w:rPr>
            <w:rStyle w:val="aff9"/>
            <w:rFonts w:cs="黑体"/>
            <w:noProof/>
          </w:rPr>
          <w:t>3.1</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客户具体实施工作内容</w:t>
        </w:r>
        <w:r>
          <w:rPr>
            <w:noProof/>
            <w:webHidden/>
          </w:rPr>
          <w:tab/>
        </w:r>
        <w:r>
          <w:rPr>
            <w:noProof/>
            <w:webHidden/>
          </w:rPr>
          <w:fldChar w:fldCharType="begin"/>
        </w:r>
        <w:r>
          <w:rPr>
            <w:noProof/>
            <w:webHidden/>
          </w:rPr>
          <w:instrText xml:space="preserve"> PAGEREF _Toc151372804 \h </w:instrText>
        </w:r>
        <w:r>
          <w:rPr>
            <w:noProof/>
            <w:webHidden/>
          </w:rPr>
        </w:r>
        <w:r>
          <w:rPr>
            <w:noProof/>
            <w:webHidden/>
          </w:rPr>
          <w:fldChar w:fldCharType="separate"/>
        </w:r>
        <w:r>
          <w:rPr>
            <w:noProof/>
            <w:webHidden/>
          </w:rPr>
          <w:t>7</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05" w:history="1">
        <w:r w:rsidRPr="00F42ECD">
          <w:rPr>
            <w:rStyle w:val="aff9"/>
            <w:rFonts w:cs="黑体"/>
            <w:noProof/>
          </w:rPr>
          <w:t>3.1.1</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服务器等机房设备实施要求</w:t>
        </w:r>
        <w:r>
          <w:rPr>
            <w:noProof/>
            <w:webHidden/>
          </w:rPr>
          <w:tab/>
        </w:r>
        <w:r>
          <w:rPr>
            <w:noProof/>
            <w:webHidden/>
          </w:rPr>
          <w:fldChar w:fldCharType="begin"/>
        </w:r>
        <w:r>
          <w:rPr>
            <w:noProof/>
            <w:webHidden/>
          </w:rPr>
          <w:instrText xml:space="preserve"> PAGEREF _Toc151372805 \h </w:instrText>
        </w:r>
        <w:r>
          <w:rPr>
            <w:noProof/>
            <w:webHidden/>
          </w:rPr>
        </w:r>
        <w:r>
          <w:rPr>
            <w:noProof/>
            <w:webHidden/>
          </w:rPr>
          <w:fldChar w:fldCharType="separate"/>
        </w:r>
        <w:r>
          <w:rPr>
            <w:noProof/>
            <w:webHidden/>
          </w:rPr>
          <w:t>7</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06" w:history="1">
        <w:r w:rsidRPr="00F42ECD">
          <w:rPr>
            <w:rStyle w:val="aff9"/>
            <w:rFonts w:cs="黑体"/>
            <w:noProof/>
          </w:rPr>
          <w:t>3.1.2</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服务器等机房设备实施</w:t>
        </w:r>
        <w:r>
          <w:rPr>
            <w:noProof/>
            <w:webHidden/>
          </w:rPr>
          <w:tab/>
        </w:r>
        <w:r>
          <w:rPr>
            <w:noProof/>
            <w:webHidden/>
          </w:rPr>
          <w:fldChar w:fldCharType="begin"/>
        </w:r>
        <w:r>
          <w:rPr>
            <w:noProof/>
            <w:webHidden/>
          </w:rPr>
          <w:instrText xml:space="preserve"> PAGEREF _Toc151372806 \h </w:instrText>
        </w:r>
        <w:r>
          <w:rPr>
            <w:noProof/>
            <w:webHidden/>
          </w:rPr>
        </w:r>
        <w:r>
          <w:rPr>
            <w:noProof/>
            <w:webHidden/>
          </w:rPr>
          <w:fldChar w:fldCharType="separate"/>
        </w:r>
        <w:r>
          <w:rPr>
            <w:noProof/>
            <w:webHidden/>
          </w:rPr>
          <w:t>7</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07" w:history="1">
        <w:r w:rsidRPr="00F42ECD">
          <w:rPr>
            <w:rStyle w:val="aff9"/>
            <w:rFonts w:cs="黑体"/>
            <w:noProof/>
          </w:rPr>
          <w:t>3.2</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浪潮具体实施工作内容</w:t>
        </w:r>
        <w:r>
          <w:rPr>
            <w:noProof/>
            <w:webHidden/>
          </w:rPr>
          <w:tab/>
        </w:r>
        <w:r>
          <w:rPr>
            <w:noProof/>
            <w:webHidden/>
          </w:rPr>
          <w:fldChar w:fldCharType="begin"/>
        </w:r>
        <w:r>
          <w:rPr>
            <w:noProof/>
            <w:webHidden/>
          </w:rPr>
          <w:instrText xml:space="preserve"> PAGEREF _Toc151372807 \h </w:instrText>
        </w:r>
        <w:r>
          <w:rPr>
            <w:noProof/>
            <w:webHidden/>
          </w:rPr>
        </w:r>
        <w:r>
          <w:rPr>
            <w:noProof/>
            <w:webHidden/>
          </w:rPr>
          <w:fldChar w:fldCharType="separate"/>
        </w:r>
        <w:r>
          <w:rPr>
            <w:noProof/>
            <w:webHidden/>
          </w:rPr>
          <w:t>8</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08" w:history="1">
        <w:r w:rsidRPr="00F42ECD">
          <w:rPr>
            <w:rStyle w:val="aff9"/>
            <w:rFonts w:cs="黑体"/>
            <w:noProof/>
          </w:rPr>
          <w:t>3.2.1</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系统安装、配置和调试</w:t>
        </w:r>
        <w:r>
          <w:rPr>
            <w:noProof/>
            <w:webHidden/>
          </w:rPr>
          <w:tab/>
        </w:r>
        <w:r>
          <w:rPr>
            <w:noProof/>
            <w:webHidden/>
          </w:rPr>
          <w:fldChar w:fldCharType="begin"/>
        </w:r>
        <w:r>
          <w:rPr>
            <w:noProof/>
            <w:webHidden/>
          </w:rPr>
          <w:instrText xml:space="preserve"> PAGEREF _Toc151372808 \h </w:instrText>
        </w:r>
        <w:r>
          <w:rPr>
            <w:noProof/>
            <w:webHidden/>
          </w:rPr>
        </w:r>
        <w:r>
          <w:rPr>
            <w:noProof/>
            <w:webHidden/>
          </w:rPr>
          <w:fldChar w:fldCharType="separate"/>
        </w:r>
        <w:r>
          <w:rPr>
            <w:noProof/>
            <w:webHidden/>
          </w:rPr>
          <w:t>8</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09" w:history="1">
        <w:r w:rsidRPr="00F42ECD">
          <w:rPr>
            <w:rStyle w:val="aff9"/>
            <w:rFonts w:cs="黑体"/>
            <w:noProof/>
          </w:rPr>
          <w:t>3.3</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虚拟化网络连接图示例</w:t>
        </w:r>
        <w:r>
          <w:rPr>
            <w:noProof/>
            <w:webHidden/>
          </w:rPr>
          <w:tab/>
        </w:r>
        <w:r>
          <w:rPr>
            <w:noProof/>
            <w:webHidden/>
          </w:rPr>
          <w:fldChar w:fldCharType="begin"/>
        </w:r>
        <w:r>
          <w:rPr>
            <w:noProof/>
            <w:webHidden/>
          </w:rPr>
          <w:instrText xml:space="preserve"> PAGEREF _Toc151372809 \h </w:instrText>
        </w:r>
        <w:r>
          <w:rPr>
            <w:noProof/>
            <w:webHidden/>
          </w:rPr>
        </w:r>
        <w:r>
          <w:rPr>
            <w:noProof/>
            <w:webHidden/>
          </w:rPr>
          <w:fldChar w:fldCharType="separate"/>
        </w:r>
        <w:r>
          <w:rPr>
            <w:noProof/>
            <w:webHidden/>
          </w:rPr>
          <w:t>8</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10" w:history="1">
        <w:r w:rsidRPr="00F42ECD">
          <w:rPr>
            <w:rStyle w:val="aff9"/>
            <w:rFonts w:cs="黑体"/>
            <w:noProof/>
          </w:rPr>
          <w:t>3.4</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虚拟化系统软件版本</w:t>
        </w:r>
        <w:r>
          <w:rPr>
            <w:noProof/>
            <w:webHidden/>
          </w:rPr>
          <w:tab/>
        </w:r>
        <w:r>
          <w:rPr>
            <w:noProof/>
            <w:webHidden/>
          </w:rPr>
          <w:fldChar w:fldCharType="begin"/>
        </w:r>
        <w:r>
          <w:rPr>
            <w:noProof/>
            <w:webHidden/>
          </w:rPr>
          <w:instrText xml:space="preserve"> PAGEREF _Toc151372810 \h </w:instrText>
        </w:r>
        <w:r>
          <w:rPr>
            <w:noProof/>
            <w:webHidden/>
          </w:rPr>
        </w:r>
        <w:r>
          <w:rPr>
            <w:noProof/>
            <w:webHidden/>
          </w:rPr>
          <w:fldChar w:fldCharType="separate"/>
        </w:r>
        <w:r>
          <w:rPr>
            <w:noProof/>
            <w:webHidden/>
          </w:rPr>
          <w:t>8</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11" w:history="1">
        <w:r w:rsidRPr="00F42ECD">
          <w:rPr>
            <w:rStyle w:val="aff9"/>
            <w:rFonts w:cs="黑体"/>
            <w:noProof/>
          </w:rPr>
          <w:t>3.5</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服务器网络规划信息</w:t>
        </w:r>
        <w:r>
          <w:rPr>
            <w:noProof/>
            <w:webHidden/>
          </w:rPr>
          <w:tab/>
        </w:r>
        <w:r>
          <w:rPr>
            <w:noProof/>
            <w:webHidden/>
          </w:rPr>
          <w:fldChar w:fldCharType="begin"/>
        </w:r>
        <w:r>
          <w:rPr>
            <w:noProof/>
            <w:webHidden/>
          </w:rPr>
          <w:instrText xml:space="preserve"> PAGEREF _Toc151372811 \h </w:instrText>
        </w:r>
        <w:r>
          <w:rPr>
            <w:noProof/>
            <w:webHidden/>
          </w:rPr>
        </w:r>
        <w:r>
          <w:rPr>
            <w:noProof/>
            <w:webHidden/>
          </w:rPr>
          <w:fldChar w:fldCharType="separate"/>
        </w:r>
        <w:r>
          <w:rPr>
            <w:noProof/>
            <w:webHidden/>
          </w:rPr>
          <w:t>9</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12" w:history="1">
        <w:r w:rsidRPr="00F42ECD">
          <w:rPr>
            <w:rStyle w:val="aff9"/>
            <w:rFonts w:cs="黑体"/>
            <w:noProof/>
          </w:rPr>
          <w:t>3.6</w:t>
        </w:r>
        <w:r w:rsidRPr="00F42ECD">
          <w:rPr>
            <w:rStyle w:val="aff9"/>
            <w:rFonts w:ascii="等线 Light" w:eastAsia="等线" w:hAnsi="等线 Light" w:cs="黑体"/>
            <w:noProof/>
          </w:rPr>
          <w:t xml:space="preserve"> </w:t>
        </w:r>
        <w:r w:rsidRPr="00F42ECD">
          <w:rPr>
            <w:rStyle w:val="aff9"/>
            <w:rFonts w:ascii="等线 Light" w:eastAsia="等线" w:hAnsi="等线 Light" w:cs="黑体"/>
            <w:noProof/>
          </w:rPr>
          <w:t>服务器存储配置信息</w:t>
        </w:r>
        <w:r>
          <w:rPr>
            <w:noProof/>
            <w:webHidden/>
          </w:rPr>
          <w:tab/>
        </w:r>
        <w:r>
          <w:rPr>
            <w:noProof/>
            <w:webHidden/>
          </w:rPr>
          <w:fldChar w:fldCharType="begin"/>
        </w:r>
        <w:r>
          <w:rPr>
            <w:noProof/>
            <w:webHidden/>
          </w:rPr>
          <w:instrText xml:space="preserve"> PAGEREF _Toc151372812 \h </w:instrText>
        </w:r>
        <w:r>
          <w:rPr>
            <w:noProof/>
            <w:webHidden/>
          </w:rPr>
        </w:r>
        <w:r>
          <w:rPr>
            <w:noProof/>
            <w:webHidden/>
          </w:rPr>
          <w:fldChar w:fldCharType="separate"/>
        </w:r>
        <w:r>
          <w:rPr>
            <w:noProof/>
            <w:webHidden/>
          </w:rPr>
          <w:t>10</w:t>
        </w:r>
        <w:r>
          <w:rPr>
            <w:noProof/>
            <w:webHidden/>
          </w:rPr>
          <w:fldChar w:fldCharType="end"/>
        </w:r>
      </w:hyperlink>
    </w:p>
    <w:p w:rsidR="007A590E" w:rsidRDefault="007A590E">
      <w:pPr>
        <w:pStyle w:val="11"/>
        <w:rPr>
          <w:rFonts w:asciiTheme="minorHAnsi" w:eastAsiaTheme="minorEastAsia" w:hAnsiTheme="minorHAnsi" w:cstheme="minorBidi"/>
          <w:noProof/>
          <w:sz w:val="21"/>
          <w:szCs w:val="22"/>
        </w:rPr>
      </w:pPr>
      <w:hyperlink w:anchor="_Toc151372813" w:history="1">
        <w:r w:rsidRPr="00F42ECD">
          <w:rPr>
            <w:rStyle w:val="aff9"/>
            <w:noProof/>
            <w:lang w:bidi="zh-CN"/>
            <w14:scene3d>
              <w14:camera w14:prst="orthographicFront"/>
              <w14:lightRig w14:rig="threePt" w14:dir="t">
                <w14:rot w14:lat="0" w14:lon="0" w14:rev="0"/>
              </w14:lightRig>
            </w14:scene3d>
          </w:rPr>
          <w:t>4</w:t>
        </w:r>
        <w:r w:rsidRPr="00F42ECD">
          <w:rPr>
            <w:rStyle w:val="aff9"/>
            <w:rFonts w:ascii="等线 Light" w:eastAsia="等线" w:hAnsi="等线 Light"/>
            <w:noProof/>
          </w:rPr>
          <w:t xml:space="preserve"> InCloud Sphere</w:t>
        </w:r>
        <w:r w:rsidRPr="00F42ECD">
          <w:rPr>
            <w:rStyle w:val="aff9"/>
            <w:rFonts w:ascii="等线 Light" w:eastAsia="等线" w:hAnsi="等线 Light"/>
            <w:noProof/>
          </w:rPr>
          <w:t>实施部署</w:t>
        </w:r>
        <w:r>
          <w:rPr>
            <w:noProof/>
            <w:webHidden/>
          </w:rPr>
          <w:tab/>
        </w:r>
        <w:r>
          <w:rPr>
            <w:noProof/>
            <w:webHidden/>
          </w:rPr>
          <w:fldChar w:fldCharType="begin"/>
        </w:r>
        <w:r>
          <w:rPr>
            <w:noProof/>
            <w:webHidden/>
          </w:rPr>
          <w:instrText xml:space="preserve"> PAGEREF _Toc151372813 \h </w:instrText>
        </w:r>
        <w:r>
          <w:rPr>
            <w:noProof/>
            <w:webHidden/>
          </w:rPr>
        </w:r>
        <w:r>
          <w:rPr>
            <w:noProof/>
            <w:webHidden/>
          </w:rPr>
          <w:fldChar w:fldCharType="separate"/>
        </w:r>
        <w:r>
          <w:rPr>
            <w:noProof/>
            <w:webHidden/>
          </w:rPr>
          <w:t>11</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14" w:history="1">
        <w:r w:rsidRPr="00F42ECD">
          <w:rPr>
            <w:rStyle w:val="aff9"/>
            <w:noProof/>
          </w:rPr>
          <w:t>4.1</w:t>
        </w:r>
        <w:r w:rsidRPr="00F42ECD">
          <w:rPr>
            <w:rStyle w:val="aff9"/>
            <w:rFonts w:ascii="等线 Light" w:eastAsia="等线" w:hAnsi="等线 Light"/>
            <w:noProof/>
          </w:rPr>
          <w:t xml:space="preserve"> </w:t>
        </w:r>
        <w:r w:rsidRPr="00F42ECD">
          <w:rPr>
            <w:rStyle w:val="aff9"/>
            <w:rFonts w:ascii="等线 Light" w:eastAsia="等线" w:hAnsi="等线 Light"/>
            <w:noProof/>
          </w:rPr>
          <w:t>概述</w:t>
        </w:r>
        <w:r>
          <w:rPr>
            <w:noProof/>
            <w:webHidden/>
          </w:rPr>
          <w:tab/>
        </w:r>
        <w:r>
          <w:rPr>
            <w:noProof/>
            <w:webHidden/>
          </w:rPr>
          <w:fldChar w:fldCharType="begin"/>
        </w:r>
        <w:r>
          <w:rPr>
            <w:noProof/>
            <w:webHidden/>
          </w:rPr>
          <w:instrText xml:space="preserve"> PAGEREF _Toc151372814 \h </w:instrText>
        </w:r>
        <w:r>
          <w:rPr>
            <w:noProof/>
            <w:webHidden/>
          </w:rPr>
        </w:r>
        <w:r>
          <w:rPr>
            <w:noProof/>
            <w:webHidden/>
          </w:rPr>
          <w:fldChar w:fldCharType="separate"/>
        </w:r>
        <w:r>
          <w:rPr>
            <w:noProof/>
            <w:webHidden/>
          </w:rPr>
          <w:t>11</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15" w:history="1">
        <w:r w:rsidRPr="00F42ECD">
          <w:rPr>
            <w:rStyle w:val="aff9"/>
            <w:noProof/>
          </w:rPr>
          <w:t>4.1.1</w:t>
        </w:r>
        <w:r w:rsidRPr="00F42ECD">
          <w:rPr>
            <w:rStyle w:val="aff9"/>
            <w:rFonts w:ascii="等线 Light" w:eastAsia="等线" w:hAnsi="等线 Light"/>
            <w:noProof/>
          </w:rPr>
          <w:t xml:space="preserve"> </w:t>
        </w:r>
        <w:r w:rsidRPr="00F42ECD">
          <w:rPr>
            <w:rStyle w:val="aff9"/>
            <w:rFonts w:ascii="等线 Light" w:eastAsia="等线" w:hAnsi="等线 Light"/>
            <w:noProof/>
          </w:rPr>
          <w:t>产品简介</w:t>
        </w:r>
        <w:r>
          <w:rPr>
            <w:noProof/>
            <w:webHidden/>
          </w:rPr>
          <w:tab/>
        </w:r>
        <w:r>
          <w:rPr>
            <w:noProof/>
            <w:webHidden/>
          </w:rPr>
          <w:fldChar w:fldCharType="begin"/>
        </w:r>
        <w:r>
          <w:rPr>
            <w:noProof/>
            <w:webHidden/>
          </w:rPr>
          <w:instrText xml:space="preserve"> PAGEREF _Toc151372815 \h </w:instrText>
        </w:r>
        <w:r>
          <w:rPr>
            <w:noProof/>
            <w:webHidden/>
          </w:rPr>
        </w:r>
        <w:r>
          <w:rPr>
            <w:noProof/>
            <w:webHidden/>
          </w:rPr>
          <w:fldChar w:fldCharType="separate"/>
        </w:r>
        <w:r>
          <w:rPr>
            <w:noProof/>
            <w:webHidden/>
          </w:rPr>
          <w:t>11</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16" w:history="1">
        <w:r w:rsidRPr="00F42ECD">
          <w:rPr>
            <w:rStyle w:val="aff9"/>
            <w:noProof/>
          </w:rPr>
          <w:t>4.1.2</w:t>
        </w:r>
        <w:r w:rsidRPr="00F42ECD">
          <w:rPr>
            <w:rStyle w:val="aff9"/>
            <w:rFonts w:ascii="等线 Light" w:eastAsia="等线" w:hAnsi="等线 Light"/>
            <w:noProof/>
          </w:rPr>
          <w:t xml:space="preserve"> </w:t>
        </w:r>
        <w:r w:rsidRPr="00F42ECD">
          <w:rPr>
            <w:rStyle w:val="aff9"/>
            <w:rFonts w:ascii="等线 Light" w:eastAsia="等线" w:hAnsi="等线 Light"/>
            <w:noProof/>
          </w:rPr>
          <w:t>适用范围</w:t>
        </w:r>
        <w:r>
          <w:rPr>
            <w:noProof/>
            <w:webHidden/>
          </w:rPr>
          <w:tab/>
        </w:r>
        <w:r>
          <w:rPr>
            <w:noProof/>
            <w:webHidden/>
          </w:rPr>
          <w:fldChar w:fldCharType="begin"/>
        </w:r>
        <w:r>
          <w:rPr>
            <w:noProof/>
            <w:webHidden/>
          </w:rPr>
          <w:instrText xml:space="preserve"> PAGEREF _Toc151372816 \h </w:instrText>
        </w:r>
        <w:r>
          <w:rPr>
            <w:noProof/>
            <w:webHidden/>
          </w:rPr>
        </w:r>
        <w:r>
          <w:rPr>
            <w:noProof/>
            <w:webHidden/>
          </w:rPr>
          <w:fldChar w:fldCharType="separate"/>
        </w:r>
        <w:r>
          <w:rPr>
            <w:noProof/>
            <w:webHidden/>
          </w:rPr>
          <w:t>11</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17" w:history="1">
        <w:r w:rsidRPr="00F42ECD">
          <w:rPr>
            <w:rStyle w:val="aff9"/>
            <w:noProof/>
          </w:rPr>
          <w:t>4.2</w:t>
        </w:r>
        <w:r w:rsidRPr="00F42ECD">
          <w:rPr>
            <w:rStyle w:val="aff9"/>
            <w:rFonts w:ascii="等线 Light" w:eastAsia="等线" w:hAnsi="等线 Light"/>
            <w:noProof/>
          </w:rPr>
          <w:t xml:space="preserve"> </w:t>
        </w:r>
        <w:r w:rsidRPr="00F42ECD">
          <w:rPr>
            <w:rStyle w:val="aff9"/>
            <w:rFonts w:ascii="等线 Light" w:eastAsia="等线" w:hAnsi="等线 Light"/>
            <w:noProof/>
          </w:rPr>
          <w:t>安装前的准备</w:t>
        </w:r>
        <w:r>
          <w:rPr>
            <w:noProof/>
            <w:webHidden/>
          </w:rPr>
          <w:tab/>
        </w:r>
        <w:r>
          <w:rPr>
            <w:noProof/>
            <w:webHidden/>
          </w:rPr>
          <w:fldChar w:fldCharType="begin"/>
        </w:r>
        <w:r>
          <w:rPr>
            <w:noProof/>
            <w:webHidden/>
          </w:rPr>
          <w:instrText xml:space="preserve"> PAGEREF _Toc151372817 \h </w:instrText>
        </w:r>
        <w:r>
          <w:rPr>
            <w:noProof/>
            <w:webHidden/>
          </w:rPr>
        </w:r>
        <w:r>
          <w:rPr>
            <w:noProof/>
            <w:webHidden/>
          </w:rPr>
          <w:fldChar w:fldCharType="separate"/>
        </w:r>
        <w:r>
          <w:rPr>
            <w:noProof/>
            <w:webHidden/>
          </w:rPr>
          <w:t>12</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18" w:history="1">
        <w:r w:rsidRPr="00F42ECD">
          <w:rPr>
            <w:rStyle w:val="aff9"/>
            <w:noProof/>
          </w:rPr>
          <w:t>4.2.1</w:t>
        </w:r>
        <w:r w:rsidRPr="00F42ECD">
          <w:rPr>
            <w:rStyle w:val="aff9"/>
            <w:rFonts w:ascii="等线 Light" w:eastAsia="等线" w:hAnsi="等线 Light"/>
            <w:noProof/>
          </w:rPr>
          <w:t xml:space="preserve"> </w:t>
        </w:r>
        <w:r w:rsidRPr="00F42ECD">
          <w:rPr>
            <w:rStyle w:val="aff9"/>
            <w:rFonts w:ascii="等线 Light" w:eastAsia="等线" w:hAnsi="等线 Light"/>
            <w:noProof/>
          </w:rPr>
          <w:t>所需工具</w:t>
        </w:r>
        <w:r>
          <w:rPr>
            <w:noProof/>
            <w:webHidden/>
          </w:rPr>
          <w:tab/>
        </w:r>
        <w:r>
          <w:rPr>
            <w:noProof/>
            <w:webHidden/>
          </w:rPr>
          <w:fldChar w:fldCharType="begin"/>
        </w:r>
        <w:r>
          <w:rPr>
            <w:noProof/>
            <w:webHidden/>
          </w:rPr>
          <w:instrText xml:space="preserve"> PAGEREF _Toc151372818 \h </w:instrText>
        </w:r>
        <w:r>
          <w:rPr>
            <w:noProof/>
            <w:webHidden/>
          </w:rPr>
        </w:r>
        <w:r>
          <w:rPr>
            <w:noProof/>
            <w:webHidden/>
          </w:rPr>
          <w:fldChar w:fldCharType="separate"/>
        </w:r>
        <w:r>
          <w:rPr>
            <w:noProof/>
            <w:webHidden/>
          </w:rPr>
          <w:t>12</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19" w:history="1">
        <w:r w:rsidRPr="00F42ECD">
          <w:rPr>
            <w:rStyle w:val="aff9"/>
            <w:noProof/>
          </w:rPr>
          <w:t>4.2.2</w:t>
        </w:r>
        <w:r w:rsidRPr="00F42ECD">
          <w:rPr>
            <w:rStyle w:val="aff9"/>
            <w:rFonts w:ascii="等线 Light" w:eastAsia="等线" w:hAnsi="等线 Light"/>
            <w:noProof/>
          </w:rPr>
          <w:t xml:space="preserve"> </w:t>
        </w:r>
        <w:r w:rsidRPr="00F42ECD">
          <w:rPr>
            <w:rStyle w:val="aff9"/>
            <w:rFonts w:ascii="等线 Light" w:eastAsia="等线" w:hAnsi="等线 Light"/>
            <w:noProof/>
          </w:rPr>
          <w:t>所需硬件配置</w:t>
        </w:r>
        <w:r>
          <w:rPr>
            <w:noProof/>
            <w:webHidden/>
          </w:rPr>
          <w:tab/>
        </w:r>
        <w:r>
          <w:rPr>
            <w:noProof/>
            <w:webHidden/>
          </w:rPr>
          <w:fldChar w:fldCharType="begin"/>
        </w:r>
        <w:r>
          <w:rPr>
            <w:noProof/>
            <w:webHidden/>
          </w:rPr>
          <w:instrText xml:space="preserve"> PAGEREF _Toc151372819 \h </w:instrText>
        </w:r>
        <w:r>
          <w:rPr>
            <w:noProof/>
            <w:webHidden/>
          </w:rPr>
        </w:r>
        <w:r>
          <w:rPr>
            <w:noProof/>
            <w:webHidden/>
          </w:rPr>
          <w:fldChar w:fldCharType="separate"/>
        </w:r>
        <w:r>
          <w:rPr>
            <w:noProof/>
            <w:webHidden/>
          </w:rPr>
          <w:t>12</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0" w:history="1">
        <w:r w:rsidRPr="00F42ECD">
          <w:rPr>
            <w:rStyle w:val="aff9"/>
            <w:noProof/>
          </w:rPr>
          <w:t>4.2.3</w:t>
        </w:r>
        <w:r w:rsidRPr="00F42ECD">
          <w:rPr>
            <w:rStyle w:val="aff9"/>
            <w:rFonts w:ascii="等线 Light" w:eastAsia="等线" w:hAnsi="等线 Light"/>
            <w:noProof/>
          </w:rPr>
          <w:t xml:space="preserve"> </w:t>
        </w:r>
        <w:r w:rsidRPr="00F42ECD">
          <w:rPr>
            <w:rStyle w:val="aff9"/>
            <w:rFonts w:ascii="等线 Light" w:eastAsia="等线" w:hAnsi="等线 Light"/>
            <w:noProof/>
          </w:rPr>
          <w:t>安装流程</w:t>
        </w:r>
        <w:r>
          <w:rPr>
            <w:noProof/>
            <w:webHidden/>
          </w:rPr>
          <w:tab/>
        </w:r>
        <w:r>
          <w:rPr>
            <w:noProof/>
            <w:webHidden/>
          </w:rPr>
          <w:fldChar w:fldCharType="begin"/>
        </w:r>
        <w:r>
          <w:rPr>
            <w:noProof/>
            <w:webHidden/>
          </w:rPr>
          <w:instrText xml:space="preserve"> PAGEREF _Toc151372820 \h </w:instrText>
        </w:r>
        <w:r>
          <w:rPr>
            <w:noProof/>
            <w:webHidden/>
          </w:rPr>
        </w:r>
        <w:r>
          <w:rPr>
            <w:noProof/>
            <w:webHidden/>
          </w:rPr>
          <w:fldChar w:fldCharType="separate"/>
        </w:r>
        <w:r>
          <w:rPr>
            <w:noProof/>
            <w:webHidden/>
          </w:rPr>
          <w:t>13</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21" w:history="1">
        <w:r w:rsidRPr="00F42ECD">
          <w:rPr>
            <w:rStyle w:val="aff9"/>
            <w:rFonts w:cs="Book Antiqua"/>
            <w:noProof/>
            <w:kern w:val="36"/>
          </w:rPr>
          <w:t>4.3</w:t>
        </w:r>
        <w:r w:rsidRPr="00F42ECD">
          <w:rPr>
            <w:rStyle w:val="aff9"/>
            <w:rFonts w:ascii="等线 Light" w:eastAsia="等线" w:hAnsi="等线 Light" w:cs="Book Antiqua"/>
            <w:noProof/>
            <w:kern w:val="36"/>
          </w:rPr>
          <w:t xml:space="preserve"> </w:t>
        </w:r>
        <w:r w:rsidRPr="00F42ECD">
          <w:rPr>
            <w:rStyle w:val="aff9"/>
            <w:rFonts w:ascii="等线 Light" w:eastAsia="等线" w:hAnsi="等线 Light" w:cs="Book Antiqua"/>
            <w:noProof/>
            <w:kern w:val="36"/>
          </w:rPr>
          <w:t>服务器配置</w:t>
        </w:r>
        <w:r>
          <w:rPr>
            <w:noProof/>
            <w:webHidden/>
          </w:rPr>
          <w:tab/>
        </w:r>
        <w:r>
          <w:rPr>
            <w:noProof/>
            <w:webHidden/>
          </w:rPr>
          <w:fldChar w:fldCharType="begin"/>
        </w:r>
        <w:r>
          <w:rPr>
            <w:noProof/>
            <w:webHidden/>
          </w:rPr>
          <w:instrText xml:space="preserve"> PAGEREF _Toc151372821 \h </w:instrText>
        </w:r>
        <w:r>
          <w:rPr>
            <w:noProof/>
            <w:webHidden/>
          </w:rPr>
        </w:r>
        <w:r>
          <w:rPr>
            <w:noProof/>
            <w:webHidden/>
          </w:rPr>
          <w:fldChar w:fldCharType="separate"/>
        </w:r>
        <w:r>
          <w:rPr>
            <w:noProof/>
            <w:webHidden/>
          </w:rPr>
          <w:t>14</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2" w:history="1">
        <w:r w:rsidRPr="00F42ECD">
          <w:rPr>
            <w:rStyle w:val="aff9"/>
            <w:noProof/>
          </w:rPr>
          <w:t>4.3.1</w:t>
        </w:r>
        <w:r w:rsidRPr="00F42ECD">
          <w:rPr>
            <w:rStyle w:val="aff9"/>
            <w:rFonts w:ascii="等线 Light" w:eastAsia="等线" w:hAnsi="等线 Light"/>
            <w:noProof/>
          </w:rPr>
          <w:t xml:space="preserve"> BIOS</w:t>
        </w:r>
        <w:r w:rsidRPr="00F42ECD">
          <w:rPr>
            <w:rStyle w:val="aff9"/>
            <w:rFonts w:ascii="等线 Light" w:eastAsia="等线" w:hAnsi="等线 Light"/>
            <w:noProof/>
          </w:rPr>
          <w:t>配置</w:t>
        </w:r>
        <w:r>
          <w:rPr>
            <w:noProof/>
            <w:webHidden/>
          </w:rPr>
          <w:tab/>
        </w:r>
        <w:r>
          <w:rPr>
            <w:noProof/>
            <w:webHidden/>
          </w:rPr>
          <w:fldChar w:fldCharType="begin"/>
        </w:r>
        <w:r>
          <w:rPr>
            <w:noProof/>
            <w:webHidden/>
          </w:rPr>
          <w:instrText xml:space="preserve"> PAGEREF _Toc151372822 \h </w:instrText>
        </w:r>
        <w:r>
          <w:rPr>
            <w:noProof/>
            <w:webHidden/>
          </w:rPr>
        </w:r>
        <w:r>
          <w:rPr>
            <w:noProof/>
            <w:webHidden/>
          </w:rPr>
          <w:fldChar w:fldCharType="separate"/>
        </w:r>
        <w:r>
          <w:rPr>
            <w:noProof/>
            <w:webHidden/>
          </w:rPr>
          <w:t>14</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3" w:history="1">
        <w:r w:rsidRPr="00F42ECD">
          <w:rPr>
            <w:rStyle w:val="aff9"/>
            <w:noProof/>
          </w:rPr>
          <w:t>4.3.2</w:t>
        </w:r>
        <w:r w:rsidRPr="00F42ECD">
          <w:rPr>
            <w:rStyle w:val="aff9"/>
            <w:rFonts w:ascii="等线 Light" w:eastAsia="等线" w:hAnsi="等线 Light"/>
            <w:noProof/>
          </w:rPr>
          <w:t xml:space="preserve"> RAID</w:t>
        </w:r>
        <w:r w:rsidRPr="00F42ECD">
          <w:rPr>
            <w:rStyle w:val="aff9"/>
            <w:rFonts w:ascii="等线 Light" w:eastAsia="等线" w:hAnsi="等线 Light"/>
            <w:noProof/>
          </w:rPr>
          <w:t>配置</w:t>
        </w:r>
        <w:r>
          <w:rPr>
            <w:noProof/>
            <w:webHidden/>
          </w:rPr>
          <w:tab/>
        </w:r>
        <w:r>
          <w:rPr>
            <w:noProof/>
            <w:webHidden/>
          </w:rPr>
          <w:fldChar w:fldCharType="begin"/>
        </w:r>
        <w:r>
          <w:rPr>
            <w:noProof/>
            <w:webHidden/>
          </w:rPr>
          <w:instrText xml:space="preserve"> PAGEREF _Toc151372823 \h </w:instrText>
        </w:r>
        <w:r>
          <w:rPr>
            <w:noProof/>
            <w:webHidden/>
          </w:rPr>
        </w:r>
        <w:r>
          <w:rPr>
            <w:noProof/>
            <w:webHidden/>
          </w:rPr>
          <w:fldChar w:fldCharType="separate"/>
        </w:r>
        <w:r>
          <w:rPr>
            <w:noProof/>
            <w:webHidden/>
          </w:rPr>
          <w:t>14</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24" w:history="1">
        <w:r w:rsidRPr="00F42ECD">
          <w:rPr>
            <w:rStyle w:val="aff9"/>
            <w:rFonts w:cs="Book Antiqua"/>
            <w:noProof/>
            <w:kern w:val="36"/>
          </w:rPr>
          <w:t>4.4</w:t>
        </w:r>
        <w:r w:rsidRPr="00F42ECD">
          <w:rPr>
            <w:rStyle w:val="aff9"/>
            <w:rFonts w:ascii="等线 Light" w:eastAsia="等线" w:hAnsi="等线 Light" w:cs="Book Antiqua"/>
            <w:noProof/>
            <w:kern w:val="36"/>
          </w:rPr>
          <w:t xml:space="preserve"> </w:t>
        </w:r>
        <w:r w:rsidRPr="00F42ECD">
          <w:rPr>
            <w:rStyle w:val="aff9"/>
            <w:rFonts w:ascii="等线 Light" w:eastAsia="等线" w:hAnsi="等线 Light" w:cs="Book Antiqua"/>
            <w:noProof/>
            <w:kern w:val="36"/>
          </w:rPr>
          <w:t>安装部署</w:t>
        </w:r>
        <w:r>
          <w:rPr>
            <w:noProof/>
            <w:webHidden/>
          </w:rPr>
          <w:tab/>
        </w:r>
        <w:r>
          <w:rPr>
            <w:noProof/>
            <w:webHidden/>
          </w:rPr>
          <w:fldChar w:fldCharType="begin"/>
        </w:r>
        <w:r>
          <w:rPr>
            <w:noProof/>
            <w:webHidden/>
          </w:rPr>
          <w:instrText xml:space="preserve"> PAGEREF _Toc151372824 \h </w:instrText>
        </w:r>
        <w:r>
          <w:rPr>
            <w:noProof/>
            <w:webHidden/>
          </w:rPr>
        </w:r>
        <w:r>
          <w:rPr>
            <w:noProof/>
            <w:webHidden/>
          </w:rPr>
          <w:fldChar w:fldCharType="separate"/>
        </w:r>
        <w:r>
          <w:rPr>
            <w:noProof/>
            <w:webHidden/>
          </w:rPr>
          <w:t>15</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5" w:history="1">
        <w:r w:rsidRPr="00F42ECD">
          <w:rPr>
            <w:rStyle w:val="aff9"/>
            <w:noProof/>
          </w:rPr>
          <w:t>4.4.1</w:t>
        </w:r>
        <w:r w:rsidRPr="00F42ECD">
          <w:rPr>
            <w:rStyle w:val="aff9"/>
            <w:rFonts w:ascii="等线 Light" w:eastAsia="等线" w:hAnsi="等线 Light"/>
            <w:noProof/>
          </w:rPr>
          <w:t xml:space="preserve"> </w:t>
        </w:r>
        <w:r w:rsidRPr="00F42ECD">
          <w:rPr>
            <w:rStyle w:val="aff9"/>
            <w:rFonts w:ascii="等线 Light" w:eastAsia="等线" w:hAnsi="等线 Light"/>
            <w:noProof/>
          </w:rPr>
          <w:t>镜像完整性校验</w:t>
        </w:r>
        <w:r>
          <w:rPr>
            <w:noProof/>
            <w:webHidden/>
          </w:rPr>
          <w:tab/>
        </w:r>
        <w:r>
          <w:rPr>
            <w:noProof/>
            <w:webHidden/>
          </w:rPr>
          <w:fldChar w:fldCharType="begin"/>
        </w:r>
        <w:r>
          <w:rPr>
            <w:noProof/>
            <w:webHidden/>
          </w:rPr>
          <w:instrText xml:space="preserve"> PAGEREF _Toc151372825 \h </w:instrText>
        </w:r>
        <w:r>
          <w:rPr>
            <w:noProof/>
            <w:webHidden/>
          </w:rPr>
        </w:r>
        <w:r>
          <w:rPr>
            <w:noProof/>
            <w:webHidden/>
          </w:rPr>
          <w:fldChar w:fldCharType="separate"/>
        </w:r>
        <w:r>
          <w:rPr>
            <w:noProof/>
            <w:webHidden/>
          </w:rPr>
          <w:t>15</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6" w:history="1">
        <w:r w:rsidRPr="00F42ECD">
          <w:rPr>
            <w:rStyle w:val="aff9"/>
            <w:noProof/>
          </w:rPr>
          <w:t>4.4.2</w:t>
        </w:r>
        <w:r w:rsidRPr="00F42ECD">
          <w:rPr>
            <w:rStyle w:val="aff9"/>
            <w:rFonts w:ascii="等线 Light" w:eastAsia="等线" w:hAnsi="等线 Light"/>
            <w:noProof/>
          </w:rPr>
          <w:t xml:space="preserve"> </w:t>
        </w:r>
        <w:r w:rsidRPr="00F42ECD">
          <w:rPr>
            <w:rStyle w:val="aff9"/>
            <w:rFonts w:ascii="等线 Light" w:eastAsia="等线" w:hAnsi="等线 Light"/>
            <w:noProof/>
          </w:rPr>
          <w:t>部署模式介绍</w:t>
        </w:r>
        <w:r>
          <w:rPr>
            <w:noProof/>
            <w:webHidden/>
          </w:rPr>
          <w:tab/>
        </w:r>
        <w:r>
          <w:rPr>
            <w:noProof/>
            <w:webHidden/>
          </w:rPr>
          <w:fldChar w:fldCharType="begin"/>
        </w:r>
        <w:r>
          <w:rPr>
            <w:noProof/>
            <w:webHidden/>
          </w:rPr>
          <w:instrText xml:space="preserve"> PAGEREF _Toc151372826 \h </w:instrText>
        </w:r>
        <w:r>
          <w:rPr>
            <w:noProof/>
            <w:webHidden/>
          </w:rPr>
        </w:r>
        <w:r>
          <w:rPr>
            <w:noProof/>
            <w:webHidden/>
          </w:rPr>
          <w:fldChar w:fldCharType="separate"/>
        </w:r>
        <w:r>
          <w:rPr>
            <w:noProof/>
            <w:webHidden/>
          </w:rPr>
          <w:t>15</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7" w:history="1">
        <w:r w:rsidRPr="00F42ECD">
          <w:rPr>
            <w:rStyle w:val="aff9"/>
            <w:noProof/>
          </w:rPr>
          <w:t>4.4.3</w:t>
        </w:r>
        <w:r w:rsidRPr="00F42ECD">
          <w:rPr>
            <w:rStyle w:val="aff9"/>
            <w:rFonts w:ascii="等线 Light" w:eastAsia="等线" w:hAnsi="等线 Light"/>
            <w:noProof/>
          </w:rPr>
          <w:t xml:space="preserve"> </w:t>
        </w:r>
        <w:r w:rsidRPr="00F42ECD">
          <w:rPr>
            <w:rStyle w:val="aff9"/>
            <w:rFonts w:ascii="等线 Light" w:eastAsia="等线" w:hAnsi="等线 Light"/>
            <w:noProof/>
          </w:rPr>
          <w:t>安装选项介绍</w:t>
        </w:r>
        <w:r>
          <w:rPr>
            <w:noProof/>
            <w:webHidden/>
          </w:rPr>
          <w:tab/>
        </w:r>
        <w:r>
          <w:rPr>
            <w:noProof/>
            <w:webHidden/>
          </w:rPr>
          <w:fldChar w:fldCharType="begin"/>
        </w:r>
        <w:r>
          <w:rPr>
            <w:noProof/>
            <w:webHidden/>
          </w:rPr>
          <w:instrText xml:space="preserve"> PAGEREF _Toc151372827 \h </w:instrText>
        </w:r>
        <w:r>
          <w:rPr>
            <w:noProof/>
            <w:webHidden/>
          </w:rPr>
        </w:r>
        <w:r>
          <w:rPr>
            <w:noProof/>
            <w:webHidden/>
          </w:rPr>
          <w:fldChar w:fldCharType="separate"/>
        </w:r>
        <w:r>
          <w:rPr>
            <w:noProof/>
            <w:webHidden/>
          </w:rPr>
          <w:t>17</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8" w:history="1">
        <w:r w:rsidRPr="00F42ECD">
          <w:rPr>
            <w:rStyle w:val="aff9"/>
            <w:noProof/>
          </w:rPr>
          <w:t>4.4.4</w:t>
        </w:r>
        <w:r w:rsidRPr="00F42ECD">
          <w:rPr>
            <w:rStyle w:val="aff9"/>
            <w:rFonts w:ascii="等线 Light" w:eastAsia="等线" w:hAnsi="等线 Light"/>
            <w:noProof/>
          </w:rPr>
          <w:t xml:space="preserve"> </w:t>
        </w:r>
        <w:r w:rsidRPr="00F42ECD">
          <w:rPr>
            <w:rStyle w:val="aff9"/>
            <w:rFonts w:ascii="等线 Light" w:eastAsia="等线" w:hAnsi="等线 Light"/>
            <w:noProof/>
          </w:rPr>
          <w:t>安装计算节点</w:t>
        </w:r>
        <w:r>
          <w:rPr>
            <w:noProof/>
            <w:webHidden/>
          </w:rPr>
          <w:tab/>
        </w:r>
        <w:r>
          <w:rPr>
            <w:noProof/>
            <w:webHidden/>
          </w:rPr>
          <w:fldChar w:fldCharType="begin"/>
        </w:r>
        <w:r>
          <w:rPr>
            <w:noProof/>
            <w:webHidden/>
          </w:rPr>
          <w:instrText xml:space="preserve"> PAGEREF _Toc151372828 \h </w:instrText>
        </w:r>
        <w:r>
          <w:rPr>
            <w:noProof/>
            <w:webHidden/>
          </w:rPr>
        </w:r>
        <w:r>
          <w:rPr>
            <w:noProof/>
            <w:webHidden/>
          </w:rPr>
          <w:fldChar w:fldCharType="separate"/>
        </w:r>
        <w:r>
          <w:rPr>
            <w:noProof/>
            <w:webHidden/>
          </w:rPr>
          <w:t>18</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29" w:history="1">
        <w:r w:rsidRPr="00F42ECD">
          <w:rPr>
            <w:rStyle w:val="aff9"/>
            <w:noProof/>
          </w:rPr>
          <w:t>4.4.5</w:t>
        </w:r>
        <w:r w:rsidRPr="00F42ECD">
          <w:rPr>
            <w:rStyle w:val="aff9"/>
            <w:rFonts w:ascii="等线 Light" w:eastAsia="等线" w:hAnsi="等线 Light"/>
            <w:noProof/>
          </w:rPr>
          <w:t xml:space="preserve"> </w:t>
        </w:r>
        <w:r w:rsidRPr="00F42ECD">
          <w:rPr>
            <w:rStyle w:val="aff9"/>
            <w:rFonts w:ascii="等线 Light" w:eastAsia="等线" w:hAnsi="等线 Light"/>
            <w:noProof/>
          </w:rPr>
          <w:t>安装管理节点</w:t>
        </w:r>
        <w:r>
          <w:rPr>
            <w:noProof/>
            <w:webHidden/>
          </w:rPr>
          <w:tab/>
        </w:r>
        <w:r>
          <w:rPr>
            <w:noProof/>
            <w:webHidden/>
          </w:rPr>
          <w:fldChar w:fldCharType="begin"/>
        </w:r>
        <w:r>
          <w:rPr>
            <w:noProof/>
            <w:webHidden/>
          </w:rPr>
          <w:instrText xml:space="preserve"> PAGEREF _Toc151372829 \h </w:instrText>
        </w:r>
        <w:r>
          <w:rPr>
            <w:noProof/>
            <w:webHidden/>
          </w:rPr>
        </w:r>
        <w:r>
          <w:rPr>
            <w:noProof/>
            <w:webHidden/>
          </w:rPr>
          <w:fldChar w:fldCharType="separate"/>
        </w:r>
        <w:r>
          <w:rPr>
            <w:noProof/>
            <w:webHidden/>
          </w:rPr>
          <w:t>24</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0" w:history="1">
        <w:r w:rsidRPr="00F42ECD">
          <w:rPr>
            <w:rStyle w:val="aff9"/>
            <w:noProof/>
          </w:rPr>
          <w:t>4.4.6</w:t>
        </w:r>
        <w:r w:rsidRPr="00F42ECD">
          <w:rPr>
            <w:rStyle w:val="aff9"/>
            <w:rFonts w:ascii="等线 Light" w:eastAsia="等线" w:hAnsi="等线 Light"/>
            <w:noProof/>
          </w:rPr>
          <w:t xml:space="preserve"> </w:t>
        </w:r>
        <w:r w:rsidRPr="00F42ECD">
          <w:rPr>
            <w:rStyle w:val="aff9"/>
            <w:rFonts w:ascii="等线 Light" w:eastAsia="等线" w:hAnsi="等线 Light"/>
            <w:noProof/>
          </w:rPr>
          <w:t>打开</w:t>
        </w:r>
        <w:r w:rsidRPr="00F42ECD">
          <w:rPr>
            <w:rStyle w:val="aff9"/>
            <w:rFonts w:ascii="等线 Light" w:eastAsia="等线" w:hAnsi="等线 Light"/>
            <w:noProof/>
          </w:rPr>
          <w:t>iCenter</w:t>
        </w:r>
        <w:r w:rsidRPr="00F42ECD">
          <w:rPr>
            <w:rStyle w:val="aff9"/>
            <w:rFonts w:ascii="等线 Light" w:eastAsia="等线" w:hAnsi="等线 Light"/>
            <w:noProof/>
          </w:rPr>
          <w:t>控制台</w:t>
        </w:r>
        <w:r>
          <w:rPr>
            <w:noProof/>
            <w:webHidden/>
          </w:rPr>
          <w:tab/>
        </w:r>
        <w:r>
          <w:rPr>
            <w:noProof/>
            <w:webHidden/>
          </w:rPr>
          <w:fldChar w:fldCharType="begin"/>
        </w:r>
        <w:r>
          <w:rPr>
            <w:noProof/>
            <w:webHidden/>
          </w:rPr>
          <w:instrText xml:space="preserve"> PAGEREF _Toc151372830 \h </w:instrText>
        </w:r>
        <w:r>
          <w:rPr>
            <w:noProof/>
            <w:webHidden/>
          </w:rPr>
        </w:r>
        <w:r>
          <w:rPr>
            <w:noProof/>
            <w:webHidden/>
          </w:rPr>
          <w:fldChar w:fldCharType="separate"/>
        </w:r>
        <w:r>
          <w:rPr>
            <w:noProof/>
            <w:webHidden/>
          </w:rPr>
          <w:t>46</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1" w:history="1">
        <w:r w:rsidRPr="00F42ECD">
          <w:rPr>
            <w:rStyle w:val="aff9"/>
            <w:noProof/>
          </w:rPr>
          <w:t>4.4.7</w:t>
        </w:r>
        <w:r w:rsidRPr="00F42ECD">
          <w:rPr>
            <w:rStyle w:val="aff9"/>
            <w:rFonts w:ascii="等线 Light" w:eastAsia="等线" w:hAnsi="等线 Light"/>
            <w:noProof/>
          </w:rPr>
          <w:t xml:space="preserve"> </w:t>
        </w:r>
        <w:r w:rsidRPr="00F42ECD">
          <w:rPr>
            <w:rStyle w:val="aff9"/>
            <w:rFonts w:ascii="等线 Light" w:eastAsia="等线" w:hAnsi="等线 Light"/>
            <w:noProof/>
          </w:rPr>
          <w:t>许可证</w:t>
        </w:r>
        <w:r>
          <w:rPr>
            <w:noProof/>
            <w:webHidden/>
          </w:rPr>
          <w:tab/>
        </w:r>
        <w:r>
          <w:rPr>
            <w:noProof/>
            <w:webHidden/>
          </w:rPr>
          <w:fldChar w:fldCharType="begin"/>
        </w:r>
        <w:r>
          <w:rPr>
            <w:noProof/>
            <w:webHidden/>
          </w:rPr>
          <w:instrText xml:space="preserve"> PAGEREF _Toc151372831 \h </w:instrText>
        </w:r>
        <w:r>
          <w:rPr>
            <w:noProof/>
            <w:webHidden/>
          </w:rPr>
        </w:r>
        <w:r>
          <w:rPr>
            <w:noProof/>
            <w:webHidden/>
          </w:rPr>
          <w:fldChar w:fldCharType="separate"/>
        </w:r>
        <w:r>
          <w:rPr>
            <w:noProof/>
            <w:webHidden/>
          </w:rPr>
          <w:t>48</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32" w:history="1">
        <w:r w:rsidRPr="00F42ECD">
          <w:rPr>
            <w:rStyle w:val="aff9"/>
            <w:rFonts w:cs="Book Antiqua"/>
            <w:noProof/>
            <w:kern w:val="36"/>
          </w:rPr>
          <w:t>4.5</w:t>
        </w:r>
        <w:r w:rsidRPr="00F42ECD">
          <w:rPr>
            <w:rStyle w:val="aff9"/>
            <w:rFonts w:ascii="等线 Light" w:eastAsia="等线" w:hAnsi="等线 Light" w:cs="Book Antiqua"/>
            <w:noProof/>
            <w:kern w:val="36"/>
          </w:rPr>
          <w:t xml:space="preserve"> </w:t>
        </w:r>
        <w:r w:rsidRPr="00F42ECD">
          <w:rPr>
            <w:rStyle w:val="aff9"/>
            <w:rFonts w:ascii="等线 Light" w:eastAsia="等线" w:hAnsi="等线 Light" w:cs="Book Antiqua"/>
            <w:noProof/>
            <w:kern w:val="36"/>
          </w:rPr>
          <w:t>环境配置</w:t>
        </w:r>
        <w:r>
          <w:rPr>
            <w:noProof/>
            <w:webHidden/>
          </w:rPr>
          <w:tab/>
        </w:r>
        <w:r>
          <w:rPr>
            <w:noProof/>
            <w:webHidden/>
          </w:rPr>
          <w:fldChar w:fldCharType="begin"/>
        </w:r>
        <w:r>
          <w:rPr>
            <w:noProof/>
            <w:webHidden/>
          </w:rPr>
          <w:instrText xml:space="preserve"> PAGEREF _Toc151372832 \h </w:instrText>
        </w:r>
        <w:r>
          <w:rPr>
            <w:noProof/>
            <w:webHidden/>
          </w:rPr>
        </w:r>
        <w:r>
          <w:rPr>
            <w:noProof/>
            <w:webHidden/>
          </w:rPr>
          <w:fldChar w:fldCharType="separate"/>
        </w:r>
        <w:r>
          <w:rPr>
            <w:noProof/>
            <w:webHidden/>
          </w:rPr>
          <w:t>56</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3" w:history="1">
        <w:r w:rsidRPr="00F42ECD">
          <w:rPr>
            <w:rStyle w:val="aff9"/>
            <w:noProof/>
          </w:rPr>
          <w:t>4.5.1</w:t>
        </w:r>
        <w:r w:rsidRPr="00F42ECD">
          <w:rPr>
            <w:rStyle w:val="aff9"/>
            <w:rFonts w:ascii="等线 Light" w:eastAsia="等线" w:hAnsi="等线 Light"/>
            <w:noProof/>
          </w:rPr>
          <w:t xml:space="preserve"> </w:t>
        </w:r>
        <w:r w:rsidRPr="00F42ECD">
          <w:rPr>
            <w:rStyle w:val="aff9"/>
            <w:rFonts w:ascii="等线 Light" w:eastAsia="等线" w:hAnsi="等线 Light"/>
            <w:noProof/>
          </w:rPr>
          <w:t>集群配置</w:t>
        </w:r>
        <w:r>
          <w:rPr>
            <w:noProof/>
            <w:webHidden/>
          </w:rPr>
          <w:tab/>
        </w:r>
        <w:r>
          <w:rPr>
            <w:noProof/>
            <w:webHidden/>
          </w:rPr>
          <w:fldChar w:fldCharType="begin"/>
        </w:r>
        <w:r>
          <w:rPr>
            <w:noProof/>
            <w:webHidden/>
          </w:rPr>
          <w:instrText xml:space="preserve"> PAGEREF _Toc151372833 \h </w:instrText>
        </w:r>
        <w:r>
          <w:rPr>
            <w:noProof/>
            <w:webHidden/>
          </w:rPr>
        </w:r>
        <w:r>
          <w:rPr>
            <w:noProof/>
            <w:webHidden/>
          </w:rPr>
          <w:fldChar w:fldCharType="separate"/>
        </w:r>
        <w:r>
          <w:rPr>
            <w:noProof/>
            <w:webHidden/>
          </w:rPr>
          <w:t>56</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4" w:history="1">
        <w:r w:rsidRPr="00F42ECD">
          <w:rPr>
            <w:rStyle w:val="aff9"/>
            <w:noProof/>
          </w:rPr>
          <w:t>4.5.2</w:t>
        </w:r>
        <w:r w:rsidRPr="00F42ECD">
          <w:rPr>
            <w:rStyle w:val="aff9"/>
            <w:rFonts w:ascii="等线 Light" w:eastAsia="等线" w:hAnsi="等线 Light"/>
            <w:noProof/>
          </w:rPr>
          <w:t xml:space="preserve"> </w:t>
        </w:r>
        <w:r w:rsidRPr="00F42ECD">
          <w:rPr>
            <w:rStyle w:val="aff9"/>
            <w:rFonts w:ascii="等线 Light" w:eastAsia="等线" w:hAnsi="等线 Light"/>
            <w:noProof/>
          </w:rPr>
          <w:t>增加本地存储</w:t>
        </w:r>
        <w:r>
          <w:rPr>
            <w:noProof/>
            <w:webHidden/>
          </w:rPr>
          <w:tab/>
        </w:r>
        <w:r>
          <w:rPr>
            <w:noProof/>
            <w:webHidden/>
          </w:rPr>
          <w:fldChar w:fldCharType="begin"/>
        </w:r>
        <w:r>
          <w:rPr>
            <w:noProof/>
            <w:webHidden/>
          </w:rPr>
          <w:instrText xml:space="preserve"> PAGEREF _Toc151372834 \h </w:instrText>
        </w:r>
        <w:r>
          <w:rPr>
            <w:noProof/>
            <w:webHidden/>
          </w:rPr>
        </w:r>
        <w:r>
          <w:rPr>
            <w:noProof/>
            <w:webHidden/>
          </w:rPr>
          <w:fldChar w:fldCharType="separate"/>
        </w:r>
        <w:r>
          <w:rPr>
            <w:noProof/>
            <w:webHidden/>
          </w:rPr>
          <w:t>61</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5" w:history="1">
        <w:r w:rsidRPr="00F42ECD">
          <w:rPr>
            <w:rStyle w:val="aff9"/>
            <w:noProof/>
          </w:rPr>
          <w:t>4.5.3</w:t>
        </w:r>
        <w:r w:rsidRPr="00F42ECD">
          <w:rPr>
            <w:rStyle w:val="aff9"/>
            <w:rFonts w:ascii="等线 Light" w:eastAsia="等线" w:hAnsi="等线 Light"/>
            <w:noProof/>
          </w:rPr>
          <w:t xml:space="preserve"> </w:t>
        </w:r>
        <w:r w:rsidRPr="00F42ECD">
          <w:rPr>
            <w:rStyle w:val="aff9"/>
            <w:rFonts w:ascii="等线 Light" w:eastAsia="等线" w:hAnsi="等线 Light"/>
            <w:noProof/>
          </w:rPr>
          <w:t>业务网配置</w:t>
        </w:r>
        <w:r>
          <w:rPr>
            <w:noProof/>
            <w:webHidden/>
          </w:rPr>
          <w:tab/>
        </w:r>
        <w:r>
          <w:rPr>
            <w:noProof/>
            <w:webHidden/>
          </w:rPr>
          <w:fldChar w:fldCharType="begin"/>
        </w:r>
        <w:r>
          <w:rPr>
            <w:noProof/>
            <w:webHidden/>
          </w:rPr>
          <w:instrText xml:space="preserve"> PAGEREF _Toc151372835 \h </w:instrText>
        </w:r>
        <w:r>
          <w:rPr>
            <w:noProof/>
            <w:webHidden/>
          </w:rPr>
        </w:r>
        <w:r>
          <w:rPr>
            <w:noProof/>
            <w:webHidden/>
          </w:rPr>
          <w:fldChar w:fldCharType="separate"/>
        </w:r>
        <w:r>
          <w:rPr>
            <w:noProof/>
            <w:webHidden/>
          </w:rPr>
          <w:t>65</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6" w:history="1">
        <w:r w:rsidRPr="00F42ECD">
          <w:rPr>
            <w:rStyle w:val="aff9"/>
            <w:noProof/>
          </w:rPr>
          <w:t>4.5.4</w:t>
        </w:r>
        <w:r w:rsidRPr="00F42ECD">
          <w:rPr>
            <w:rStyle w:val="aff9"/>
            <w:rFonts w:ascii="等线 Light" w:eastAsia="等线" w:hAnsi="等线 Light"/>
            <w:noProof/>
          </w:rPr>
          <w:t xml:space="preserve"> </w:t>
        </w:r>
        <w:r w:rsidRPr="00F42ECD">
          <w:rPr>
            <w:rStyle w:val="aff9"/>
            <w:rFonts w:ascii="等线 Light" w:eastAsia="等线" w:hAnsi="等线 Light"/>
            <w:noProof/>
          </w:rPr>
          <w:t>增加</w:t>
        </w:r>
        <w:r w:rsidRPr="00F42ECD">
          <w:rPr>
            <w:rStyle w:val="aff9"/>
            <w:rFonts w:ascii="等线 Light" w:eastAsia="等线" w:hAnsi="等线 Light"/>
            <w:noProof/>
          </w:rPr>
          <w:t>FC</w:t>
        </w:r>
        <w:r w:rsidRPr="00F42ECD">
          <w:rPr>
            <w:rStyle w:val="aff9"/>
            <w:rFonts w:ascii="等线 Light" w:eastAsia="等线" w:hAnsi="等线 Light"/>
            <w:noProof/>
          </w:rPr>
          <w:t>共享存储（可选）</w:t>
        </w:r>
        <w:r>
          <w:rPr>
            <w:noProof/>
            <w:webHidden/>
          </w:rPr>
          <w:tab/>
        </w:r>
        <w:r>
          <w:rPr>
            <w:noProof/>
            <w:webHidden/>
          </w:rPr>
          <w:fldChar w:fldCharType="begin"/>
        </w:r>
        <w:r>
          <w:rPr>
            <w:noProof/>
            <w:webHidden/>
          </w:rPr>
          <w:instrText xml:space="preserve"> PAGEREF _Toc151372836 \h </w:instrText>
        </w:r>
        <w:r>
          <w:rPr>
            <w:noProof/>
            <w:webHidden/>
          </w:rPr>
        </w:r>
        <w:r>
          <w:rPr>
            <w:noProof/>
            <w:webHidden/>
          </w:rPr>
          <w:fldChar w:fldCharType="separate"/>
        </w:r>
        <w:r>
          <w:rPr>
            <w:noProof/>
            <w:webHidden/>
          </w:rPr>
          <w:t>70</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7" w:history="1">
        <w:r w:rsidRPr="00F42ECD">
          <w:rPr>
            <w:rStyle w:val="aff9"/>
            <w:noProof/>
          </w:rPr>
          <w:t>4.5.5</w:t>
        </w:r>
        <w:r w:rsidRPr="00F42ECD">
          <w:rPr>
            <w:rStyle w:val="aff9"/>
            <w:rFonts w:ascii="等线 Light" w:eastAsia="等线" w:hAnsi="等线 Light"/>
            <w:noProof/>
          </w:rPr>
          <w:t xml:space="preserve"> </w:t>
        </w:r>
        <w:r w:rsidRPr="00F42ECD">
          <w:rPr>
            <w:rStyle w:val="aff9"/>
            <w:rFonts w:ascii="等线 Light" w:eastAsia="等线" w:hAnsi="等线 Light"/>
            <w:noProof/>
          </w:rPr>
          <w:t>增加</w:t>
        </w:r>
        <w:r w:rsidRPr="00F42ECD">
          <w:rPr>
            <w:rStyle w:val="aff9"/>
            <w:rFonts w:ascii="等线 Light" w:eastAsia="等线" w:hAnsi="等线 Light"/>
            <w:noProof/>
          </w:rPr>
          <w:t>iSCSI</w:t>
        </w:r>
        <w:r w:rsidRPr="00F42ECD">
          <w:rPr>
            <w:rStyle w:val="aff9"/>
            <w:rFonts w:ascii="等线 Light" w:eastAsia="等线" w:hAnsi="等线 Light"/>
            <w:noProof/>
          </w:rPr>
          <w:t>共享存储（可选）</w:t>
        </w:r>
        <w:r>
          <w:rPr>
            <w:noProof/>
            <w:webHidden/>
          </w:rPr>
          <w:tab/>
        </w:r>
        <w:r>
          <w:rPr>
            <w:noProof/>
            <w:webHidden/>
          </w:rPr>
          <w:fldChar w:fldCharType="begin"/>
        </w:r>
        <w:r>
          <w:rPr>
            <w:noProof/>
            <w:webHidden/>
          </w:rPr>
          <w:instrText xml:space="preserve"> PAGEREF _Toc151372837 \h </w:instrText>
        </w:r>
        <w:r>
          <w:rPr>
            <w:noProof/>
            <w:webHidden/>
          </w:rPr>
        </w:r>
        <w:r>
          <w:rPr>
            <w:noProof/>
            <w:webHidden/>
          </w:rPr>
          <w:fldChar w:fldCharType="separate"/>
        </w:r>
        <w:r>
          <w:rPr>
            <w:noProof/>
            <w:webHidden/>
          </w:rPr>
          <w:t>76</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38" w:history="1">
        <w:r w:rsidRPr="00F42ECD">
          <w:rPr>
            <w:rStyle w:val="aff9"/>
            <w:noProof/>
          </w:rPr>
          <w:t>4.5.6</w:t>
        </w:r>
        <w:r w:rsidRPr="00F42ECD">
          <w:rPr>
            <w:rStyle w:val="aff9"/>
            <w:rFonts w:ascii="等线 Light" w:eastAsia="等线" w:hAnsi="等线 Light"/>
            <w:noProof/>
          </w:rPr>
          <w:t xml:space="preserve"> </w:t>
        </w:r>
        <w:r w:rsidRPr="00F42ECD">
          <w:rPr>
            <w:rStyle w:val="aff9"/>
            <w:rFonts w:ascii="等线 Light" w:eastAsia="等线" w:hAnsi="等线 Light"/>
            <w:noProof/>
          </w:rPr>
          <w:t>共享存储池配置</w:t>
        </w:r>
        <w:r>
          <w:rPr>
            <w:noProof/>
            <w:webHidden/>
          </w:rPr>
          <w:tab/>
        </w:r>
        <w:r>
          <w:rPr>
            <w:noProof/>
            <w:webHidden/>
          </w:rPr>
          <w:fldChar w:fldCharType="begin"/>
        </w:r>
        <w:r>
          <w:rPr>
            <w:noProof/>
            <w:webHidden/>
          </w:rPr>
          <w:instrText xml:space="preserve"> PAGEREF _Toc151372838 \h </w:instrText>
        </w:r>
        <w:r>
          <w:rPr>
            <w:noProof/>
            <w:webHidden/>
          </w:rPr>
        </w:r>
        <w:r>
          <w:rPr>
            <w:noProof/>
            <w:webHidden/>
          </w:rPr>
          <w:fldChar w:fldCharType="separate"/>
        </w:r>
        <w:r>
          <w:rPr>
            <w:noProof/>
            <w:webHidden/>
          </w:rPr>
          <w:t>88</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39" w:history="1">
        <w:r w:rsidRPr="00F42ECD">
          <w:rPr>
            <w:rStyle w:val="aff9"/>
            <w:rFonts w:cs="Book Antiqua"/>
            <w:noProof/>
            <w:kern w:val="36"/>
          </w:rPr>
          <w:t>4.6</w:t>
        </w:r>
        <w:r w:rsidRPr="00F42ECD">
          <w:rPr>
            <w:rStyle w:val="aff9"/>
            <w:rFonts w:ascii="等线 Light" w:eastAsia="等线" w:hAnsi="等线 Light" w:cs="Book Antiqua"/>
            <w:noProof/>
            <w:kern w:val="36"/>
          </w:rPr>
          <w:t xml:space="preserve"> </w:t>
        </w:r>
        <w:r w:rsidRPr="00F42ECD">
          <w:rPr>
            <w:rStyle w:val="aff9"/>
            <w:rFonts w:ascii="等线 Light" w:eastAsia="等线" w:hAnsi="等线 Light" w:cs="Book Antiqua"/>
            <w:noProof/>
            <w:kern w:val="36"/>
          </w:rPr>
          <w:t>镜像库配置（推荐）</w:t>
        </w:r>
        <w:r>
          <w:rPr>
            <w:noProof/>
            <w:webHidden/>
          </w:rPr>
          <w:tab/>
        </w:r>
        <w:r>
          <w:rPr>
            <w:noProof/>
            <w:webHidden/>
          </w:rPr>
          <w:fldChar w:fldCharType="begin"/>
        </w:r>
        <w:r>
          <w:rPr>
            <w:noProof/>
            <w:webHidden/>
          </w:rPr>
          <w:instrText xml:space="preserve"> PAGEREF _Toc151372839 \h </w:instrText>
        </w:r>
        <w:r>
          <w:rPr>
            <w:noProof/>
            <w:webHidden/>
          </w:rPr>
        </w:r>
        <w:r>
          <w:rPr>
            <w:noProof/>
            <w:webHidden/>
          </w:rPr>
          <w:fldChar w:fldCharType="separate"/>
        </w:r>
        <w:r>
          <w:rPr>
            <w:noProof/>
            <w:webHidden/>
          </w:rPr>
          <w:t>93</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0" w:history="1">
        <w:r w:rsidRPr="00F42ECD">
          <w:rPr>
            <w:rStyle w:val="aff9"/>
            <w:noProof/>
          </w:rPr>
          <w:t>4.6.1</w:t>
        </w:r>
        <w:r w:rsidRPr="00F42ECD">
          <w:rPr>
            <w:rStyle w:val="aff9"/>
            <w:rFonts w:ascii="等线 Light" w:eastAsia="等线" w:hAnsi="等线 Light"/>
            <w:noProof/>
          </w:rPr>
          <w:t xml:space="preserve"> </w:t>
        </w:r>
        <w:r w:rsidRPr="00F42ECD">
          <w:rPr>
            <w:rStyle w:val="aff9"/>
            <w:rFonts w:ascii="等线 Light" w:eastAsia="等线" w:hAnsi="等线 Light"/>
            <w:noProof/>
          </w:rPr>
          <w:t>增加镜像库</w:t>
        </w:r>
        <w:r>
          <w:rPr>
            <w:noProof/>
            <w:webHidden/>
          </w:rPr>
          <w:tab/>
        </w:r>
        <w:r>
          <w:rPr>
            <w:noProof/>
            <w:webHidden/>
          </w:rPr>
          <w:fldChar w:fldCharType="begin"/>
        </w:r>
        <w:r>
          <w:rPr>
            <w:noProof/>
            <w:webHidden/>
          </w:rPr>
          <w:instrText xml:space="preserve"> PAGEREF _Toc151372840 \h </w:instrText>
        </w:r>
        <w:r>
          <w:rPr>
            <w:noProof/>
            <w:webHidden/>
          </w:rPr>
        </w:r>
        <w:r>
          <w:rPr>
            <w:noProof/>
            <w:webHidden/>
          </w:rPr>
          <w:fldChar w:fldCharType="separate"/>
        </w:r>
        <w:r>
          <w:rPr>
            <w:noProof/>
            <w:webHidden/>
          </w:rPr>
          <w:t>94</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1" w:history="1">
        <w:r w:rsidRPr="00F42ECD">
          <w:rPr>
            <w:rStyle w:val="aff9"/>
            <w:noProof/>
          </w:rPr>
          <w:t>4.6.2</w:t>
        </w:r>
        <w:r w:rsidRPr="00F42ECD">
          <w:rPr>
            <w:rStyle w:val="aff9"/>
            <w:rFonts w:ascii="等线 Light" w:eastAsia="等线" w:hAnsi="等线 Light"/>
            <w:noProof/>
          </w:rPr>
          <w:t xml:space="preserve"> </w:t>
        </w:r>
        <w:r w:rsidRPr="00F42ECD">
          <w:rPr>
            <w:rStyle w:val="aff9"/>
            <w:rFonts w:ascii="等线 Light" w:eastAsia="等线" w:hAnsi="等线 Light"/>
            <w:noProof/>
          </w:rPr>
          <w:t>查看镜像库</w:t>
        </w:r>
        <w:r>
          <w:rPr>
            <w:noProof/>
            <w:webHidden/>
          </w:rPr>
          <w:tab/>
        </w:r>
        <w:r>
          <w:rPr>
            <w:noProof/>
            <w:webHidden/>
          </w:rPr>
          <w:fldChar w:fldCharType="begin"/>
        </w:r>
        <w:r>
          <w:rPr>
            <w:noProof/>
            <w:webHidden/>
          </w:rPr>
          <w:instrText xml:space="preserve"> PAGEREF _Toc151372841 \h </w:instrText>
        </w:r>
        <w:r>
          <w:rPr>
            <w:noProof/>
            <w:webHidden/>
          </w:rPr>
        </w:r>
        <w:r>
          <w:rPr>
            <w:noProof/>
            <w:webHidden/>
          </w:rPr>
          <w:fldChar w:fldCharType="separate"/>
        </w:r>
        <w:r>
          <w:rPr>
            <w:noProof/>
            <w:webHidden/>
          </w:rPr>
          <w:t>95</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2" w:history="1">
        <w:r w:rsidRPr="00F42ECD">
          <w:rPr>
            <w:rStyle w:val="aff9"/>
            <w:noProof/>
          </w:rPr>
          <w:t>4.6.3</w:t>
        </w:r>
        <w:r w:rsidRPr="00F42ECD">
          <w:rPr>
            <w:rStyle w:val="aff9"/>
            <w:rFonts w:ascii="等线 Light" w:eastAsia="等线" w:hAnsi="等线 Light"/>
            <w:noProof/>
          </w:rPr>
          <w:t xml:space="preserve"> </w:t>
        </w:r>
        <w:r w:rsidRPr="00F42ECD">
          <w:rPr>
            <w:rStyle w:val="aff9"/>
            <w:rFonts w:ascii="等线 Light" w:eastAsia="等线" w:hAnsi="等线 Light"/>
            <w:noProof/>
          </w:rPr>
          <w:t>上传镜像文件</w:t>
        </w:r>
        <w:r>
          <w:rPr>
            <w:noProof/>
            <w:webHidden/>
          </w:rPr>
          <w:tab/>
        </w:r>
        <w:r>
          <w:rPr>
            <w:noProof/>
            <w:webHidden/>
          </w:rPr>
          <w:fldChar w:fldCharType="begin"/>
        </w:r>
        <w:r>
          <w:rPr>
            <w:noProof/>
            <w:webHidden/>
          </w:rPr>
          <w:instrText xml:space="preserve"> PAGEREF _Toc151372842 \h </w:instrText>
        </w:r>
        <w:r>
          <w:rPr>
            <w:noProof/>
            <w:webHidden/>
          </w:rPr>
        </w:r>
        <w:r>
          <w:rPr>
            <w:noProof/>
            <w:webHidden/>
          </w:rPr>
          <w:fldChar w:fldCharType="separate"/>
        </w:r>
        <w:r>
          <w:rPr>
            <w:noProof/>
            <w:webHidden/>
          </w:rPr>
          <w:t>96</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3" w:history="1">
        <w:r w:rsidRPr="00F42ECD">
          <w:rPr>
            <w:rStyle w:val="aff9"/>
            <w:noProof/>
          </w:rPr>
          <w:t>4.6.4</w:t>
        </w:r>
        <w:r w:rsidRPr="00F42ECD">
          <w:rPr>
            <w:rStyle w:val="aff9"/>
            <w:rFonts w:ascii="等线 Light" w:eastAsia="等线" w:hAnsi="等线 Light"/>
            <w:noProof/>
          </w:rPr>
          <w:t xml:space="preserve"> </w:t>
        </w:r>
        <w:r w:rsidRPr="00F42ECD">
          <w:rPr>
            <w:rStyle w:val="aff9"/>
            <w:rFonts w:ascii="等线 Light" w:eastAsia="等线" w:hAnsi="等线 Light"/>
            <w:noProof/>
          </w:rPr>
          <w:t>下载镜像文件</w:t>
        </w:r>
        <w:r>
          <w:rPr>
            <w:noProof/>
            <w:webHidden/>
          </w:rPr>
          <w:tab/>
        </w:r>
        <w:r>
          <w:rPr>
            <w:noProof/>
            <w:webHidden/>
          </w:rPr>
          <w:fldChar w:fldCharType="begin"/>
        </w:r>
        <w:r>
          <w:rPr>
            <w:noProof/>
            <w:webHidden/>
          </w:rPr>
          <w:instrText xml:space="preserve"> PAGEREF _Toc151372843 \h </w:instrText>
        </w:r>
        <w:r>
          <w:rPr>
            <w:noProof/>
            <w:webHidden/>
          </w:rPr>
        </w:r>
        <w:r>
          <w:rPr>
            <w:noProof/>
            <w:webHidden/>
          </w:rPr>
          <w:fldChar w:fldCharType="separate"/>
        </w:r>
        <w:r>
          <w:rPr>
            <w:noProof/>
            <w:webHidden/>
          </w:rPr>
          <w:t>97</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4" w:history="1">
        <w:r w:rsidRPr="00F42ECD">
          <w:rPr>
            <w:rStyle w:val="aff9"/>
            <w:noProof/>
          </w:rPr>
          <w:t>4.6.5</w:t>
        </w:r>
        <w:r w:rsidRPr="00F42ECD">
          <w:rPr>
            <w:rStyle w:val="aff9"/>
            <w:rFonts w:ascii="等线 Light" w:eastAsia="等线" w:hAnsi="等线 Light"/>
            <w:noProof/>
          </w:rPr>
          <w:t xml:space="preserve"> </w:t>
        </w:r>
        <w:r w:rsidRPr="00F42ECD">
          <w:rPr>
            <w:rStyle w:val="aff9"/>
            <w:rFonts w:ascii="等线 Light" w:eastAsia="等线" w:hAnsi="等线 Light"/>
            <w:noProof/>
          </w:rPr>
          <w:t>删除镜像文件</w:t>
        </w:r>
        <w:r>
          <w:rPr>
            <w:noProof/>
            <w:webHidden/>
          </w:rPr>
          <w:tab/>
        </w:r>
        <w:r>
          <w:rPr>
            <w:noProof/>
            <w:webHidden/>
          </w:rPr>
          <w:fldChar w:fldCharType="begin"/>
        </w:r>
        <w:r>
          <w:rPr>
            <w:noProof/>
            <w:webHidden/>
          </w:rPr>
          <w:instrText xml:space="preserve"> PAGEREF _Toc151372844 \h </w:instrText>
        </w:r>
        <w:r>
          <w:rPr>
            <w:noProof/>
            <w:webHidden/>
          </w:rPr>
        </w:r>
        <w:r>
          <w:rPr>
            <w:noProof/>
            <w:webHidden/>
          </w:rPr>
          <w:fldChar w:fldCharType="separate"/>
        </w:r>
        <w:r>
          <w:rPr>
            <w:noProof/>
            <w:webHidden/>
          </w:rPr>
          <w:t>98</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45" w:history="1">
        <w:r w:rsidRPr="00F42ECD">
          <w:rPr>
            <w:rStyle w:val="aff9"/>
            <w:noProof/>
          </w:rPr>
          <w:t>4.7</w:t>
        </w:r>
        <w:r w:rsidRPr="00F42ECD">
          <w:rPr>
            <w:rStyle w:val="aff9"/>
            <w:rFonts w:ascii="等线 Light" w:eastAsia="等线" w:hAnsi="等线 Light"/>
            <w:noProof/>
          </w:rPr>
          <w:t xml:space="preserve"> </w:t>
        </w:r>
        <w:r w:rsidRPr="00F42ECD">
          <w:rPr>
            <w:rStyle w:val="aff9"/>
            <w:rFonts w:ascii="等线 Light" w:eastAsia="等线" w:hAnsi="等线 Light"/>
            <w:noProof/>
          </w:rPr>
          <w:t>虚拟机操作</w:t>
        </w:r>
        <w:r>
          <w:rPr>
            <w:noProof/>
            <w:webHidden/>
          </w:rPr>
          <w:tab/>
        </w:r>
        <w:r>
          <w:rPr>
            <w:noProof/>
            <w:webHidden/>
          </w:rPr>
          <w:fldChar w:fldCharType="begin"/>
        </w:r>
        <w:r>
          <w:rPr>
            <w:noProof/>
            <w:webHidden/>
          </w:rPr>
          <w:instrText xml:space="preserve"> PAGEREF _Toc151372845 \h </w:instrText>
        </w:r>
        <w:r>
          <w:rPr>
            <w:noProof/>
            <w:webHidden/>
          </w:rPr>
        </w:r>
        <w:r>
          <w:rPr>
            <w:noProof/>
            <w:webHidden/>
          </w:rPr>
          <w:fldChar w:fldCharType="separate"/>
        </w:r>
        <w:r>
          <w:rPr>
            <w:noProof/>
            <w:webHidden/>
          </w:rPr>
          <w:t>98</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6" w:history="1">
        <w:r w:rsidRPr="00F42ECD">
          <w:rPr>
            <w:rStyle w:val="aff9"/>
            <w:noProof/>
          </w:rPr>
          <w:t>4.7.1</w:t>
        </w:r>
        <w:r w:rsidRPr="00F42ECD">
          <w:rPr>
            <w:rStyle w:val="aff9"/>
            <w:rFonts w:ascii="等线 Light" w:eastAsia="等线" w:hAnsi="等线 Light"/>
            <w:noProof/>
          </w:rPr>
          <w:t xml:space="preserve"> </w:t>
        </w:r>
        <w:r w:rsidRPr="00F42ECD">
          <w:rPr>
            <w:rStyle w:val="aff9"/>
            <w:rFonts w:ascii="等线 Light" w:eastAsia="等线" w:hAnsi="等线 Light"/>
            <w:noProof/>
          </w:rPr>
          <w:t>创建虚拟机</w:t>
        </w:r>
        <w:r>
          <w:rPr>
            <w:noProof/>
            <w:webHidden/>
          </w:rPr>
          <w:tab/>
        </w:r>
        <w:r>
          <w:rPr>
            <w:noProof/>
            <w:webHidden/>
          </w:rPr>
          <w:fldChar w:fldCharType="begin"/>
        </w:r>
        <w:r>
          <w:rPr>
            <w:noProof/>
            <w:webHidden/>
          </w:rPr>
          <w:instrText xml:space="preserve"> PAGEREF _Toc151372846 \h </w:instrText>
        </w:r>
        <w:r>
          <w:rPr>
            <w:noProof/>
            <w:webHidden/>
          </w:rPr>
        </w:r>
        <w:r>
          <w:rPr>
            <w:noProof/>
            <w:webHidden/>
          </w:rPr>
          <w:fldChar w:fldCharType="separate"/>
        </w:r>
        <w:r>
          <w:rPr>
            <w:noProof/>
            <w:webHidden/>
          </w:rPr>
          <w:t>98</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7" w:history="1">
        <w:r w:rsidRPr="00F42ECD">
          <w:rPr>
            <w:rStyle w:val="aff9"/>
            <w:noProof/>
          </w:rPr>
          <w:t>4.7.2</w:t>
        </w:r>
        <w:r w:rsidRPr="00F42ECD">
          <w:rPr>
            <w:rStyle w:val="aff9"/>
            <w:rFonts w:ascii="等线 Light" w:eastAsia="等线" w:hAnsi="等线 Light"/>
            <w:noProof/>
          </w:rPr>
          <w:t xml:space="preserve"> </w:t>
        </w:r>
        <w:r w:rsidRPr="00F42ECD">
          <w:rPr>
            <w:rStyle w:val="aff9"/>
            <w:rFonts w:ascii="等线 Light" w:eastAsia="等线" w:hAnsi="等线 Light"/>
            <w:noProof/>
          </w:rPr>
          <w:t>虚拟机配置业务网</w:t>
        </w:r>
        <w:r>
          <w:rPr>
            <w:noProof/>
            <w:webHidden/>
          </w:rPr>
          <w:tab/>
        </w:r>
        <w:r>
          <w:rPr>
            <w:noProof/>
            <w:webHidden/>
          </w:rPr>
          <w:fldChar w:fldCharType="begin"/>
        </w:r>
        <w:r>
          <w:rPr>
            <w:noProof/>
            <w:webHidden/>
          </w:rPr>
          <w:instrText xml:space="preserve"> PAGEREF _Toc151372847 \h </w:instrText>
        </w:r>
        <w:r>
          <w:rPr>
            <w:noProof/>
            <w:webHidden/>
          </w:rPr>
        </w:r>
        <w:r>
          <w:rPr>
            <w:noProof/>
            <w:webHidden/>
          </w:rPr>
          <w:fldChar w:fldCharType="separate"/>
        </w:r>
        <w:r>
          <w:rPr>
            <w:noProof/>
            <w:webHidden/>
          </w:rPr>
          <w:t>101</w:t>
        </w:r>
        <w:r>
          <w:rPr>
            <w:noProof/>
            <w:webHidden/>
          </w:rPr>
          <w:fldChar w:fldCharType="end"/>
        </w:r>
      </w:hyperlink>
    </w:p>
    <w:p w:rsidR="007A590E" w:rsidRDefault="007A590E">
      <w:pPr>
        <w:pStyle w:val="31"/>
        <w:tabs>
          <w:tab w:val="right" w:leader="dot" w:pos="8302"/>
        </w:tabs>
        <w:spacing w:before="156" w:after="156"/>
        <w:ind w:left="960" w:firstLine="480"/>
        <w:rPr>
          <w:rFonts w:asciiTheme="minorHAnsi" w:eastAsiaTheme="minorEastAsia" w:hAnsiTheme="minorHAnsi"/>
          <w:noProof/>
          <w:sz w:val="21"/>
          <w:szCs w:val="22"/>
        </w:rPr>
      </w:pPr>
      <w:hyperlink w:anchor="_Toc151372848" w:history="1">
        <w:r w:rsidRPr="00F42ECD">
          <w:rPr>
            <w:rStyle w:val="aff9"/>
            <w:noProof/>
          </w:rPr>
          <w:t>4.7.3</w:t>
        </w:r>
        <w:r w:rsidRPr="00F42ECD">
          <w:rPr>
            <w:rStyle w:val="aff9"/>
            <w:rFonts w:ascii="等线 Light" w:eastAsia="等线" w:hAnsi="等线 Light"/>
            <w:noProof/>
          </w:rPr>
          <w:t xml:space="preserve"> </w:t>
        </w:r>
        <w:r w:rsidRPr="00F42ECD">
          <w:rPr>
            <w:rStyle w:val="aff9"/>
            <w:rFonts w:ascii="等线 Light" w:eastAsia="等线" w:hAnsi="等线 Light"/>
            <w:noProof/>
          </w:rPr>
          <w:t>安装</w:t>
        </w:r>
        <w:r w:rsidRPr="00F42ECD">
          <w:rPr>
            <w:rStyle w:val="aff9"/>
            <w:rFonts w:ascii="等线 Light" w:eastAsia="等线" w:hAnsi="等线 Light"/>
            <w:noProof/>
          </w:rPr>
          <w:t>ICS VM Tools</w:t>
        </w:r>
        <w:r>
          <w:rPr>
            <w:noProof/>
            <w:webHidden/>
          </w:rPr>
          <w:tab/>
        </w:r>
        <w:r>
          <w:rPr>
            <w:noProof/>
            <w:webHidden/>
          </w:rPr>
          <w:fldChar w:fldCharType="begin"/>
        </w:r>
        <w:r>
          <w:rPr>
            <w:noProof/>
            <w:webHidden/>
          </w:rPr>
          <w:instrText xml:space="preserve"> PAGEREF _Toc151372848 \h </w:instrText>
        </w:r>
        <w:r>
          <w:rPr>
            <w:noProof/>
            <w:webHidden/>
          </w:rPr>
        </w:r>
        <w:r>
          <w:rPr>
            <w:noProof/>
            <w:webHidden/>
          </w:rPr>
          <w:fldChar w:fldCharType="separate"/>
        </w:r>
        <w:r>
          <w:rPr>
            <w:noProof/>
            <w:webHidden/>
          </w:rPr>
          <w:t>101</w:t>
        </w:r>
        <w:r>
          <w:rPr>
            <w:noProof/>
            <w:webHidden/>
          </w:rPr>
          <w:fldChar w:fldCharType="end"/>
        </w:r>
      </w:hyperlink>
    </w:p>
    <w:p w:rsidR="007A590E" w:rsidRDefault="007A590E">
      <w:pPr>
        <w:pStyle w:val="21"/>
        <w:rPr>
          <w:rFonts w:asciiTheme="minorHAnsi" w:eastAsiaTheme="minorEastAsia" w:hAnsiTheme="minorHAnsi"/>
          <w:noProof/>
          <w:sz w:val="21"/>
          <w:szCs w:val="22"/>
        </w:rPr>
      </w:pPr>
      <w:hyperlink w:anchor="_Toc151372849" w:history="1">
        <w:r w:rsidRPr="00F42ECD">
          <w:rPr>
            <w:rStyle w:val="aff9"/>
            <w:noProof/>
          </w:rPr>
          <w:t>4.8</w:t>
        </w:r>
        <w:r w:rsidRPr="00F42ECD">
          <w:rPr>
            <w:rStyle w:val="aff9"/>
            <w:rFonts w:ascii="等线 Light" w:eastAsia="等线" w:hAnsi="等线 Light"/>
            <w:noProof/>
          </w:rPr>
          <w:t xml:space="preserve"> </w:t>
        </w:r>
        <w:r w:rsidRPr="00F42ECD">
          <w:rPr>
            <w:rStyle w:val="aff9"/>
            <w:rFonts w:ascii="等线 Light" w:eastAsia="等线" w:hAnsi="等线 Light"/>
            <w:noProof/>
          </w:rPr>
          <w:t>附录一</w:t>
        </w:r>
        <w:r w:rsidRPr="00F42ECD">
          <w:rPr>
            <w:rStyle w:val="aff9"/>
            <w:rFonts w:ascii="等线 Light" w:eastAsia="等线" w:hAnsi="等线 Light"/>
            <w:noProof/>
          </w:rPr>
          <w:t xml:space="preserve"> </w:t>
        </w:r>
        <w:r w:rsidRPr="00F42ECD">
          <w:rPr>
            <w:rStyle w:val="aff9"/>
            <w:rFonts w:ascii="等线 Light" w:eastAsia="等线" w:hAnsi="等线 Light"/>
            <w:noProof/>
          </w:rPr>
          <w:t>术语表</w:t>
        </w:r>
        <w:r>
          <w:rPr>
            <w:noProof/>
            <w:webHidden/>
          </w:rPr>
          <w:tab/>
        </w:r>
        <w:r>
          <w:rPr>
            <w:noProof/>
            <w:webHidden/>
          </w:rPr>
          <w:fldChar w:fldCharType="begin"/>
        </w:r>
        <w:r>
          <w:rPr>
            <w:noProof/>
            <w:webHidden/>
          </w:rPr>
          <w:instrText xml:space="preserve"> PAGEREF _Toc151372849 \h </w:instrText>
        </w:r>
        <w:r>
          <w:rPr>
            <w:noProof/>
            <w:webHidden/>
          </w:rPr>
        </w:r>
        <w:r>
          <w:rPr>
            <w:noProof/>
            <w:webHidden/>
          </w:rPr>
          <w:fldChar w:fldCharType="separate"/>
        </w:r>
        <w:r>
          <w:rPr>
            <w:noProof/>
            <w:webHidden/>
          </w:rPr>
          <w:t>103</w:t>
        </w:r>
        <w:r>
          <w:rPr>
            <w:noProof/>
            <w:webHidden/>
          </w:rPr>
          <w:fldChar w:fldCharType="end"/>
        </w:r>
      </w:hyperlink>
    </w:p>
    <w:p w:rsidR="007A590E" w:rsidRDefault="007A590E">
      <w:pPr>
        <w:pStyle w:val="11"/>
        <w:rPr>
          <w:rFonts w:asciiTheme="minorHAnsi" w:eastAsiaTheme="minorEastAsia" w:hAnsiTheme="minorHAnsi" w:cstheme="minorBidi"/>
          <w:noProof/>
          <w:sz w:val="21"/>
          <w:szCs w:val="22"/>
        </w:rPr>
      </w:pPr>
      <w:hyperlink w:anchor="_Toc151372850" w:history="1">
        <w:r w:rsidRPr="00F42ECD">
          <w:rPr>
            <w:rStyle w:val="aff9"/>
            <w:noProof/>
            <w:lang w:bidi="zh-CN"/>
            <w14:scene3d>
              <w14:camera w14:prst="orthographicFront"/>
              <w14:lightRig w14:rig="threePt" w14:dir="t">
                <w14:rot w14:lat="0" w14:lon="0" w14:rev="0"/>
              </w14:lightRig>
            </w14:scene3d>
          </w:rPr>
          <w:t>5</w:t>
        </w:r>
        <w:r w:rsidRPr="00F42ECD">
          <w:rPr>
            <w:rStyle w:val="aff9"/>
            <w:rFonts w:ascii="等线 Light" w:eastAsia="等线" w:hAnsi="等线 Light"/>
            <w:noProof/>
          </w:rPr>
          <w:t xml:space="preserve"> </w:t>
        </w:r>
        <w:r w:rsidRPr="00F42ECD">
          <w:rPr>
            <w:rStyle w:val="aff9"/>
            <w:rFonts w:ascii="等线 Light" w:eastAsia="等线" w:hAnsi="等线 Light"/>
            <w:noProof/>
          </w:rPr>
          <w:t>虚拟化实施方案结论</w:t>
        </w:r>
        <w:r>
          <w:rPr>
            <w:noProof/>
            <w:webHidden/>
          </w:rPr>
          <w:tab/>
        </w:r>
        <w:r>
          <w:rPr>
            <w:noProof/>
            <w:webHidden/>
          </w:rPr>
          <w:fldChar w:fldCharType="begin"/>
        </w:r>
        <w:r>
          <w:rPr>
            <w:noProof/>
            <w:webHidden/>
          </w:rPr>
          <w:instrText xml:space="preserve"> PAGEREF _Toc151372850 \h </w:instrText>
        </w:r>
        <w:r>
          <w:rPr>
            <w:noProof/>
            <w:webHidden/>
          </w:rPr>
        </w:r>
        <w:r>
          <w:rPr>
            <w:noProof/>
            <w:webHidden/>
          </w:rPr>
          <w:fldChar w:fldCharType="separate"/>
        </w:r>
        <w:r>
          <w:rPr>
            <w:noProof/>
            <w:webHidden/>
          </w:rPr>
          <w:t>106</w:t>
        </w:r>
        <w:r>
          <w:rPr>
            <w:noProof/>
            <w:webHidden/>
          </w:rPr>
          <w:fldChar w:fldCharType="end"/>
        </w:r>
      </w:hyperlink>
    </w:p>
    <w:p w:rsidR="00B90933" w:rsidRPr="000110BB" w:rsidRDefault="008408C6">
      <w:pPr>
        <w:spacing w:before="156" w:after="156"/>
        <w:ind w:firstLine="480"/>
        <w:rPr>
          <w:rFonts w:ascii="等线 Light" w:eastAsia="等线" w:hAnsi="等线 Light"/>
        </w:rPr>
        <w:sectPr w:rsidR="00B90933" w:rsidRPr="000110BB">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51" w:footer="992" w:gutter="0"/>
          <w:pgNumType w:fmt="upperRoman" w:start="1"/>
          <w:cols w:space="720"/>
          <w:titlePg/>
          <w:docGrid w:type="linesAndChars" w:linePitch="312"/>
        </w:sectPr>
      </w:pPr>
      <w:r w:rsidRPr="000110BB">
        <w:rPr>
          <w:rFonts w:ascii="等线 Light" w:eastAsia="等线" w:hAnsi="等线 Light"/>
        </w:rPr>
        <w:fldChar w:fldCharType="end"/>
      </w:r>
    </w:p>
    <w:p w:rsidR="00B90933" w:rsidRPr="000110BB" w:rsidRDefault="00C61AF1">
      <w:pPr>
        <w:pStyle w:val="1"/>
        <w:spacing w:before="156" w:after="156"/>
        <w:rPr>
          <w:rFonts w:ascii="等线 Light" w:eastAsia="等线" w:hAnsi="等线 Light"/>
        </w:rPr>
      </w:pPr>
      <w:bookmarkStart w:id="3" w:name="_Toc151372789"/>
      <w:r w:rsidRPr="000110BB">
        <w:rPr>
          <w:rFonts w:ascii="等线 Light" w:eastAsia="等线" w:hAnsi="等线 Light" w:hint="eastAsia"/>
        </w:rPr>
        <w:lastRenderedPageBreak/>
        <w:t>项目</w:t>
      </w:r>
      <w:r w:rsidRPr="000110BB">
        <w:rPr>
          <w:rFonts w:ascii="等线 Light" w:eastAsia="等线" w:hAnsi="等线 Light"/>
        </w:rPr>
        <w:t>概述</w:t>
      </w:r>
      <w:bookmarkEnd w:id="3"/>
    </w:p>
    <w:p w:rsidR="00B90933" w:rsidRPr="000110BB" w:rsidRDefault="00C61AF1">
      <w:pPr>
        <w:pStyle w:val="2"/>
        <w:spacing w:before="156" w:after="156"/>
        <w:rPr>
          <w:rFonts w:ascii="等线 Light" w:eastAsia="等线" w:hAnsi="等线 Light"/>
        </w:rPr>
      </w:pPr>
      <w:bookmarkStart w:id="4" w:name="_Toc151372790"/>
      <w:r w:rsidRPr="000110BB">
        <w:rPr>
          <w:rFonts w:ascii="等线 Light" w:eastAsia="等线" w:hAnsi="等线 Light" w:hint="eastAsia"/>
        </w:rPr>
        <w:t>项目信息</w:t>
      </w:r>
      <w:bookmarkEnd w:id="4"/>
    </w:p>
    <w:tbl>
      <w:tblPr>
        <w:tblW w:w="83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03"/>
        <w:gridCol w:w="6946"/>
      </w:tblGrid>
      <w:tr w:rsidR="00C61AF1" w:rsidRPr="000110BB" w:rsidTr="000110BB">
        <w:trPr>
          <w:tblHeader/>
        </w:trPr>
        <w:tc>
          <w:tcPr>
            <w:tcW w:w="1403" w:type="dxa"/>
            <w:shd w:val="clear" w:color="auto" w:fill="F2F2F2"/>
          </w:tcPr>
          <w:p w:rsidR="00C61AF1" w:rsidRPr="00EE04A9" w:rsidRDefault="00C61AF1" w:rsidP="000110BB">
            <w:pPr>
              <w:pStyle w:val="ae"/>
              <w:snapToGrid w:val="0"/>
              <w:spacing w:before="156" w:after="156"/>
              <w:ind w:firstLineChars="0" w:firstLine="0"/>
              <w:rPr>
                <w:rFonts w:ascii="等线 Light" w:eastAsia="等线" w:hAnsi="等线 Light" w:cs="黑体"/>
                <w:szCs w:val="24"/>
              </w:rPr>
            </w:pPr>
            <w:r w:rsidRPr="00EE04A9">
              <w:rPr>
                <w:rFonts w:ascii="等线 Light" w:eastAsia="等线" w:hAnsi="等线 Light" w:cs="黑体"/>
                <w:szCs w:val="24"/>
              </w:rPr>
              <w:t>项目名称</w:t>
            </w:r>
          </w:p>
        </w:tc>
        <w:tc>
          <w:tcPr>
            <w:tcW w:w="6946" w:type="dxa"/>
            <w:shd w:val="clear" w:color="auto" w:fill="auto"/>
          </w:tcPr>
          <w:p w:rsidR="00C61AF1" w:rsidRPr="00EE04A9" w:rsidRDefault="00C61AF1" w:rsidP="000110BB">
            <w:pPr>
              <w:pStyle w:val="ae"/>
              <w:snapToGrid w:val="0"/>
              <w:spacing w:before="156" w:after="156"/>
              <w:ind w:firstLineChars="0" w:firstLine="0"/>
              <w:rPr>
                <w:rFonts w:ascii="等线 Light" w:eastAsia="等线" w:hAnsi="等线 Light" w:cs="黑体"/>
                <w:szCs w:val="24"/>
              </w:rPr>
            </w:pPr>
            <w:r w:rsidRPr="00EE04A9">
              <w:rPr>
                <w:rFonts w:ascii="等线 Light" w:eastAsia="等线" w:hAnsi="等线 Light" w:cs="黑体"/>
                <w:szCs w:val="24"/>
              </w:rPr>
              <w:t>xxx</w:t>
            </w:r>
            <w:r w:rsidRPr="00EE04A9">
              <w:rPr>
                <w:rFonts w:ascii="等线 Light" w:eastAsia="等线" w:hAnsi="等线 Light" w:cs="黑体" w:hint="eastAsia"/>
                <w:szCs w:val="24"/>
              </w:rPr>
              <w:t>虚拟化项目</w:t>
            </w:r>
          </w:p>
        </w:tc>
      </w:tr>
      <w:tr w:rsidR="00C61AF1" w:rsidRPr="000110BB" w:rsidTr="000110BB">
        <w:trPr>
          <w:tblHeader/>
        </w:trPr>
        <w:tc>
          <w:tcPr>
            <w:tcW w:w="1403" w:type="dxa"/>
            <w:shd w:val="clear" w:color="auto" w:fill="F2F2F2"/>
          </w:tcPr>
          <w:p w:rsidR="00C61AF1" w:rsidRPr="00EE04A9" w:rsidRDefault="00C61AF1" w:rsidP="000110BB">
            <w:pPr>
              <w:pStyle w:val="ae"/>
              <w:snapToGrid w:val="0"/>
              <w:spacing w:before="156" w:after="156"/>
              <w:ind w:firstLineChars="0" w:firstLine="0"/>
              <w:rPr>
                <w:rFonts w:ascii="等线 Light" w:eastAsia="等线" w:hAnsi="等线 Light" w:cs="黑体"/>
                <w:szCs w:val="24"/>
              </w:rPr>
            </w:pPr>
            <w:r w:rsidRPr="00EE04A9">
              <w:rPr>
                <w:rFonts w:ascii="等线 Light" w:eastAsia="等线" w:hAnsi="等线 Light" w:cs="黑体" w:hint="eastAsia"/>
                <w:szCs w:val="24"/>
              </w:rPr>
              <w:t>CRM</w:t>
            </w:r>
            <w:r w:rsidRPr="00EE04A9">
              <w:rPr>
                <w:rFonts w:ascii="等线 Light" w:eastAsia="等线" w:hAnsi="等线 Light" w:cs="黑体" w:hint="eastAsia"/>
                <w:szCs w:val="24"/>
              </w:rPr>
              <w:t>单编号</w:t>
            </w:r>
            <w:r w:rsidRPr="00EE04A9">
              <w:rPr>
                <w:rFonts w:ascii="等线 Light" w:eastAsia="等线" w:hAnsi="等线 Light" w:cs="黑体" w:hint="eastAsia"/>
                <w:szCs w:val="24"/>
              </w:rPr>
              <w:t>:</w:t>
            </w:r>
          </w:p>
        </w:tc>
        <w:tc>
          <w:tcPr>
            <w:tcW w:w="6946" w:type="dxa"/>
            <w:shd w:val="clear" w:color="auto" w:fill="auto"/>
          </w:tcPr>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tc>
      </w:tr>
      <w:tr w:rsidR="00C61AF1" w:rsidRPr="000110BB" w:rsidTr="000110BB">
        <w:trPr>
          <w:tblHeader/>
        </w:trPr>
        <w:tc>
          <w:tcPr>
            <w:tcW w:w="1403" w:type="dxa"/>
            <w:shd w:val="clear" w:color="auto" w:fill="F2F2F2"/>
          </w:tcPr>
          <w:p w:rsidR="00C61AF1" w:rsidRPr="00EE04A9" w:rsidRDefault="00C61AF1" w:rsidP="000110BB">
            <w:pPr>
              <w:pStyle w:val="ae"/>
              <w:snapToGrid w:val="0"/>
              <w:spacing w:before="156" w:after="156"/>
              <w:ind w:firstLineChars="0" w:firstLine="0"/>
              <w:rPr>
                <w:rFonts w:ascii="等线 Light" w:eastAsia="等线" w:hAnsi="等线 Light" w:cs="黑体"/>
                <w:szCs w:val="24"/>
              </w:rPr>
            </w:pPr>
            <w:r w:rsidRPr="00EE04A9">
              <w:rPr>
                <w:rFonts w:ascii="等线 Light" w:eastAsia="等线" w:hAnsi="等线 Light" w:cs="黑体" w:hint="eastAsia"/>
                <w:szCs w:val="24"/>
              </w:rPr>
              <w:t>项目背景</w:t>
            </w:r>
          </w:p>
        </w:tc>
        <w:tc>
          <w:tcPr>
            <w:tcW w:w="6946" w:type="dxa"/>
            <w:shd w:val="clear" w:color="auto" w:fill="auto"/>
          </w:tcPr>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tc>
      </w:tr>
      <w:tr w:rsidR="00C61AF1" w:rsidRPr="000110BB" w:rsidTr="000110BB">
        <w:trPr>
          <w:tblHeader/>
        </w:trPr>
        <w:tc>
          <w:tcPr>
            <w:tcW w:w="1403" w:type="dxa"/>
            <w:shd w:val="clear" w:color="auto" w:fill="F2F2F2"/>
          </w:tcPr>
          <w:p w:rsidR="00C61AF1" w:rsidRPr="00EE04A9" w:rsidRDefault="00C61AF1" w:rsidP="000110BB">
            <w:pPr>
              <w:pStyle w:val="ae"/>
              <w:snapToGrid w:val="0"/>
              <w:spacing w:before="156" w:after="156"/>
              <w:ind w:firstLineChars="0" w:firstLine="0"/>
              <w:rPr>
                <w:rFonts w:ascii="等线 Light" w:eastAsia="等线" w:hAnsi="等线 Light" w:cs="黑体"/>
                <w:szCs w:val="24"/>
              </w:rPr>
            </w:pPr>
            <w:r w:rsidRPr="00EE04A9">
              <w:rPr>
                <w:rFonts w:ascii="等线 Light" w:eastAsia="等线" w:hAnsi="等线 Light" w:cs="黑体" w:hint="eastAsia"/>
                <w:szCs w:val="24"/>
              </w:rPr>
              <w:t>项目简介</w:t>
            </w:r>
          </w:p>
        </w:tc>
        <w:tc>
          <w:tcPr>
            <w:tcW w:w="6946" w:type="dxa"/>
            <w:shd w:val="clear" w:color="auto" w:fill="auto"/>
          </w:tcPr>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p w:rsidR="00C61AF1" w:rsidRPr="00EE04A9" w:rsidRDefault="00C61AF1" w:rsidP="000110BB">
            <w:pPr>
              <w:pStyle w:val="ae"/>
              <w:snapToGrid w:val="0"/>
              <w:spacing w:before="156" w:after="156"/>
              <w:ind w:firstLineChars="0" w:firstLine="0"/>
              <w:rPr>
                <w:rFonts w:ascii="等线 Light" w:eastAsia="等线" w:hAnsi="等线 Light" w:cs="黑体"/>
                <w:b/>
                <w:color w:val="FF0000"/>
                <w:szCs w:val="24"/>
              </w:rPr>
            </w:pPr>
          </w:p>
        </w:tc>
      </w:tr>
    </w:tbl>
    <w:p w:rsidR="00B90933" w:rsidRPr="000110BB" w:rsidRDefault="00B90933">
      <w:pPr>
        <w:spacing w:before="156" w:after="156"/>
        <w:ind w:firstLine="480"/>
        <w:rPr>
          <w:rFonts w:ascii="等线 Light" w:eastAsia="等线" w:hAnsi="等线 Light"/>
          <w:color w:val="000000"/>
        </w:rPr>
      </w:pPr>
    </w:p>
    <w:p w:rsidR="00B90933" w:rsidRPr="000110BB" w:rsidRDefault="00C61AF1">
      <w:pPr>
        <w:pStyle w:val="2"/>
        <w:spacing w:before="156" w:after="156"/>
        <w:rPr>
          <w:rFonts w:ascii="等线 Light" w:eastAsia="等线" w:hAnsi="等线 Light"/>
        </w:rPr>
      </w:pPr>
      <w:bookmarkStart w:id="5" w:name="_Toc151372791"/>
      <w:r w:rsidRPr="000110BB">
        <w:rPr>
          <w:rFonts w:ascii="等线 Light" w:eastAsia="等线" w:hAnsi="等线 Light" w:hint="eastAsia"/>
        </w:rPr>
        <w:t>硬件设备清单</w:t>
      </w:r>
      <w:bookmarkEnd w:id="5"/>
    </w:p>
    <w:p w:rsidR="00B90933" w:rsidRPr="000110BB" w:rsidRDefault="00C61AF1">
      <w:pPr>
        <w:spacing w:before="156" w:after="156"/>
        <w:ind w:firstLine="480"/>
        <w:rPr>
          <w:rFonts w:ascii="等线 Light" w:eastAsia="等线" w:hAnsi="等线 Light"/>
        </w:rPr>
      </w:pPr>
      <w:r w:rsidRPr="000110BB">
        <w:rPr>
          <w:rFonts w:ascii="等线 Light" w:eastAsia="等线" w:hAnsi="等线 Light" w:hint="eastAsia"/>
        </w:rPr>
        <w:t>X</w:t>
      </w:r>
      <w:r w:rsidRPr="000110BB">
        <w:rPr>
          <w:rFonts w:ascii="等线 Light" w:eastAsia="等线" w:hAnsi="等线 Light"/>
        </w:rPr>
        <w:t>XX</w:t>
      </w:r>
      <w:r w:rsidRPr="000110BB">
        <w:rPr>
          <w:rFonts w:ascii="等线 Light" w:eastAsia="等线" w:hAnsi="等线 Light" w:hint="eastAsia"/>
        </w:rPr>
        <w:t>虚拟化项目设备配置清单</w:t>
      </w:r>
      <w:r w:rsidR="008408C6" w:rsidRPr="000110BB">
        <w:rPr>
          <w:rFonts w:ascii="等线 Light" w:eastAsia="等线" w:hAnsi="等线 Light"/>
        </w:rPr>
        <w:t>。</w:t>
      </w:r>
    </w:p>
    <w:tbl>
      <w:tblPr>
        <w:tblW w:w="8790"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992"/>
        <w:gridCol w:w="727"/>
        <w:gridCol w:w="5794"/>
      </w:tblGrid>
      <w:tr w:rsidR="00C61AF1" w:rsidRPr="000110BB" w:rsidTr="000110BB">
        <w:trPr>
          <w:tblHeader/>
        </w:trPr>
        <w:tc>
          <w:tcPr>
            <w:tcW w:w="1277" w:type="dxa"/>
            <w:shd w:val="clear" w:color="auto" w:fill="D9D9D9"/>
          </w:tcPr>
          <w:p w:rsidR="00C61AF1" w:rsidRPr="000110BB" w:rsidRDefault="00C61AF1" w:rsidP="000110BB">
            <w:pPr>
              <w:pStyle w:val="ae"/>
              <w:snapToGrid w:val="0"/>
              <w:spacing w:before="156" w:after="156"/>
              <w:ind w:firstLineChars="0" w:firstLine="0"/>
              <w:jc w:val="center"/>
              <w:rPr>
                <w:rFonts w:ascii="等线 Light" w:eastAsia="等线" w:hAnsi="等线 Light" w:cs="黑体"/>
                <w:b/>
              </w:rPr>
            </w:pPr>
            <w:r w:rsidRPr="000110BB">
              <w:rPr>
                <w:rFonts w:ascii="等线 Light" w:eastAsia="等线" w:hAnsi="等线 Light" w:cs="黑体"/>
                <w:b/>
              </w:rPr>
              <w:lastRenderedPageBreak/>
              <w:t>设备名称</w:t>
            </w:r>
          </w:p>
        </w:tc>
        <w:tc>
          <w:tcPr>
            <w:tcW w:w="992" w:type="dxa"/>
            <w:shd w:val="clear" w:color="auto" w:fill="D9D9D9"/>
          </w:tcPr>
          <w:p w:rsidR="00C61AF1" w:rsidRPr="000110BB" w:rsidRDefault="00C61AF1" w:rsidP="000110BB">
            <w:pPr>
              <w:pStyle w:val="ae"/>
              <w:snapToGrid w:val="0"/>
              <w:spacing w:before="156" w:after="156"/>
              <w:ind w:firstLineChars="0" w:firstLine="0"/>
              <w:jc w:val="center"/>
              <w:rPr>
                <w:rFonts w:ascii="等线 Light" w:eastAsia="等线" w:hAnsi="等线 Light" w:cs="黑体"/>
                <w:b/>
              </w:rPr>
            </w:pPr>
            <w:r w:rsidRPr="000110BB">
              <w:rPr>
                <w:rFonts w:ascii="等线 Light" w:eastAsia="等线" w:hAnsi="等线 Light" w:cs="黑体"/>
                <w:b/>
              </w:rPr>
              <w:t>型号</w:t>
            </w:r>
          </w:p>
        </w:tc>
        <w:tc>
          <w:tcPr>
            <w:tcW w:w="727" w:type="dxa"/>
            <w:shd w:val="clear" w:color="auto" w:fill="D9D9D9"/>
          </w:tcPr>
          <w:p w:rsidR="00C61AF1" w:rsidRPr="000110BB" w:rsidRDefault="00C61AF1" w:rsidP="000110BB">
            <w:pPr>
              <w:pStyle w:val="ae"/>
              <w:snapToGrid w:val="0"/>
              <w:spacing w:before="156" w:after="156"/>
              <w:ind w:firstLineChars="0" w:firstLine="0"/>
              <w:jc w:val="center"/>
              <w:rPr>
                <w:rFonts w:ascii="等线 Light" w:eastAsia="等线" w:hAnsi="等线 Light" w:cs="黑体"/>
                <w:b/>
              </w:rPr>
            </w:pPr>
            <w:r w:rsidRPr="000110BB">
              <w:rPr>
                <w:rFonts w:ascii="等线 Light" w:eastAsia="等线" w:hAnsi="等线 Light" w:cs="黑体"/>
                <w:b/>
              </w:rPr>
              <w:t>数量</w:t>
            </w:r>
          </w:p>
        </w:tc>
        <w:tc>
          <w:tcPr>
            <w:tcW w:w="5794" w:type="dxa"/>
            <w:shd w:val="clear" w:color="auto" w:fill="D9D9D9"/>
          </w:tcPr>
          <w:p w:rsidR="00C61AF1" w:rsidRPr="000110BB" w:rsidRDefault="00C61AF1" w:rsidP="000110BB">
            <w:pPr>
              <w:pStyle w:val="ae"/>
              <w:snapToGrid w:val="0"/>
              <w:spacing w:before="156" w:after="156"/>
              <w:ind w:firstLineChars="0" w:firstLine="0"/>
              <w:jc w:val="center"/>
              <w:rPr>
                <w:rFonts w:ascii="等线 Light" w:eastAsia="等线" w:hAnsi="等线 Light" w:cs="黑体"/>
                <w:b/>
              </w:rPr>
            </w:pPr>
            <w:r w:rsidRPr="000110BB">
              <w:rPr>
                <w:rFonts w:ascii="等线 Light" w:eastAsia="等线" w:hAnsi="等线 Light" w:cs="黑体"/>
                <w:b/>
              </w:rPr>
              <w:t>配置信息</w:t>
            </w:r>
          </w:p>
        </w:tc>
      </w:tr>
      <w:tr w:rsidR="00C61AF1" w:rsidRPr="000110BB" w:rsidTr="000110BB">
        <w:trPr>
          <w:tblHeader/>
        </w:trPr>
        <w:tc>
          <w:tcPr>
            <w:tcW w:w="1277" w:type="dxa"/>
            <w:shd w:val="clear" w:color="auto" w:fill="auto"/>
            <w:vAlign w:val="center"/>
          </w:tcPr>
          <w:p w:rsidR="00C61AF1" w:rsidRPr="000110BB" w:rsidRDefault="00C61AF1" w:rsidP="000110BB">
            <w:pPr>
              <w:spacing w:before="156" w:after="156"/>
              <w:ind w:firstLineChars="9" w:firstLine="22"/>
              <w:rPr>
                <w:rFonts w:ascii="等线 Light" w:eastAsia="等线" w:hAnsi="等线 Light"/>
              </w:rPr>
            </w:pPr>
            <w:r w:rsidRPr="000110BB">
              <w:rPr>
                <w:rFonts w:ascii="等线 Light" w:eastAsia="等线" w:hAnsi="等线 Light" w:hint="eastAsia"/>
              </w:rPr>
              <w:t>服务器</w:t>
            </w:r>
          </w:p>
        </w:tc>
        <w:tc>
          <w:tcPr>
            <w:tcW w:w="992" w:type="dxa"/>
            <w:shd w:val="clear" w:color="auto" w:fill="auto"/>
            <w:vAlign w:val="center"/>
          </w:tcPr>
          <w:p w:rsidR="00C61AF1" w:rsidRPr="000110BB" w:rsidRDefault="00C61AF1" w:rsidP="000110BB">
            <w:pPr>
              <w:spacing w:before="156" w:after="156"/>
              <w:ind w:firstLineChars="0" w:firstLine="0"/>
              <w:rPr>
                <w:rFonts w:ascii="等线 Light" w:eastAsia="等线" w:hAnsi="等线 Light"/>
              </w:rPr>
            </w:pPr>
          </w:p>
        </w:tc>
        <w:tc>
          <w:tcPr>
            <w:tcW w:w="727" w:type="dxa"/>
            <w:shd w:val="clear" w:color="auto" w:fill="auto"/>
            <w:vAlign w:val="center"/>
          </w:tcPr>
          <w:p w:rsidR="00C61AF1" w:rsidRPr="000110BB" w:rsidRDefault="00C61AF1" w:rsidP="000110BB">
            <w:pPr>
              <w:spacing w:before="156" w:after="156"/>
              <w:ind w:rightChars="-53" w:right="-127" w:firstLineChars="0" w:firstLine="0"/>
              <w:rPr>
                <w:rFonts w:ascii="等线 Light" w:eastAsia="等线" w:hAnsi="等线 Light"/>
              </w:rPr>
            </w:pPr>
          </w:p>
        </w:tc>
        <w:tc>
          <w:tcPr>
            <w:tcW w:w="5794" w:type="dxa"/>
            <w:shd w:val="clear" w:color="auto" w:fill="auto"/>
          </w:tcPr>
          <w:p w:rsidR="00C61AF1" w:rsidRPr="000110BB" w:rsidRDefault="00C61AF1" w:rsidP="000110BB">
            <w:pPr>
              <w:spacing w:before="156" w:after="156"/>
              <w:ind w:firstLineChars="6" w:firstLine="14"/>
              <w:rPr>
                <w:rFonts w:ascii="等线 Light" w:eastAsia="等线" w:hAnsi="等线 Light"/>
              </w:rPr>
            </w:pPr>
          </w:p>
          <w:p w:rsidR="00C61AF1" w:rsidRPr="000110BB" w:rsidRDefault="00C61AF1" w:rsidP="000110BB">
            <w:pPr>
              <w:spacing w:before="156" w:after="156"/>
              <w:ind w:firstLineChars="6" w:firstLine="14"/>
              <w:rPr>
                <w:rFonts w:ascii="等线 Light" w:eastAsia="等线" w:hAnsi="等线 Light"/>
              </w:rPr>
            </w:pPr>
          </w:p>
          <w:p w:rsidR="00C61AF1" w:rsidRPr="000110BB" w:rsidRDefault="00C61AF1" w:rsidP="000110BB">
            <w:pPr>
              <w:spacing w:before="156" w:after="156"/>
              <w:ind w:firstLineChars="6" w:firstLine="14"/>
              <w:rPr>
                <w:rFonts w:ascii="等线 Light" w:eastAsia="等线" w:hAnsi="等线 Light"/>
              </w:rPr>
            </w:pPr>
          </w:p>
          <w:p w:rsidR="00C61AF1" w:rsidRPr="000110BB" w:rsidRDefault="00C61AF1" w:rsidP="000110BB">
            <w:pPr>
              <w:spacing w:before="156" w:after="156"/>
              <w:ind w:firstLineChars="0" w:firstLine="0"/>
              <w:rPr>
                <w:rFonts w:ascii="等线 Light" w:eastAsia="等线" w:hAnsi="等线 Light"/>
              </w:rPr>
            </w:pPr>
          </w:p>
        </w:tc>
      </w:tr>
    </w:tbl>
    <w:p w:rsidR="00C61AF1" w:rsidRPr="000110BB" w:rsidRDefault="00C61AF1">
      <w:pPr>
        <w:spacing w:before="156" w:after="156"/>
        <w:ind w:firstLine="480"/>
        <w:rPr>
          <w:rFonts w:ascii="等线 Light" w:eastAsia="等线" w:hAnsi="等线 Light"/>
        </w:rPr>
      </w:pPr>
    </w:p>
    <w:p w:rsidR="00D903D9" w:rsidRPr="000110BB" w:rsidRDefault="00D903D9">
      <w:pPr>
        <w:widowControl/>
        <w:spacing w:beforeLines="0" w:before="0" w:afterLines="0" w:after="0" w:line="240" w:lineRule="auto"/>
        <w:ind w:firstLineChars="0" w:firstLine="0"/>
        <w:jc w:val="left"/>
        <w:rPr>
          <w:rFonts w:ascii="等线 Light" w:eastAsia="等线" w:hAnsi="等线 Light"/>
          <w:b/>
          <w:bCs/>
          <w:color w:val="2F5597"/>
          <w:kern w:val="44"/>
          <w:sz w:val="44"/>
          <w:szCs w:val="44"/>
        </w:rPr>
      </w:pPr>
      <w:bookmarkStart w:id="6" w:name="_Toc117526765"/>
      <w:r w:rsidRPr="000110BB">
        <w:rPr>
          <w:rFonts w:ascii="等线 Light" w:eastAsia="等线" w:hAnsi="等线 Light"/>
        </w:rPr>
        <w:br w:type="page"/>
      </w:r>
    </w:p>
    <w:p w:rsidR="00A7306D" w:rsidRPr="000110BB" w:rsidRDefault="00A7306D" w:rsidP="00A7306D">
      <w:pPr>
        <w:pStyle w:val="1"/>
        <w:spacing w:before="156" w:after="156"/>
        <w:rPr>
          <w:rFonts w:ascii="等线 Light" w:eastAsia="等线" w:hAnsi="等线 Light"/>
        </w:rPr>
      </w:pPr>
      <w:bookmarkStart w:id="7" w:name="_Toc151372792"/>
      <w:r w:rsidRPr="000110BB">
        <w:rPr>
          <w:rFonts w:ascii="等线 Light" w:eastAsia="等线" w:hAnsi="等线 Light" w:hint="eastAsia"/>
        </w:rPr>
        <w:lastRenderedPageBreak/>
        <w:t>项目实施规划</w:t>
      </w:r>
      <w:bookmarkEnd w:id="6"/>
      <w:bookmarkEnd w:id="7"/>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rPr>
        <w:t>整体项目实施规划如下。</w:t>
      </w:r>
    </w:p>
    <w:p w:rsidR="00A7306D" w:rsidRPr="000110BB" w:rsidRDefault="00A7306D" w:rsidP="00A7306D">
      <w:pPr>
        <w:pStyle w:val="2"/>
        <w:spacing w:before="156" w:after="156"/>
        <w:rPr>
          <w:rFonts w:ascii="等线 Light" w:eastAsia="等线" w:hAnsi="等线 Light"/>
        </w:rPr>
      </w:pPr>
      <w:bookmarkStart w:id="8" w:name="_Toc117526766"/>
      <w:bookmarkStart w:id="9" w:name="_Toc151372793"/>
      <w:r w:rsidRPr="000110BB">
        <w:rPr>
          <w:rFonts w:ascii="等线 Light" w:eastAsia="等线" w:hAnsi="等线 Light" w:hint="eastAsia"/>
        </w:rPr>
        <w:t>项目实施时间规划</w:t>
      </w:r>
      <w:bookmarkEnd w:id="8"/>
      <w:bookmarkEnd w:id="9"/>
    </w:p>
    <w:p w:rsidR="00A7306D" w:rsidRPr="000110BB" w:rsidRDefault="00A7306D" w:rsidP="00EE04A9">
      <w:pPr>
        <w:pStyle w:val="ae"/>
        <w:spacing w:beforeLines="0" w:before="0" w:afterLines="0" w:after="0" w:line="240" w:lineRule="auto"/>
        <w:ind w:firstLine="480"/>
        <w:rPr>
          <w:rFonts w:ascii="等线 Light" w:eastAsia="等线" w:hAnsi="等线 Light"/>
          <w:color w:val="FF0000"/>
        </w:rPr>
      </w:pP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color w:val="FF0000"/>
        </w:rPr>
        <w:t>xx</w:t>
      </w:r>
      <w:r w:rsidRPr="000110BB">
        <w:rPr>
          <w:rFonts w:ascii="等线 Light" w:eastAsia="等线" w:hAnsi="等线 Light" w:hint="eastAsia"/>
          <w:color w:val="FF0000"/>
        </w:rPr>
        <w:t>号：为入场时间；</w:t>
      </w:r>
    </w:p>
    <w:p w:rsidR="00A7306D" w:rsidRPr="000110BB" w:rsidRDefault="00A7306D" w:rsidP="00EE04A9">
      <w:pPr>
        <w:pStyle w:val="ae"/>
        <w:spacing w:beforeLines="0" w:before="0" w:afterLines="0" w:after="0" w:line="240" w:lineRule="auto"/>
        <w:ind w:firstLine="480"/>
        <w:rPr>
          <w:rFonts w:ascii="等线 Light" w:eastAsia="等线" w:hAnsi="等线 Light"/>
          <w:color w:val="FF0000"/>
        </w:rPr>
      </w:pP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color w:val="FF0000"/>
        </w:rPr>
        <w:t>xx</w:t>
      </w:r>
      <w:r w:rsidRPr="000110BB">
        <w:rPr>
          <w:rFonts w:ascii="等线 Light" w:eastAsia="等线" w:hAnsi="等线 Light" w:hint="eastAsia"/>
          <w:color w:val="FF0000"/>
        </w:rPr>
        <w:t>号：为服务器实施开始时间；</w:t>
      </w:r>
    </w:p>
    <w:p w:rsidR="00A7306D" w:rsidRPr="000110BB" w:rsidRDefault="00A7306D" w:rsidP="00EE04A9">
      <w:pPr>
        <w:pStyle w:val="ae"/>
        <w:spacing w:beforeLines="0" w:before="0" w:afterLines="0" w:after="0" w:line="240" w:lineRule="auto"/>
        <w:ind w:firstLine="480"/>
        <w:rPr>
          <w:rFonts w:ascii="等线 Light" w:eastAsia="等线" w:hAnsi="等线 Light"/>
          <w:color w:val="FF0000"/>
        </w:rPr>
      </w:pP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color w:val="FF0000"/>
        </w:rPr>
        <w:t>xx</w:t>
      </w:r>
      <w:r w:rsidRPr="000110BB">
        <w:rPr>
          <w:rFonts w:ascii="等线 Light" w:eastAsia="等线" w:hAnsi="等线 Light" w:hint="eastAsia"/>
          <w:color w:val="FF0000"/>
        </w:rPr>
        <w:t>号：为服务器部署完成时间，虚拟化对接存储联调；</w:t>
      </w:r>
    </w:p>
    <w:p w:rsidR="00A7306D" w:rsidRPr="000110BB" w:rsidRDefault="00A7306D" w:rsidP="00EE04A9">
      <w:pPr>
        <w:pStyle w:val="ae"/>
        <w:spacing w:beforeLines="0" w:before="0" w:afterLines="0" w:after="0" w:line="240" w:lineRule="auto"/>
        <w:ind w:firstLine="480"/>
        <w:rPr>
          <w:rFonts w:ascii="等线 Light" w:eastAsia="等线" w:hAnsi="等线 Light"/>
          <w:color w:val="FF0000"/>
        </w:rPr>
      </w:pP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hint="eastAsia"/>
          <w:color w:val="FF0000"/>
        </w:rPr>
        <w:t>x</w:t>
      </w:r>
      <w:r w:rsidRPr="000110BB">
        <w:rPr>
          <w:rFonts w:ascii="等线 Light" w:eastAsia="等线" w:hAnsi="等线 Light"/>
          <w:color w:val="FF0000"/>
        </w:rPr>
        <w:t>x</w:t>
      </w:r>
      <w:r w:rsidRPr="000110BB">
        <w:rPr>
          <w:rFonts w:ascii="等线 Light" w:eastAsia="等线" w:hAnsi="等线 Light" w:hint="eastAsia"/>
          <w:color w:val="FF0000"/>
        </w:rPr>
        <w:t>号：为云平台系统调试时间；</w:t>
      </w:r>
    </w:p>
    <w:p w:rsidR="00A7306D" w:rsidRPr="000110BB" w:rsidRDefault="00A7306D" w:rsidP="00EE04A9">
      <w:pPr>
        <w:pStyle w:val="ae"/>
        <w:spacing w:beforeLines="0" w:before="0" w:afterLines="0" w:after="0" w:line="240" w:lineRule="auto"/>
        <w:ind w:firstLine="480"/>
        <w:rPr>
          <w:rFonts w:ascii="等线 Light" w:eastAsia="等线" w:hAnsi="等线 Light"/>
          <w:color w:val="FF0000"/>
        </w:rPr>
      </w:pP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hint="eastAsia"/>
          <w:color w:val="FF0000"/>
        </w:rPr>
        <w:t>x</w:t>
      </w:r>
      <w:r w:rsidRPr="000110BB">
        <w:rPr>
          <w:rFonts w:ascii="等线 Light" w:eastAsia="等线" w:hAnsi="等线 Light"/>
          <w:color w:val="FF0000"/>
        </w:rPr>
        <w:t>x</w:t>
      </w:r>
      <w:r w:rsidRPr="000110BB">
        <w:rPr>
          <w:rFonts w:ascii="等线 Light" w:eastAsia="等线" w:hAnsi="等线 Light" w:hint="eastAsia"/>
          <w:color w:val="FF0000"/>
        </w:rPr>
        <w:t>号：为客户培训时间；</w:t>
      </w:r>
    </w:p>
    <w:p w:rsidR="00A7306D" w:rsidRPr="000110BB" w:rsidRDefault="00A7306D" w:rsidP="00EE04A9">
      <w:pPr>
        <w:pStyle w:val="ae"/>
        <w:spacing w:beforeLines="0" w:before="0" w:afterLines="0" w:after="0" w:line="240" w:lineRule="auto"/>
        <w:ind w:firstLine="480"/>
        <w:rPr>
          <w:rFonts w:ascii="等线 Light" w:eastAsia="等线" w:hAnsi="等线 Light"/>
          <w:color w:val="FF0000"/>
        </w:rPr>
      </w:pP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hint="eastAsia"/>
          <w:color w:val="FF0000"/>
        </w:rPr>
        <w:t>x</w:t>
      </w:r>
      <w:r w:rsidRPr="000110BB">
        <w:rPr>
          <w:rFonts w:ascii="等线 Light" w:eastAsia="等线" w:hAnsi="等线 Light"/>
          <w:color w:val="FF0000"/>
        </w:rPr>
        <w:t>x</w:t>
      </w:r>
      <w:r w:rsidRPr="000110BB">
        <w:rPr>
          <w:rFonts w:ascii="等线 Light" w:eastAsia="等线" w:hAnsi="等线 Light" w:hint="eastAsia"/>
          <w:color w:val="FF0000"/>
        </w:rPr>
        <w:t>号：为客户业务试运行时间；</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10" w:name="_Toc40714784"/>
      <w:bookmarkStart w:id="11" w:name="_Toc117526767"/>
      <w:bookmarkStart w:id="12" w:name="_Toc353104489"/>
      <w:bookmarkStart w:id="13" w:name="_Toc406493060"/>
      <w:bookmarkStart w:id="14" w:name="_Toc151372794"/>
      <w:r w:rsidRPr="000110BB">
        <w:rPr>
          <w:rFonts w:ascii="等线 Light" w:eastAsia="等线" w:hAnsi="等线 Light" w:cs="黑体" w:hint="eastAsia"/>
        </w:rPr>
        <w:t>项目网络规划</w:t>
      </w:r>
      <w:bookmarkEnd w:id="10"/>
      <w:bookmarkEnd w:id="11"/>
      <w:bookmarkEnd w:id="14"/>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rPr>
        <w:t>每台服务器：</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rPr>
        <w:t>4</w:t>
      </w:r>
      <w:r w:rsidRPr="000110BB">
        <w:rPr>
          <w:rFonts w:ascii="等线 Light" w:eastAsia="等线" w:hAnsi="等线 Light" w:hint="eastAsia"/>
        </w:rPr>
        <w:t>个</w:t>
      </w:r>
      <w:proofErr w:type="gramStart"/>
      <w:r w:rsidRPr="000110BB">
        <w:rPr>
          <w:rFonts w:ascii="等线 Light" w:eastAsia="等线" w:hAnsi="等线 Light" w:hint="eastAsia"/>
        </w:rPr>
        <w:t>千兆电口</w:t>
      </w:r>
      <w:proofErr w:type="gramEnd"/>
      <w:r w:rsidRPr="000110BB">
        <w:rPr>
          <w:rFonts w:ascii="等线 Light" w:eastAsia="等线" w:hAnsi="等线 Light" w:hint="eastAsia"/>
        </w:rPr>
        <w:t>(enp</w:t>
      </w:r>
      <w:r w:rsidRPr="000110BB">
        <w:rPr>
          <w:rFonts w:ascii="等线 Light" w:eastAsia="等线" w:hAnsi="等线 Light"/>
        </w:rPr>
        <w:t>175s0f0</w:t>
      </w:r>
      <w:r w:rsidRPr="000110BB">
        <w:rPr>
          <w:rFonts w:ascii="等线 Light" w:eastAsia="等线" w:hAnsi="等线 Light" w:hint="eastAsia"/>
        </w:rPr>
        <w:t>、</w:t>
      </w:r>
      <w:r w:rsidRPr="000110BB">
        <w:rPr>
          <w:rFonts w:ascii="等线 Light" w:eastAsia="等线" w:hAnsi="等线 Light" w:hint="eastAsia"/>
        </w:rPr>
        <w:t>enp</w:t>
      </w:r>
      <w:r w:rsidRPr="000110BB">
        <w:rPr>
          <w:rFonts w:ascii="等线 Light" w:eastAsia="等线" w:hAnsi="等线 Light"/>
        </w:rPr>
        <w:t>175s0f1</w:t>
      </w:r>
      <w:r w:rsidRPr="000110BB">
        <w:rPr>
          <w:rFonts w:ascii="等线 Light" w:eastAsia="等线" w:hAnsi="等线 Light" w:hint="eastAsia"/>
        </w:rPr>
        <w:t>、</w:t>
      </w:r>
      <w:r w:rsidRPr="000110BB">
        <w:rPr>
          <w:rFonts w:ascii="等线 Light" w:eastAsia="等线" w:hAnsi="等线 Light" w:hint="eastAsia"/>
        </w:rPr>
        <w:t>enp</w:t>
      </w:r>
      <w:r w:rsidRPr="000110BB">
        <w:rPr>
          <w:rFonts w:ascii="等线 Light" w:eastAsia="等线" w:hAnsi="等线 Light"/>
        </w:rPr>
        <w:t>175s0f2</w:t>
      </w:r>
      <w:r w:rsidRPr="000110BB">
        <w:rPr>
          <w:rFonts w:ascii="等线 Light" w:eastAsia="等线" w:hAnsi="等线 Light" w:hint="eastAsia"/>
        </w:rPr>
        <w:t>、</w:t>
      </w:r>
      <w:r w:rsidRPr="000110BB">
        <w:rPr>
          <w:rFonts w:ascii="等线 Light" w:eastAsia="等线" w:hAnsi="等线 Light" w:hint="eastAsia"/>
        </w:rPr>
        <w:t>enp</w:t>
      </w:r>
      <w:r w:rsidRPr="000110BB">
        <w:rPr>
          <w:rFonts w:ascii="等线 Light" w:eastAsia="等线" w:hAnsi="等线 Light"/>
        </w:rPr>
        <w:t>175s0f3)</w:t>
      </w:r>
    </w:p>
    <w:p w:rsidR="00A7306D" w:rsidRDefault="005213E4" w:rsidP="00A7306D">
      <w:pPr>
        <w:spacing w:before="156" w:after="156"/>
        <w:ind w:firstLine="480"/>
        <w:rPr>
          <w:rFonts w:ascii="等线 Light" w:eastAsia="等线" w:hAnsi="等线 Light"/>
        </w:rPr>
      </w:pPr>
      <w:r>
        <w:rPr>
          <w:rFonts w:ascii="等线 Light" w:eastAsia="等线" w:hAnsi="等线 Light"/>
        </w:rPr>
        <w:t>2</w:t>
      </w:r>
      <w:r w:rsidR="00A7306D" w:rsidRPr="000110BB">
        <w:rPr>
          <w:rFonts w:ascii="等线 Light" w:eastAsia="等线" w:hAnsi="等线 Light" w:hint="eastAsia"/>
        </w:rPr>
        <w:t>个</w:t>
      </w:r>
      <w:proofErr w:type="gramStart"/>
      <w:r w:rsidR="00A7306D" w:rsidRPr="000110BB">
        <w:rPr>
          <w:rFonts w:ascii="等线 Light" w:eastAsia="等线" w:hAnsi="等线 Light" w:hint="eastAsia"/>
        </w:rPr>
        <w:t>万兆光口</w:t>
      </w:r>
      <w:proofErr w:type="gramEnd"/>
      <w:r w:rsidR="00A7306D" w:rsidRPr="000110BB">
        <w:rPr>
          <w:rFonts w:ascii="等线 Light" w:eastAsia="等线" w:hAnsi="等线 Light" w:hint="eastAsia"/>
        </w:rPr>
        <w:t>(enp</w:t>
      </w:r>
      <w:r w:rsidR="00A7306D" w:rsidRPr="000110BB">
        <w:rPr>
          <w:rFonts w:ascii="等线 Light" w:eastAsia="等线" w:hAnsi="等线 Light"/>
        </w:rPr>
        <w:t>59s0f0</w:t>
      </w:r>
      <w:r w:rsidR="00A7306D" w:rsidRPr="000110BB">
        <w:rPr>
          <w:rFonts w:ascii="等线 Light" w:eastAsia="等线" w:hAnsi="等线 Light"/>
        </w:rPr>
        <w:t>、</w:t>
      </w:r>
      <w:r w:rsidR="00A7306D" w:rsidRPr="000110BB">
        <w:rPr>
          <w:rFonts w:ascii="等线 Light" w:eastAsia="等线" w:hAnsi="等线 Light" w:hint="eastAsia"/>
        </w:rPr>
        <w:t>enp</w:t>
      </w:r>
      <w:r w:rsidR="00A7306D" w:rsidRPr="000110BB">
        <w:rPr>
          <w:rFonts w:ascii="等线 Light" w:eastAsia="等线" w:hAnsi="等线 Light"/>
        </w:rPr>
        <w:t>59s0f1)</w:t>
      </w:r>
    </w:p>
    <w:p w:rsidR="005213E4" w:rsidRPr="000110BB" w:rsidRDefault="005213E4" w:rsidP="00A7306D">
      <w:pPr>
        <w:spacing w:before="156" w:after="156"/>
        <w:ind w:firstLine="480"/>
        <w:rPr>
          <w:rFonts w:ascii="等线 Light" w:eastAsia="等线" w:hAnsi="等线 Light"/>
        </w:rPr>
      </w:pPr>
      <w:r>
        <w:rPr>
          <w:rFonts w:ascii="等线 Light" w:eastAsia="等线" w:hAnsi="等线 Light"/>
        </w:rPr>
        <w:t>2</w:t>
      </w:r>
      <w:r>
        <w:rPr>
          <w:rFonts w:ascii="等线 Light" w:eastAsia="等线" w:hAnsi="等线 Light" w:hint="eastAsia"/>
        </w:rPr>
        <w:t>个</w:t>
      </w:r>
      <w:r>
        <w:rPr>
          <w:rFonts w:ascii="等线 Light" w:eastAsia="等线" w:hAnsi="等线 Light" w:hint="eastAsia"/>
        </w:rPr>
        <w:t>H</w:t>
      </w:r>
      <w:r>
        <w:rPr>
          <w:rFonts w:ascii="等线 Light" w:eastAsia="等线" w:hAnsi="等线 Light"/>
        </w:rPr>
        <w:t>BA</w:t>
      </w:r>
      <w:r>
        <w:rPr>
          <w:rFonts w:ascii="等线 Light" w:eastAsia="等线" w:hAnsi="等线 Light" w:hint="eastAsia"/>
        </w:rPr>
        <w:t>光口（</w:t>
      </w:r>
      <w:r>
        <w:rPr>
          <w:rFonts w:ascii="等线 Light" w:eastAsia="等线" w:hAnsi="等线 Light" w:hint="eastAsia"/>
        </w:rPr>
        <w:t>F</w:t>
      </w:r>
      <w:r>
        <w:rPr>
          <w:rFonts w:ascii="等线 Light" w:eastAsia="等线" w:hAnsi="等线 Light"/>
        </w:rPr>
        <w:t>C</w:t>
      </w:r>
      <w:r>
        <w:rPr>
          <w:rFonts w:ascii="等线 Light" w:eastAsia="等线" w:hAnsi="等线 Light" w:hint="eastAsia"/>
        </w:rPr>
        <w:t>存储，如果是</w:t>
      </w:r>
      <w:r>
        <w:rPr>
          <w:rFonts w:ascii="等线 Light" w:eastAsia="等线" w:hAnsi="等线 Light" w:hint="eastAsia"/>
        </w:rPr>
        <w:t>I</w:t>
      </w:r>
      <w:r>
        <w:rPr>
          <w:rFonts w:ascii="等线 Light" w:eastAsia="等线" w:hAnsi="等线 Light"/>
        </w:rPr>
        <w:t>PSAN</w:t>
      </w:r>
      <w:r>
        <w:rPr>
          <w:rFonts w:ascii="等线 Light" w:eastAsia="等线" w:hAnsi="等线 Light" w:hint="eastAsia"/>
        </w:rPr>
        <w:t>，参考业务万兆网络规划）</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rPr>
        <w:t>交换机：</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rPr>
        <w:t>2</w:t>
      </w:r>
      <w:r w:rsidRPr="000110BB">
        <w:rPr>
          <w:rFonts w:ascii="等线 Light" w:eastAsia="等线" w:hAnsi="等线 Light" w:hint="eastAsia"/>
        </w:rPr>
        <w:t>台千兆交换机：需要做堆叠</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rPr>
        <w:t>2</w:t>
      </w:r>
      <w:r w:rsidRPr="000110BB">
        <w:rPr>
          <w:rFonts w:ascii="等线 Light" w:eastAsia="等线" w:hAnsi="等线 Light" w:hint="eastAsia"/>
        </w:rPr>
        <w:t>台万兆交换机：需要做堆叠</w:t>
      </w:r>
    </w:p>
    <w:p w:rsidR="00A7306D" w:rsidRPr="000110BB" w:rsidRDefault="00EE04A9" w:rsidP="00A7306D">
      <w:pPr>
        <w:spacing w:before="156" w:after="156"/>
        <w:ind w:firstLine="480"/>
        <w:rPr>
          <w:rFonts w:ascii="等线 Light" w:eastAsia="等线" w:hAnsi="等线 Light"/>
        </w:rPr>
      </w:pPr>
      <w:r>
        <w:rPr>
          <w:rFonts w:ascii="等线 Light" w:eastAsia="等线" w:hAnsi="等线 Light" w:hint="eastAsia"/>
        </w:rPr>
        <w:t>虚拟化网络</w:t>
      </w:r>
      <w:r w:rsidR="00A7306D" w:rsidRPr="000110BB">
        <w:rPr>
          <w:rFonts w:ascii="等线 Light" w:eastAsia="等线" w:hAnsi="等线 Light" w:hint="eastAsia"/>
        </w:rPr>
        <w:t>分为三个网段：</w:t>
      </w:r>
      <w:r w:rsidR="00A7306D" w:rsidRPr="000110BB">
        <w:rPr>
          <w:rFonts w:ascii="等线 Light" w:eastAsia="等线" w:hAnsi="等线 Light" w:hint="eastAsia"/>
          <w:color w:val="FF0000"/>
        </w:rPr>
        <w:t>管理网、业务网、存储网</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color w:val="FF0000"/>
        </w:rPr>
        <w:lastRenderedPageBreak/>
        <w:t>管理网规划</w:t>
      </w:r>
      <w:r w:rsidRPr="000110BB">
        <w:rPr>
          <w:rFonts w:ascii="等线 Light" w:eastAsia="等线" w:hAnsi="等线 Light" w:hint="eastAsia"/>
        </w:rPr>
        <w:t>：</w:t>
      </w:r>
      <w:r w:rsidRPr="000110BB">
        <w:rPr>
          <w:rFonts w:ascii="等线 Light" w:eastAsia="等线" w:hAnsi="等线 Light"/>
        </w:rPr>
        <w:t>2</w:t>
      </w:r>
      <w:proofErr w:type="gramStart"/>
      <w:r w:rsidRPr="000110BB">
        <w:rPr>
          <w:rFonts w:ascii="等线 Light" w:eastAsia="等线" w:hAnsi="等线 Light" w:hint="eastAsia"/>
        </w:rPr>
        <w:t>千兆电口</w:t>
      </w:r>
      <w:proofErr w:type="gramEnd"/>
      <w:r w:rsidRPr="000110BB">
        <w:rPr>
          <w:rFonts w:ascii="等线 Light" w:eastAsia="等线" w:hAnsi="等线 Light" w:hint="eastAsia"/>
        </w:rPr>
        <w:t>，绑定口</w:t>
      </w:r>
      <w:r w:rsidRPr="000110BB">
        <w:rPr>
          <w:rFonts w:ascii="等线 Light" w:eastAsia="等线" w:hAnsi="等线 Light" w:hint="eastAsia"/>
        </w:rPr>
        <w:t>(enp</w:t>
      </w:r>
      <w:r w:rsidRPr="000110BB">
        <w:rPr>
          <w:rFonts w:ascii="等线 Light" w:eastAsia="等线" w:hAnsi="等线 Light"/>
        </w:rPr>
        <w:t>175s0f0</w:t>
      </w:r>
      <w:r w:rsidRPr="000110BB">
        <w:rPr>
          <w:rFonts w:ascii="等线 Light" w:eastAsia="等线" w:hAnsi="等线 Light" w:hint="eastAsia"/>
        </w:rPr>
        <w:t>、</w:t>
      </w:r>
      <w:r w:rsidRPr="000110BB">
        <w:rPr>
          <w:rFonts w:ascii="等线 Light" w:eastAsia="等线" w:hAnsi="等线 Light" w:hint="eastAsia"/>
        </w:rPr>
        <w:t>enp</w:t>
      </w:r>
      <w:r w:rsidRPr="000110BB">
        <w:rPr>
          <w:rFonts w:ascii="等线 Light" w:eastAsia="等线" w:hAnsi="等线 Light"/>
        </w:rPr>
        <w:t xml:space="preserve">175s0f1)  </w:t>
      </w:r>
      <w:r w:rsidRPr="000110BB">
        <w:rPr>
          <w:rFonts w:ascii="等线 Light" w:eastAsia="等线" w:hAnsi="等线 Light" w:hint="eastAsia"/>
        </w:rPr>
        <w:t>千兆交换机配置成</w:t>
      </w:r>
      <w:r w:rsidRPr="000110BB">
        <w:rPr>
          <w:rFonts w:ascii="等线 Light" w:eastAsia="等线" w:hAnsi="等线 Light" w:hint="eastAsia"/>
        </w:rPr>
        <w:t>access</w:t>
      </w:r>
      <w:r w:rsidRPr="000110BB">
        <w:rPr>
          <w:rFonts w:ascii="等线 Light" w:eastAsia="等线" w:hAnsi="等线 Light"/>
        </w:rPr>
        <w:t>或</w:t>
      </w:r>
      <w:r w:rsidRPr="000110BB">
        <w:rPr>
          <w:rFonts w:ascii="等线 Light" w:eastAsia="等线" w:hAnsi="等线 Light"/>
        </w:rPr>
        <w:t>trunk</w:t>
      </w:r>
      <w:r w:rsidRPr="000110BB">
        <w:rPr>
          <w:rFonts w:ascii="等线 Light" w:eastAsia="等线" w:hAnsi="等线 Light" w:hint="eastAsia"/>
        </w:rPr>
        <w:t>模式，需要提前配置网关。</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rPr>
        <w:t>千兆交换机配置：管理</w:t>
      </w:r>
      <w:proofErr w:type="gramStart"/>
      <w:r w:rsidRPr="000110BB">
        <w:rPr>
          <w:rFonts w:ascii="等线 Light" w:eastAsia="等线" w:hAnsi="等线 Light" w:hint="eastAsia"/>
        </w:rPr>
        <w:t>网子网</w:t>
      </w:r>
      <w:proofErr w:type="gramEnd"/>
      <w:r w:rsidRPr="000110BB">
        <w:rPr>
          <w:rFonts w:ascii="等线 Light" w:eastAsia="等线" w:hAnsi="等线 Light" w:hint="eastAsia"/>
        </w:rPr>
        <w:t>掩码：</w:t>
      </w:r>
      <w:r w:rsidRPr="000110BB">
        <w:rPr>
          <w:rFonts w:ascii="等线 Light" w:eastAsia="等线" w:hAnsi="等线 Light"/>
        </w:rPr>
        <w:t xml:space="preserve">255.255.255.0 </w:t>
      </w:r>
      <w:r w:rsidRPr="000110BB">
        <w:rPr>
          <w:rFonts w:ascii="等线 Light" w:eastAsia="等线" w:hAnsi="等线 Light" w:hint="eastAsia"/>
        </w:rPr>
        <w:t>网关：</w:t>
      </w:r>
      <w:r w:rsidRPr="000110BB">
        <w:rPr>
          <w:rFonts w:ascii="等线 Light" w:eastAsia="等线" w:hAnsi="等线 Light"/>
        </w:rPr>
        <w:t>172</w:t>
      </w:r>
      <w:proofErr w:type="gramStart"/>
      <w:r w:rsidRPr="000110BB">
        <w:rPr>
          <w:rFonts w:ascii="等线 Light" w:eastAsia="等线" w:hAnsi="等线 Light"/>
        </w:rPr>
        <w:t>.</w:t>
      </w:r>
      <w:r w:rsidRPr="000110BB">
        <w:rPr>
          <w:rFonts w:ascii="等线 Light" w:eastAsia="等线" w:hAnsi="等线 Light" w:hint="eastAsia"/>
        </w:rPr>
        <w:t>xx</w:t>
      </w:r>
      <w:r w:rsidRPr="000110BB">
        <w:rPr>
          <w:rFonts w:ascii="等线 Light" w:eastAsia="等线" w:hAnsi="等线 Light"/>
        </w:rPr>
        <w:t>.xx</w:t>
      </w:r>
      <w:proofErr w:type="gramEnd"/>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color w:val="FF0000"/>
        </w:rPr>
        <w:t>业务网规划</w:t>
      </w:r>
      <w:r w:rsidRPr="000110BB">
        <w:rPr>
          <w:rFonts w:ascii="等线 Light" w:eastAsia="等线" w:hAnsi="等线 Light" w:hint="eastAsia"/>
        </w:rPr>
        <w:t>：</w:t>
      </w:r>
      <w:r w:rsidRPr="000110BB">
        <w:rPr>
          <w:rFonts w:ascii="等线 Light" w:eastAsia="等线" w:hAnsi="等线 Light" w:hint="eastAsia"/>
        </w:rPr>
        <w:t>2</w:t>
      </w:r>
      <w:r w:rsidRPr="000110BB">
        <w:rPr>
          <w:rFonts w:ascii="等线 Light" w:eastAsia="等线" w:hAnsi="等线 Light" w:hint="eastAsia"/>
        </w:rPr>
        <w:t>个万兆光口，</w:t>
      </w:r>
      <w:r w:rsidRPr="000110BB">
        <w:rPr>
          <w:rFonts w:ascii="等线 Light" w:eastAsia="等线" w:hAnsi="等线 Light" w:hint="eastAsia"/>
        </w:rPr>
        <w:t xml:space="preserve"> </w:t>
      </w:r>
      <w:r w:rsidRPr="000110BB">
        <w:rPr>
          <w:rFonts w:ascii="等线 Light" w:eastAsia="等线" w:hAnsi="等线 Light" w:hint="eastAsia"/>
        </w:rPr>
        <w:t>绑定口</w:t>
      </w:r>
      <w:r w:rsidRPr="000110BB">
        <w:rPr>
          <w:rFonts w:ascii="等线 Light" w:eastAsia="等线" w:hAnsi="等线 Light" w:hint="eastAsia"/>
        </w:rPr>
        <w:t>(enp</w:t>
      </w:r>
      <w:r w:rsidRPr="000110BB">
        <w:rPr>
          <w:rFonts w:ascii="等线 Light" w:eastAsia="等线" w:hAnsi="等线 Light"/>
        </w:rPr>
        <w:t>59s0f0</w:t>
      </w:r>
      <w:r w:rsidRPr="000110BB">
        <w:rPr>
          <w:rFonts w:ascii="等线 Light" w:eastAsia="等线" w:hAnsi="等线 Light"/>
        </w:rPr>
        <w:t>、</w:t>
      </w:r>
      <w:r w:rsidRPr="000110BB">
        <w:rPr>
          <w:rFonts w:ascii="等线 Light" w:eastAsia="等线" w:hAnsi="等线 Light" w:hint="eastAsia"/>
        </w:rPr>
        <w:t>enp</w:t>
      </w:r>
      <w:r w:rsidRPr="000110BB">
        <w:rPr>
          <w:rFonts w:ascii="等线 Light" w:eastAsia="等线" w:hAnsi="等线 Light"/>
        </w:rPr>
        <w:t xml:space="preserve">60s0f0) </w:t>
      </w:r>
      <w:r w:rsidRPr="000110BB">
        <w:rPr>
          <w:rFonts w:ascii="等线 Light" w:eastAsia="等线" w:hAnsi="等线 Light" w:hint="eastAsia"/>
        </w:rPr>
        <w:t>万兆交换机配置成</w:t>
      </w:r>
      <w:r w:rsidRPr="000110BB">
        <w:rPr>
          <w:rFonts w:ascii="等线 Light" w:eastAsia="等线" w:hAnsi="等线 Light" w:hint="eastAsia"/>
        </w:rPr>
        <w:t>trunk</w:t>
      </w:r>
      <w:r w:rsidRPr="000110BB">
        <w:rPr>
          <w:rFonts w:ascii="等线 Light" w:eastAsia="等线" w:hAnsi="等线 Light" w:hint="eastAsia"/>
        </w:rPr>
        <w:t>或</w:t>
      </w:r>
      <w:r w:rsidRPr="000110BB">
        <w:rPr>
          <w:rFonts w:ascii="等线 Light" w:eastAsia="等线" w:hAnsi="等线 Light" w:hint="eastAsia"/>
        </w:rPr>
        <w:t>assess</w:t>
      </w:r>
      <w:r w:rsidRPr="000110BB">
        <w:rPr>
          <w:rFonts w:ascii="等线 Light" w:eastAsia="等线" w:hAnsi="等线 Light" w:hint="eastAsia"/>
        </w:rPr>
        <w:t>模</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rPr>
        <w:t>备注</w:t>
      </w:r>
      <w:r w:rsidRPr="000110BB">
        <w:rPr>
          <w:rFonts w:ascii="等线 Light" w:eastAsia="等线" w:hAnsi="等线 Light" w:hint="eastAsia"/>
        </w:rPr>
        <w:t>：推荐</w:t>
      </w:r>
      <w:r w:rsidRPr="000110BB">
        <w:rPr>
          <w:rFonts w:ascii="等线 Light" w:eastAsia="等线" w:hAnsi="等线 Light"/>
        </w:rPr>
        <w:t>业务网与管理网在不同的网段</w:t>
      </w:r>
      <w:r w:rsidRPr="000110BB">
        <w:rPr>
          <w:rFonts w:ascii="等线 Light" w:eastAsia="等线" w:hAnsi="等线 Light" w:hint="eastAsia"/>
        </w:rPr>
        <w:t>，</w:t>
      </w:r>
      <w:r w:rsidRPr="000110BB">
        <w:rPr>
          <w:rFonts w:ascii="等线 Light" w:eastAsia="等线" w:hAnsi="等线 Light"/>
        </w:rPr>
        <w:t>避免业务虚拟机直接访问物理主机</w:t>
      </w:r>
      <w:r w:rsidRPr="000110BB">
        <w:rPr>
          <w:rFonts w:ascii="等线 Light" w:eastAsia="等线" w:hAnsi="等线 Light" w:hint="eastAsia"/>
        </w:rPr>
        <w:t>。</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hint="eastAsia"/>
          <w:color w:val="FF0000"/>
        </w:rPr>
        <w:t>存储网规划</w:t>
      </w:r>
      <w:r w:rsidRPr="000110BB">
        <w:rPr>
          <w:rFonts w:ascii="等线 Light" w:eastAsia="等线" w:hAnsi="等线 Light" w:hint="eastAsia"/>
        </w:rPr>
        <w:t>：</w:t>
      </w:r>
      <w:r w:rsidRPr="000110BB">
        <w:rPr>
          <w:rFonts w:ascii="等线 Light" w:eastAsia="等线" w:hAnsi="等线 Light"/>
        </w:rPr>
        <w:t>2</w:t>
      </w:r>
      <w:r w:rsidRPr="000110BB">
        <w:rPr>
          <w:rFonts w:ascii="等线 Light" w:eastAsia="等线" w:hAnsi="等线 Light" w:hint="eastAsia"/>
        </w:rPr>
        <w:t>个</w:t>
      </w:r>
      <w:r w:rsidRPr="000110BB">
        <w:rPr>
          <w:rFonts w:ascii="等线 Light" w:eastAsia="等线" w:hAnsi="等线 Light" w:hint="eastAsia"/>
        </w:rPr>
        <w:t>H</w:t>
      </w:r>
      <w:r w:rsidRPr="000110BB">
        <w:rPr>
          <w:rFonts w:ascii="等线 Light" w:eastAsia="等线" w:hAnsi="等线 Light"/>
        </w:rPr>
        <w:t>BA</w:t>
      </w:r>
      <w:r w:rsidR="005213E4">
        <w:rPr>
          <w:rFonts w:ascii="等线 Light" w:eastAsia="等线" w:hAnsi="等线 Light" w:hint="eastAsia"/>
        </w:rPr>
        <w:t>光口</w:t>
      </w:r>
      <w:r w:rsidRPr="000110BB">
        <w:rPr>
          <w:rFonts w:ascii="等线 Light" w:eastAsia="等线" w:hAnsi="等线 Light" w:hint="eastAsia"/>
        </w:rPr>
        <w:t>，通过</w:t>
      </w:r>
      <w:r w:rsidRPr="000110BB">
        <w:rPr>
          <w:rFonts w:ascii="等线 Light" w:eastAsia="等线" w:hAnsi="等线 Light" w:hint="eastAsia"/>
        </w:rPr>
        <w:t>F</w:t>
      </w:r>
      <w:r w:rsidRPr="000110BB">
        <w:rPr>
          <w:rFonts w:ascii="等线 Light" w:eastAsia="等线" w:hAnsi="等线 Light"/>
        </w:rPr>
        <w:t>C</w:t>
      </w:r>
      <w:r w:rsidRPr="000110BB">
        <w:rPr>
          <w:rFonts w:ascii="等线 Light" w:eastAsia="等线" w:hAnsi="等线 Light" w:hint="eastAsia"/>
        </w:rPr>
        <w:t>交换机对接存储。</w:t>
      </w:r>
    </w:p>
    <w:p w:rsidR="00A7306D" w:rsidRPr="000110BB" w:rsidRDefault="00A7306D" w:rsidP="00A7306D">
      <w:pPr>
        <w:spacing w:before="156" w:after="156"/>
        <w:ind w:firstLine="480"/>
        <w:rPr>
          <w:rFonts w:ascii="等线 Light" w:eastAsia="等线" w:hAnsi="等线 Light"/>
        </w:rPr>
      </w:pPr>
      <w:r w:rsidRPr="000110BB">
        <w:rPr>
          <w:rFonts w:ascii="等线 Light" w:eastAsia="等线" w:hAnsi="等线 Light"/>
        </w:rPr>
        <w:t>备注</w:t>
      </w:r>
      <w:r w:rsidRPr="000110BB">
        <w:rPr>
          <w:rFonts w:ascii="等线 Light" w:eastAsia="等线" w:hAnsi="等线 Light" w:hint="eastAsia"/>
        </w:rPr>
        <w:t>：存储</w:t>
      </w:r>
      <w:r w:rsidRPr="000110BB">
        <w:rPr>
          <w:rFonts w:ascii="等线 Light" w:eastAsia="等线" w:hAnsi="等线 Light" w:hint="eastAsia"/>
        </w:rPr>
        <w:t>L</w:t>
      </w:r>
      <w:r w:rsidRPr="000110BB">
        <w:rPr>
          <w:rFonts w:ascii="等线 Light" w:eastAsia="等线" w:hAnsi="等线 Light"/>
        </w:rPr>
        <w:t>UN</w:t>
      </w:r>
      <w:r w:rsidRPr="000110BB">
        <w:rPr>
          <w:rFonts w:ascii="等线 Light" w:eastAsia="等线" w:hAnsi="等线 Light" w:hint="eastAsia"/>
        </w:rPr>
        <w:t>需要存储工程师在存储端提前分配，</w:t>
      </w:r>
      <w:r w:rsidR="00DC6EA3" w:rsidRPr="000110BB">
        <w:rPr>
          <w:rFonts w:ascii="等线 Light" w:eastAsia="等线" w:hAnsi="等线 Light" w:hint="eastAsia"/>
        </w:rPr>
        <w:t>心跳</w:t>
      </w:r>
      <w:r w:rsidR="00DC6EA3" w:rsidRPr="000110BB">
        <w:rPr>
          <w:rFonts w:ascii="等线 Light" w:eastAsia="等线" w:hAnsi="等线 Light" w:hint="eastAsia"/>
        </w:rPr>
        <w:t>L</w:t>
      </w:r>
      <w:r w:rsidR="00DC6EA3" w:rsidRPr="000110BB">
        <w:rPr>
          <w:rFonts w:ascii="等线 Light" w:eastAsia="等线" w:hAnsi="等线 Light"/>
        </w:rPr>
        <w:t>UN</w:t>
      </w:r>
      <w:r w:rsidR="00DC6EA3" w:rsidRPr="000110BB">
        <w:rPr>
          <w:rFonts w:ascii="等线 Light" w:eastAsia="等线" w:hAnsi="等线 Light" w:hint="eastAsia"/>
        </w:rPr>
        <w:t>推荐</w:t>
      </w:r>
      <w:r w:rsidR="00DC6EA3" w:rsidRPr="000110BB">
        <w:rPr>
          <w:rFonts w:ascii="等线 Light" w:eastAsia="等线" w:hAnsi="等线 Light" w:hint="eastAsia"/>
        </w:rPr>
        <w:t>5</w:t>
      </w:r>
      <w:r w:rsidR="00DC6EA3" w:rsidRPr="000110BB">
        <w:rPr>
          <w:rFonts w:ascii="等线 Light" w:eastAsia="等线" w:hAnsi="等线 Light"/>
        </w:rPr>
        <w:t>G</w:t>
      </w:r>
      <w:r w:rsidR="00DC6EA3" w:rsidRPr="000110BB">
        <w:rPr>
          <w:rFonts w:ascii="等线 Light" w:eastAsia="等线" w:hAnsi="等线 Light" w:hint="eastAsia"/>
        </w:rPr>
        <w:t>，数据和镜像库</w:t>
      </w:r>
      <w:r w:rsidR="00DC6EA3" w:rsidRPr="000110BB">
        <w:rPr>
          <w:rFonts w:ascii="等线 Light" w:eastAsia="等线" w:hAnsi="等线 Light" w:hint="eastAsia"/>
        </w:rPr>
        <w:t>L</w:t>
      </w:r>
      <w:r w:rsidR="00DC6EA3" w:rsidRPr="000110BB">
        <w:rPr>
          <w:rFonts w:ascii="等线 Light" w:eastAsia="等线" w:hAnsi="等线 Light"/>
        </w:rPr>
        <w:t>UN</w:t>
      </w:r>
      <w:r w:rsidR="00DC6EA3" w:rsidRPr="000110BB">
        <w:rPr>
          <w:rFonts w:ascii="等线 Light" w:eastAsia="等线" w:hAnsi="等线 Light" w:hint="eastAsia"/>
        </w:rPr>
        <w:t>根据客户需求进行划分。</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15" w:name="_Toc40714785"/>
      <w:bookmarkStart w:id="16" w:name="_Toc117526768"/>
      <w:bookmarkStart w:id="17" w:name="_Toc151372795"/>
      <w:r w:rsidRPr="000110BB">
        <w:rPr>
          <w:rFonts w:ascii="等线 Light" w:eastAsia="等线" w:hAnsi="等线 Light" w:cs="黑体" w:hint="eastAsia"/>
        </w:rPr>
        <w:t>项目前期准备</w:t>
      </w:r>
      <w:bookmarkEnd w:id="12"/>
      <w:bookmarkEnd w:id="13"/>
      <w:bookmarkEnd w:id="15"/>
      <w:bookmarkEnd w:id="16"/>
      <w:bookmarkEnd w:id="17"/>
    </w:p>
    <w:p w:rsidR="00A7306D" w:rsidRPr="000110BB" w:rsidRDefault="00A7306D" w:rsidP="00A7306D">
      <w:pPr>
        <w:pStyle w:val="ae"/>
        <w:spacing w:before="156" w:after="156"/>
        <w:ind w:firstLine="480"/>
        <w:rPr>
          <w:rFonts w:ascii="等线 Light" w:eastAsia="等线" w:hAnsi="等线 Light"/>
        </w:rPr>
      </w:pPr>
      <w:bookmarkStart w:id="18" w:name="_Toc353104490"/>
      <w:bookmarkStart w:id="19" w:name="_Toc406493061"/>
      <w:r w:rsidRPr="000110BB">
        <w:rPr>
          <w:rFonts w:ascii="等线 Light" w:eastAsia="等线" w:hAnsi="等线 Light" w:hint="eastAsia"/>
        </w:rPr>
        <w:t>在</w:t>
      </w:r>
      <w:r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号</w:t>
      </w:r>
      <w:r w:rsidRPr="000110BB">
        <w:rPr>
          <w:rFonts w:ascii="等线 Light" w:eastAsia="等线" w:hAnsi="等线 Light" w:hint="eastAsia"/>
        </w:rPr>
        <w:t>前完成货物采购并发货到实施现场，准备好实施所需要工程辅料，实际现场勘查项目实施并和客户确认实施方案，并提供《实施方案》文档。</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20" w:name="_Toc408307052"/>
      <w:bookmarkStart w:id="21" w:name="_Toc40714786"/>
      <w:bookmarkStart w:id="22" w:name="_Toc117526769"/>
      <w:bookmarkStart w:id="23" w:name="_Toc151372796"/>
      <w:r w:rsidRPr="000110BB">
        <w:rPr>
          <w:rFonts w:ascii="等线 Light" w:eastAsia="等线" w:hAnsi="等线 Light" w:cs="黑体" w:hint="eastAsia"/>
        </w:rPr>
        <w:t>项目实施准备</w:t>
      </w:r>
      <w:bookmarkEnd w:id="20"/>
      <w:bookmarkEnd w:id="21"/>
      <w:bookmarkEnd w:id="22"/>
      <w:bookmarkEnd w:id="23"/>
    </w:p>
    <w:p w:rsidR="00A7306D" w:rsidRPr="000110BB" w:rsidRDefault="00A7306D" w:rsidP="00A7306D">
      <w:pPr>
        <w:pStyle w:val="ae"/>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color w:val="FF0000"/>
        </w:rPr>
        <w:t>xx</w:t>
      </w:r>
      <w:r w:rsidRPr="000110BB">
        <w:rPr>
          <w:rFonts w:ascii="等线 Light" w:eastAsia="等线" w:hAnsi="等线 Light" w:hint="eastAsia"/>
          <w:color w:val="FF0000"/>
        </w:rPr>
        <w:t>号</w:t>
      </w:r>
      <w:proofErr w:type="gramStart"/>
      <w:r w:rsidRPr="000110BB">
        <w:rPr>
          <w:rFonts w:ascii="等线 Light" w:eastAsia="等线" w:hAnsi="等线 Light" w:hint="eastAsia"/>
        </w:rPr>
        <w:t>前客户</w:t>
      </w:r>
      <w:proofErr w:type="gramEnd"/>
      <w:r w:rsidRPr="000110BB">
        <w:rPr>
          <w:rFonts w:ascii="等线 Light" w:eastAsia="等线" w:hAnsi="等线 Light" w:hint="eastAsia"/>
        </w:rPr>
        <w:t>须完成机柜（含电源）、服务器所需</w:t>
      </w:r>
      <w:r w:rsidRPr="000110BB">
        <w:rPr>
          <w:rFonts w:ascii="等线 Light" w:eastAsia="等线" w:hAnsi="等线 Light" w:hint="eastAsia"/>
        </w:rPr>
        <w:t>IP</w:t>
      </w:r>
      <w:r w:rsidRPr="000110BB">
        <w:rPr>
          <w:rFonts w:ascii="等线 Light" w:eastAsia="等线" w:hAnsi="等线 Light" w:hint="eastAsia"/>
        </w:rPr>
        <w:t>、虚拟机操作系统等准备。</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24" w:name="_Toc408307053"/>
      <w:bookmarkStart w:id="25" w:name="_Toc40714787"/>
      <w:bookmarkStart w:id="26" w:name="_Toc117526770"/>
      <w:bookmarkStart w:id="27" w:name="_Toc151372797"/>
      <w:bookmarkEnd w:id="18"/>
      <w:bookmarkEnd w:id="19"/>
      <w:r w:rsidRPr="000110BB">
        <w:rPr>
          <w:rFonts w:ascii="等线 Light" w:eastAsia="等线" w:hAnsi="等线 Light" w:cs="黑体" w:hint="eastAsia"/>
        </w:rPr>
        <w:t>服务器等机柜设备安装</w:t>
      </w:r>
      <w:bookmarkEnd w:id="24"/>
      <w:bookmarkEnd w:id="25"/>
      <w:bookmarkEnd w:id="26"/>
      <w:bookmarkEnd w:id="27"/>
    </w:p>
    <w:p w:rsidR="00A7306D" w:rsidRPr="000110BB" w:rsidRDefault="00A7306D" w:rsidP="00A7306D">
      <w:pPr>
        <w:pStyle w:val="ae"/>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号</w:t>
      </w:r>
      <w:r w:rsidRPr="000110BB">
        <w:rPr>
          <w:rFonts w:ascii="等线 Light" w:eastAsia="等线" w:hAnsi="等线 Light" w:hint="eastAsia"/>
        </w:rPr>
        <w:t>前服务器、交换机等硬件设备进场，并完成机房服务器、存储等硬件设备的上机架和物理连线。</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28" w:name="_Toc408307054"/>
      <w:bookmarkStart w:id="29" w:name="_Toc40714788"/>
      <w:bookmarkStart w:id="30" w:name="_Toc117526771"/>
      <w:bookmarkStart w:id="31" w:name="_Toc151372798"/>
      <w:r w:rsidRPr="000110BB">
        <w:rPr>
          <w:rFonts w:ascii="等线 Light" w:eastAsia="等线" w:hAnsi="等线 Light" w:cs="黑体" w:hint="eastAsia"/>
        </w:rPr>
        <w:lastRenderedPageBreak/>
        <w:t>系统安装、配置和调试</w:t>
      </w:r>
      <w:bookmarkEnd w:id="28"/>
      <w:bookmarkEnd w:id="29"/>
      <w:bookmarkEnd w:id="30"/>
      <w:bookmarkEnd w:id="31"/>
    </w:p>
    <w:p w:rsidR="00A7306D" w:rsidRPr="000110BB" w:rsidRDefault="00A7306D" w:rsidP="00A7306D">
      <w:pPr>
        <w:pStyle w:val="ae"/>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号</w:t>
      </w:r>
      <w:r w:rsidRPr="000110BB">
        <w:rPr>
          <w:rFonts w:ascii="等线 Light" w:eastAsia="等线" w:hAnsi="等线 Light" w:hint="eastAsia"/>
        </w:rPr>
        <w:t>完成系统安装，</w:t>
      </w:r>
      <w:r w:rsidR="00DC6EA3" w:rsidRPr="000110BB">
        <w:rPr>
          <w:rFonts w:ascii="等线 Light" w:eastAsia="等线" w:hAnsi="等线 Light" w:hint="eastAsia"/>
        </w:rPr>
        <w:t>完成系统配置和调试</w:t>
      </w:r>
      <w:r w:rsidRPr="000110BB">
        <w:rPr>
          <w:rFonts w:ascii="等线 Light" w:eastAsia="等线" w:hAnsi="等线 Light" w:hint="eastAsia"/>
        </w:rPr>
        <w:t>。调试完成提供系统《部署手册》和《用户手册》。</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32" w:name="_Toc40714789"/>
      <w:bookmarkStart w:id="33" w:name="_Toc117526772"/>
      <w:bookmarkStart w:id="34" w:name="_Toc353104491"/>
      <w:bookmarkStart w:id="35" w:name="_Toc406493062"/>
      <w:bookmarkStart w:id="36" w:name="_Toc151372799"/>
      <w:r w:rsidRPr="000110BB">
        <w:rPr>
          <w:rFonts w:ascii="等线 Light" w:eastAsia="等线" w:hAnsi="等线 Light" w:cs="黑体"/>
        </w:rPr>
        <w:t>系统培训</w:t>
      </w:r>
      <w:bookmarkEnd w:id="32"/>
      <w:bookmarkEnd w:id="33"/>
      <w:bookmarkEnd w:id="36"/>
    </w:p>
    <w:p w:rsidR="00A7306D" w:rsidRPr="000110BB" w:rsidRDefault="00A7306D" w:rsidP="00A7306D">
      <w:pPr>
        <w:pStyle w:val="ae"/>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号</w:t>
      </w:r>
      <w:r w:rsidRPr="000110BB">
        <w:rPr>
          <w:rFonts w:ascii="等线 Light" w:eastAsia="等线" w:hAnsi="等线 Light" w:hint="eastAsia"/>
        </w:rPr>
        <w:t>完成系统技术人员和使用的培训。</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37" w:name="_Toc40714790"/>
      <w:bookmarkStart w:id="38" w:name="_Toc117526773"/>
      <w:bookmarkStart w:id="39" w:name="_Toc151372800"/>
      <w:r w:rsidRPr="000110BB">
        <w:rPr>
          <w:rFonts w:ascii="等线 Light" w:eastAsia="等线" w:hAnsi="等线 Light" w:cs="黑体" w:hint="eastAsia"/>
        </w:rPr>
        <w:t>上线运行调试</w:t>
      </w:r>
      <w:bookmarkEnd w:id="34"/>
      <w:bookmarkEnd w:id="35"/>
      <w:bookmarkEnd w:id="37"/>
      <w:bookmarkEnd w:id="38"/>
      <w:bookmarkEnd w:id="39"/>
    </w:p>
    <w:p w:rsidR="00A7306D" w:rsidRPr="000110BB" w:rsidRDefault="00A7306D" w:rsidP="00A7306D">
      <w:pPr>
        <w:pStyle w:val="ae"/>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号</w:t>
      </w:r>
      <w:r w:rsidRPr="000110BB">
        <w:rPr>
          <w:rFonts w:ascii="等线 Light" w:eastAsia="等线" w:hAnsi="等线 Light" w:hint="eastAsia"/>
        </w:rPr>
        <w:t>完成系统上线试运行调试，并提供《项目技术文档》。</w:t>
      </w:r>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40" w:name="_Toc406493063"/>
      <w:bookmarkStart w:id="41" w:name="_Toc40714791"/>
      <w:bookmarkStart w:id="42" w:name="_Toc117526774"/>
      <w:bookmarkStart w:id="43" w:name="_Toc151372801"/>
      <w:r w:rsidRPr="000110BB">
        <w:rPr>
          <w:rFonts w:ascii="等线 Light" w:eastAsia="等线" w:hAnsi="等线 Light" w:cs="黑体"/>
        </w:rPr>
        <w:t>实施进度安排</w:t>
      </w:r>
      <w:bookmarkEnd w:id="40"/>
      <w:r w:rsidRPr="000110BB">
        <w:rPr>
          <w:rFonts w:ascii="等线 Light" w:eastAsia="等线" w:hAnsi="等线 Light" w:cs="黑体"/>
        </w:rPr>
        <w:t>计划图</w:t>
      </w:r>
      <w:bookmarkEnd w:id="41"/>
      <w:bookmarkEnd w:id="42"/>
      <w:bookmarkEnd w:id="43"/>
    </w:p>
    <w:p w:rsidR="00A7306D" w:rsidRPr="000110BB" w:rsidRDefault="00A7306D" w:rsidP="00A7306D">
      <w:pPr>
        <w:pStyle w:val="ae"/>
        <w:spacing w:before="156" w:after="156"/>
        <w:ind w:firstLine="480"/>
        <w:rPr>
          <w:rFonts w:ascii="等线 Light" w:eastAsia="等线" w:hAnsi="等线 Light"/>
        </w:rPr>
      </w:pPr>
      <w:r w:rsidRPr="000110BB">
        <w:rPr>
          <w:rFonts w:ascii="等线 Light" w:eastAsia="等线" w:hAnsi="等线 Light" w:hint="eastAsia"/>
        </w:rPr>
        <w:t>说明：日期从</w:t>
      </w:r>
      <w:r w:rsidRPr="000110BB">
        <w:rPr>
          <w:rFonts w:ascii="等线 Light" w:eastAsia="等线" w:hAnsi="等线 Light" w:hint="eastAsia"/>
          <w:color w:val="FF0000"/>
        </w:rPr>
        <w:t>20</w:t>
      </w:r>
      <w:r w:rsidR="00A37F8C">
        <w:rPr>
          <w:rFonts w:ascii="等线 Light" w:eastAsia="等线" w:hAnsi="等线 Light"/>
          <w:color w:val="FF0000"/>
        </w:rPr>
        <w:t>23</w:t>
      </w:r>
      <w:r w:rsidRPr="000110BB">
        <w:rPr>
          <w:rFonts w:ascii="等线 Light" w:eastAsia="等线" w:hAnsi="等线 Light" w:hint="eastAsia"/>
          <w:color w:val="FF0000"/>
        </w:rPr>
        <w:t>年</w:t>
      </w:r>
      <w:r w:rsidRPr="000110BB">
        <w:rPr>
          <w:rFonts w:ascii="等线 Light" w:eastAsia="等线" w:hAnsi="等线 Light"/>
          <w:color w:val="FF0000"/>
        </w:rPr>
        <w:t>x</w:t>
      </w:r>
      <w:r w:rsidR="00DC6EA3" w:rsidRPr="000110BB">
        <w:rPr>
          <w:rFonts w:ascii="等线 Light" w:eastAsia="等线" w:hAnsi="等线 Light"/>
          <w:color w:val="FF0000"/>
        </w:rPr>
        <w:t>x</w:t>
      </w:r>
      <w:r w:rsidRPr="000110BB">
        <w:rPr>
          <w:rFonts w:ascii="等线 Light" w:eastAsia="等线" w:hAnsi="等线 Light" w:hint="eastAsia"/>
          <w:color w:val="FF0000"/>
        </w:rPr>
        <w:t>月</w:t>
      </w:r>
      <w:r w:rsidR="00DC6EA3" w:rsidRPr="000110BB">
        <w:rPr>
          <w:rFonts w:ascii="等线 Light" w:eastAsia="等线" w:hAnsi="等线 Light" w:hint="eastAsia"/>
          <w:color w:val="FF0000"/>
        </w:rPr>
        <w:t>x</w:t>
      </w:r>
      <w:r w:rsidR="00DC6EA3" w:rsidRPr="000110BB">
        <w:rPr>
          <w:rFonts w:ascii="等线 Light" w:eastAsia="等线" w:hAnsi="等线 Light"/>
          <w:color w:val="FF0000"/>
        </w:rPr>
        <w:t>x</w:t>
      </w:r>
      <w:r w:rsidRPr="000110BB">
        <w:rPr>
          <w:rFonts w:ascii="等线 Light" w:eastAsia="等线" w:hAnsi="等线 Light"/>
          <w:color w:val="FF0000"/>
        </w:rPr>
        <w:t>日</w:t>
      </w:r>
      <w:r w:rsidRPr="000110BB">
        <w:rPr>
          <w:rFonts w:ascii="等线 Light" w:eastAsia="等线" w:hAnsi="等线 Light" w:hint="eastAsia"/>
        </w:rPr>
        <w:t>开始。</w:t>
      </w:r>
    </w:p>
    <w:tbl>
      <w:tblPr>
        <w:tblW w:w="42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14"/>
        <w:gridCol w:w="636"/>
        <w:gridCol w:w="637"/>
        <w:gridCol w:w="637"/>
        <w:gridCol w:w="637"/>
        <w:gridCol w:w="637"/>
      </w:tblGrid>
      <w:tr w:rsidR="00DC6EA3" w:rsidRPr="000110BB" w:rsidTr="000110BB">
        <w:trPr>
          <w:tblHeader/>
          <w:jc w:val="center"/>
        </w:trPr>
        <w:tc>
          <w:tcPr>
            <w:tcW w:w="2726" w:type="pct"/>
            <w:tcBorders>
              <w:tl2br w:val="single" w:sz="8" w:space="0" w:color="auto"/>
            </w:tcBorders>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jc w:val="right"/>
              <w:rPr>
                <w:rFonts w:ascii="等线 Light" w:eastAsia="等线" w:hAnsi="等线 Light" w:cs="黑体"/>
                <w:sz w:val="21"/>
                <w:szCs w:val="18"/>
              </w:rPr>
            </w:pPr>
            <w:r w:rsidRPr="000110BB">
              <w:rPr>
                <w:rFonts w:ascii="等线 Light" w:eastAsia="等线" w:hAnsi="等线 Light" w:cs="黑体" w:hint="eastAsia"/>
                <w:sz w:val="21"/>
                <w:szCs w:val="18"/>
              </w:rPr>
              <w:t>日期</w:t>
            </w:r>
          </w:p>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hint="eastAsia"/>
                <w:sz w:val="21"/>
                <w:szCs w:val="18"/>
              </w:rPr>
              <w:t>实施内容</w:t>
            </w:r>
          </w:p>
        </w:tc>
        <w:tc>
          <w:tcPr>
            <w:tcW w:w="0" w:type="auto"/>
            <w:shd w:val="clear" w:color="auto" w:fill="auto"/>
            <w:vAlign w:val="center"/>
          </w:tcPr>
          <w:p w:rsidR="00A7306D" w:rsidRPr="000110BB" w:rsidRDefault="00A7306D" w:rsidP="00DC6EA3">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x</w:t>
            </w:r>
            <w:r w:rsidR="00DC6EA3" w:rsidRPr="000110BB">
              <w:rPr>
                <w:rFonts w:ascii="等线 Light" w:eastAsia="等线" w:hAnsi="等线 Light" w:cs="黑体" w:hint="eastAsia"/>
                <w:sz w:val="21"/>
                <w:szCs w:val="18"/>
              </w:rPr>
              <w:t>x</w:t>
            </w:r>
            <w:r w:rsidRPr="000110BB">
              <w:rPr>
                <w:rFonts w:ascii="等线 Light" w:eastAsia="等线" w:hAnsi="等线 Light" w:cs="黑体"/>
                <w:sz w:val="21"/>
                <w:szCs w:val="18"/>
              </w:rPr>
              <w:t>.</w:t>
            </w:r>
            <w:r w:rsidR="00DC6EA3" w:rsidRPr="000110BB">
              <w:rPr>
                <w:rFonts w:ascii="等线 Light" w:eastAsia="等线" w:hAnsi="等线 Light" w:cs="黑体"/>
                <w:sz w:val="21"/>
                <w:szCs w:val="18"/>
              </w:rPr>
              <w:t>xx</w:t>
            </w:r>
          </w:p>
        </w:tc>
        <w:tc>
          <w:tcPr>
            <w:tcW w:w="0" w:type="auto"/>
            <w:shd w:val="clear" w:color="auto" w:fill="auto"/>
            <w:vAlign w:val="center"/>
          </w:tcPr>
          <w:p w:rsidR="00A7306D" w:rsidRPr="000110BB" w:rsidRDefault="00A7306D" w:rsidP="00DC6EA3">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x</w:t>
            </w:r>
            <w:r w:rsidR="00DC6EA3" w:rsidRPr="000110BB">
              <w:rPr>
                <w:rFonts w:ascii="等线 Light" w:eastAsia="等线" w:hAnsi="等线 Light" w:cs="黑体"/>
                <w:sz w:val="21"/>
                <w:szCs w:val="18"/>
              </w:rPr>
              <w:t>x</w:t>
            </w:r>
            <w:r w:rsidRPr="000110BB">
              <w:rPr>
                <w:rFonts w:ascii="等线 Light" w:eastAsia="等线" w:hAnsi="等线 Light" w:cs="黑体"/>
                <w:sz w:val="21"/>
                <w:szCs w:val="18"/>
              </w:rPr>
              <w:t>.</w:t>
            </w:r>
            <w:r w:rsidR="00DC6EA3" w:rsidRPr="000110BB">
              <w:rPr>
                <w:rFonts w:ascii="等线 Light" w:eastAsia="等线" w:hAnsi="等线 Light" w:cs="黑体"/>
                <w:sz w:val="21"/>
                <w:szCs w:val="18"/>
              </w:rPr>
              <w:t>xx</w:t>
            </w:r>
          </w:p>
        </w:tc>
        <w:tc>
          <w:tcPr>
            <w:tcW w:w="0" w:type="auto"/>
            <w:shd w:val="clear" w:color="auto" w:fill="auto"/>
            <w:vAlign w:val="center"/>
          </w:tcPr>
          <w:p w:rsidR="00A7306D" w:rsidRPr="000110BB" w:rsidRDefault="00DC6EA3" w:rsidP="00DC6EA3">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x</w:t>
            </w:r>
            <w:r w:rsidR="00A7306D" w:rsidRPr="000110BB">
              <w:rPr>
                <w:rFonts w:ascii="等线 Light" w:eastAsia="等线" w:hAnsi="等线 Light" w:cs="黑体"/>
                <w:sz w:val="21"/>
                <w:szCs w:val="18"/>
              </w:rPr>
              <w:t>x.</w:t>
            </w:r>
            <w:r w:rsidRPr="000110BB">
              <w:rPr>
                <w:rFonts w:ascii="等线 Light" w:eastAsia="等线" w:hAnsi="等线 Light" w:cs="黑体"/>
                <w:sz w:val="21"/>
                <w:szCs w:val="18"/>
              </w:rPr>
              <w:t>xx</w:t>
            </w:r>
          </w:p>
        </w:tc>
        <w:tc>
          <w:tcPr>
            <w:tcW w:w="0" w:type="auto"/>
            <w:shd w:val="clear" w:color="auto" w:fill="auto"/>
            <w:vAlign w:val="center"/>
          </w:tcPr>
          <w:p w:rsidR="00A7306D" w:rsidRPr="000110BB" w:rsidRDefault="00A7306D" w:rsidP="00DC6EA3">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x</w:t>
            </w:r>
            <w:r w:rsidR="00DC6EA3" w:rsidRPr="000110BB">
              <w:rPr>
                <w:rFonts w:ascii="等线 Light" w:eastAsia="等线" w:hAnsi="等线 Light" w:cs="黑体"/>
                <w:sz w:val="21"/>
                <w:szCs w:val="18"/>
              </w:rPr>
              <w:t>x</w:t>
            </w:r>
            <w:r w:rsidRPr="000110BB">
              <w:rPr>
                <w:rFonts w:ascii="等线 Light" w:eastAsia="等线" w:hAnsi="等线 Light" w:cs="黑体"/>
                <w:sz w:val="21"/>
                <w:szCs w:val="18"/>
              </w:rPr>
              <w:t>.</w:t>
            </w:r>
            <w:r w:rsidR="00DC6EA3" w:rsidRPr="000110BB">
              <w:rPr>
                <w:rFonts w:ascii="等线 Light" w:eastAsia="等线" w:hAnsi="等线 Light" w:cs="黑体"/>
                <w:sz w:val="21"/>
                <w:szCs w:val="18"/>
              </w:rPr>
              <w:t>xx</w:t>
            </w:r>
          </w:p>
        </w:tc>
        <w:tc>
          <w:tcPr>
            <w:tcW w:w="0" w:type="auto"/>
            <w:shd w:val="clear" w:color="auto" w:fill="auto"/>
            <w:vAlign w:val="center"/>
          </w:tcPr>
          <w:p w:rsidR="00A7306D" w:rsidRPr="000110BB" w:rsidRDefault="00DC6EA3" w:rsidP="00DC6EA3">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x</w:t>
            </w:r>
            <w:r w:rsidR="00A7306D" w:rsidRPr="000110BB">
              <w:rPr>
                <w:rFonts w:ascii="等线 Light" w:eastAsia="等线" w:hAnsi="等线 Light" w:cs="黑体"/>
                <w:sz w:val="21"/>
                <w:szCs w:val="18"/>
              </w:rPr>
              <w:t>x.</w:t>
            </w:r>
            <w:r w:rsidRPr="000110BB">
              <w:rPr>
                <w:rFonts w:ascii="等线 Light" w:eastAsia="等线" w:hAnsi="等线 Light" w:cs="黑体"/>
                <w:sz w:val="21"/>
                <w:szCs w:val="18"/>
              </w:rPr>
              <w:t>xx</w:t>
            </w: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浪潮：工程辅料准备</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浪潮：现场勘查</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浪潮：实施方案确定</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客户：机柜、电源准备</w:t>
            </w:r>
          </w:p>
        </w:tc>
        <w:tc>
          <w:tcPr>
            <w:tcW w:w="0" w:type="auto"/>
            <w:shd w:val="clear" w:color="auto" w:fill="8EAADB"/>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客户：服务器、终端和虚拟机安装实施准备（</w:t>
            </w:r>
            <w:r w:rsidRPr="000110BB">
              <w:rPr>
                <w:rFonts w:ascii="等线 Light" w:eastAsia="等线" w:hAnsi="等线 Light" w:cs="黑体" w:hint="eastAsia"/>
                <w:sz w:val="21"/>
                <w:szCs w:val="18"/>
              </w:rPr>
              <w:t>IP</w:t>
            </w:r>
            <w:r w:rsidRPr="000110BB">
              <w:rPr>
                <w:rFonts w:ascii="等线 Light" w:eastAsia="等线" w:hAnsi="等线 Light" w:cs="黑体" w:hint="eastAsia"/>
                <w:sz w:val="21"/>
                <w:szCs w:val="18"/>
              </w:rPr>
              <w:t>准备等</w:t>
            </w:r>
            <w:r w:rsidRPr="000110BB">
              <w:rPr>
                <w:rFonts w:ascii="等线 Light" w:eastAsia="等线" w:hAnsi="等线 Light" w:cs="黑体"/>
                <w:sz w:val="21"/>
                <w:szCs w:val="18"/>
              </w:rPr>
              <w:t>）</w:t>
            </w:r>
          </w:p>
        </w:tc>
        <w:tc>
          <w:tcPr>
            <w:tcW w:w="0" w:type="auto"/>
            <w:shd w:val="clear" w:color="auto" w:fill="8EAADB"/>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客户：虚拟机操作系统准备</w:t>
            </w:r>
          </w:p>
        </w:tc>
        <w:tc>
          <w:tcPr>
            <w:tcW w:w="0" w:type="auto"/>
            <w:shd w:val="clear" w:color="auto" w:fill="8EAADB"/>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客户：用户名单准备</w:t>
            </w:r>
          </w:p>
        </w:tc>
        <w:tc>
          <w:tcPr>
            <w:tcW w:w="0" w:type="auto"/>
            <w:shd w:val="clear" w:color="auto" w:fill="8EAADB"/>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浪潮：货物进场</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浪潮：机房设备上机架安装、物理连线</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浪潮：系统安装</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浪潮：系统配置和调试</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浪潮：系统培训</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r w:rsidR="00DC6EA3" w:rsidRPr="000110BB" w:rsidTr="000110BB">
        <w:trPr>
          <w:tblHeader/>
          <w:jc w:val="center"/>
        </w:trPr>
        <w:tc>
          <w:tcPr>
            <w:tcW w:w="2726" w:type="pct"/>
            <w:shd w:val="clear" w:color="auto" w:fill="auto"/>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cs="黑体"/>
                <w:sz w:val="21"/>
                <w:szCs w:val="18"/>
              </w:rPr>
            </w:pPr>
            <w:r w:rsidRPr="000110BB">
              <w:rPr>
                <w:rFonts w:ascii="等线 Light" w:eastAsia="等线" w:hAnsi="等线 Light" w:cs="黑体"/>
                <w:sz w:val="21"/>
                <w:szCs w:val="18"/>
              </w:rPr>
              <w:t>浪潮：上线试运行</w:t>
            </w: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c>
          <w:tcPr>
            <w:tcW w:w="0" w:type="auto"/>
            <w:shd w:val="clear" w:color="auto" w:fill="8DB3E2"/>
            <w:vAlign w:val="center"/>
          </w:tcPr>
          <w:p w:rsidR="00A7306D" w:rsidRPr="000110BB" w:rsidRDefault="00A7306D" w:rsidP="000110BB">
            <w:pPr>
              <w:pStyle w:val="ae"/>
              <w:snapToGrid w:val="0"/>
              <w:spacing w:beforeLines="0" w:before="0" w:afterLines="0" w:after="0" w:line="240" w:lineRule="auto"/>
              <w:ind w:firstLineChars="0" w:firstLine="0"/>
              <w:rPr>
                <w:rFonts w:ascii="等线 Light" w:eastAsia="等线" w:hAnsi="等线 Light"/>
                <w:szCs w:val="18"/>
              </w:rPr>
            </w:pPr>
          </w:p>
        </w:tc>
      </w:tr>
    </w:tbl>
    <w:p w:rsidR="00D333EF" w:rsidRPr="00D333EF" w:rsidRDefault="00D333EF" w:rsidP="00D333EF">
      <w:pPr>
        <w:spacing w:before="156" w:after="156"/>
        <w:ind w:firstLine="480"/>
      </w:pPr>
      <w:bookmarkStart w:id="44" w:name="_Toc406493064"/>
      <w:bookmarkStart w:id="45" w:name="_Toc40714792"/>
      <w:bookmarkStart w:id="46" w:name="_Toc117526775"/>
    </w:p>
    <w:p w:rsidR="00A7306D" w:rsidRPr="000110BB" w:rsidRDefault="00A7306D" w:rsidP="00A7306D">
      <w:pPr>
        <w:pStyle w:val="2"/>
        <w:widowControl/>
        <w:tabs>
          <w:tab w:val="clear" w:pos="0"/>
        </w:tabs>
        <w:adjustRightInd w:val="0"/>
        <w:spacing w:beforeLines="100" w:before="312" w:after="156" w:line="360" w:lineRule="exact"/>
        <w:jc w:val="left"/>
        <w:rPr>
          <w:rFonts w:ascii="等线 Light" w:eastAsia="等线" w:hAnsi="等线 Light" w:cs="黑体"/>
        </w:rPr>
      </w:pPr>
      <w:bookmarkStart w:id="47" w:name="_Toc151372802"/>
      <w:r w:rsidRPr="000110BB">
        <w:rPr>
          <w:rFonts w:ascii="等线 Light" w:eastAsia="等线" w:hAnsi="等线 Light" w:cs="黑体"/>
        </w:rPr>
        <w:t>项目任务</w:t>
      </w:r>
      <w:bookmarkEnd w:id="44"/>
      <w:r w:rsidRPr="000110BB">
        <w:rPr>
          <w:rFonts w:ascii="等线 Light" w:eastAsia="等线" w:hAnsi="等线 Light" w:cs="黑体"/>
        </w:rPr>
        <w:t>分</w:t>
      </w:r>
      <w:bookmarkStart w:id="48" w:name="_Toc406493065"/>
      <w:r w:rsidRPr="000110BB">
        <w:rPr>
          <w:rFonts w:ascii="等线 Light" w:eastAsia="等线" w:hAnsi="等线 Light" w:cs="黑体"/>
        </w:rPr>
        <w:t>工</w:t>
      </w:r>
      <w:bookmarkEnd w:id="45"/>
      <w:bookmarkEnd w:id="46"/>
      <w:bookmarkEnd w:id="47"/>
      <w:bookmarkEnd w:id="48"/>
    </w:p>
    <w:p w:rsidR="00A7306D" w:rsidRPr="000110BB" w:rsidRDefault="00A7306D" w:rsidP="00A7306D">
      <w:pPr>
        <w:spacing w:before="156" w:after="156"/>
        <w:ind w:firstLine="480"/>
        <w:rPr>
          <w:rFonts w:ascii="等线 Light" w:eastAsia="等线" w:hAnsi="等线 Light"/>
        </w:rPr>
      </w:pPr>
    </w:p>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8"/>
        <w:gridCol w:w="1065"/>
        <w:gridCol w:w="3406"/>
        <w:gridCol w:w="3079"/>
      </w:tblGrid>
      <w:tr w:rsidR="00A7306D" w:rsidRPr="000110BB" w:rsidTr="000110BB">
        <w:trPr>
          <w:tblHeader/>
        </w:trPr>
        <w:tc>
          <w:tcPr>
            <w:tcW w:w="1738" w:type="dxa"/>
            <w:shd w:val="clear" w:color="auto" w:fill="D9D9D9"/>
          </w:tcPr>
          <w:p w:rsidR="00A7306D" w:rsidRPr="000110BB" w:rsidRDefault="00A7306D" w:rsidP="000110BB">
            <w:pPr>
              <w:pStyle w:val="ae"/>
              <w:snapToGrid w:val="0"/>
              <w:spacing w:before="156" w:after="156"/>
              <w:ind w:firstLineChars="0" w:firstLine="0"/>
              <w:jc w:val="center"/>
              <w:rPr>
                <w:rFonts w:ascii="等线 Light" w:eastAsia="等线" w:hAnsi="等线 Light"/>
                <w:b/>
                <w:sz w:val="21"/>
              </w:rPr>
            </w:pPr>
            <w:r w:rsidRPr="000110BB">
              <w:rPr>
                <w:rFonts w:ascii="等线 Light" w:eastAsia="等线" w:hAnsi="等线 Light" w:hint="eastAsia"/>
                <w:b/>
                <w:sz w:val="21"/>
              </w:rPr>
              <w:lastRenderedPageBreak/>
              <w:t>单位</w:t>
            </w:r>
          </w:p>
        </w:tc>
        <w:tc>
          <w:tcPr>
            <w:tcW w:w="1065" w:type="dxa"/>
            <w:shd w:val="clear" w:color="auto" w:fill="D9D9D9"/>
          </w:tcPr>
          <w:p w:rsidR="00A7306D" w:rsidRPr="000110BB" w:rsidRDefault="00A7306D" w:rsidP="000110BB">
            <w:pPr>
              <w:pStyle w:val="ae"/>
              <w:snapToGrid w:val="0"/>
              <w:spacing w:before="156" w:after="156"/>
              <w:ind w:firstLineChars="0" w:firstLine="0"/>
              <w:jc w:val="center"/>
              <w:rPr>
                <w:rFonts w:ascii="等线 Light" w:eastAsia="等线" w:hAnsi="等线 Light"/>
                <w:b/>
                <w:sz w:val="21"/>
              </w:rPr>
            </w:pPr>
            <w:r w:rsidRPr="000110BB">
              <w:rPr>
                <w:rFonts w:ascii="等线 Light" w:eastAsia="等线" w:hAnsi="等线 Light"/>
                <w:b/>
                <w:sz w:val="21"/>
              </w:rPr>
              <w:t>人员</w:t>
            </w:r>
          </w:p>
        </w:tc>
        <w:tc>
          <w:tcPr>
            <w:tcW w:w="3406" w:type="dxa"/>
            <w:shd w:val="clear" w:color="auto" w:fill="D9D9D9"/>
          </w:tcPr>
          <w:p w:rsidR="00A7306D" w:rsidRPr="000110BB" w:rsidRDefault="00A7306D" w:rsidP="000110BB">
            <w:pPr>
              <w:pStyle w:val="ae"/>
              <w:snapToGrid w:val="0"/>
              <w:spacing w:before="156" w:after="156"/>
              <w:ind w:firstLineChars="0" w:firstLine="0"/>
              <w:jc w:val="center"/>
              <w:rPr>
                <w:rFonts w:ascii="等线 Light" w:eastAsia="等线" w:hAnsi="等线 Light"/>
                <w:b/>
                <w:sz w:val="21"/>
              </w:rPr>
            </w:pPr>
            <w:r w:rsidRPr="000110BB">
              <w:rPr>
                <w:rFonts w:ascii="等线 Light" w:eastAsia="等线" w:hAnsi="等线 Light"/>
                <w:b/>
                <w:sz w:val="21"/>
              </w:rPr>
              <w:t>职责分工</w:t>
            </w:r>
          </w:p>
        </w:tc>
        <w:tc>
          <w:tcPr>
            <w:tcW w:w="3079" w:type="dxa"/>
            <w:shd w:val="clear" w:color="auto" w:fill="D9D9D9"/>
          </w:tcPr>
          <w:p w:rsidR="00A7306D" w:rsidRPr="000110BB" w:rsidRDefault="00A7306D" w:rsidP="000110BB">
            <w:pPr>
              <w:pStyle w:val="ae"/>
              <w:snapToGrid w:val="0"/>
              <w:spacing w:before="156" w:after="156"/>
              <w:ind w:firstLineChars="0" w:firstLine="0"/>
              <w:jc w:val="center"/>
              <w:rPr>
                <w:rFonts w:ascii="等线 Light" w:eastAsia="等线" w:hAnsi="等线 Light"/>
                <w:b/>
                <w:sz w:val="21"/>
              </w:rPr>
            </w:pPr>
            <w:r w:rsidRPr="000110BB">
              <w:rPr>
                <w:rFonts w:ascii="等线 Light" w:eastAsia="等线" w:hAnsi="等线 Light"/>
                <w:b/>
                <w:sz w:val="21"/>
              </w:rPr>
              <w:t>联系方式</w:t>
            </w:r>
          </w:p>
        </w:tc>
      </w:tr>
      <w:tr w:rsidR="00A7306D" w:rsidRPr="000110BB" w:rsidTr="000110BB">
        <w:trPr>
          <w:tblHeader/>
        </w:trPr>
        <w:tc>
          <w:tcPr>
            <w:tcW w:w="1738" w:type="dxa"/>
            <w:vMerge w:val="restart"/>
            <w:shd w:val="clear" w:color="auto" w:fill="auto"/>
            <w:vAlign w:val="center"/>
          </w:tcPr>
          <w:p w:rsidR="00A7306D" w:rsidRPr="000110BB" w:rsidRDefault="00A7306D"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hint="eastAsia"/>
                <w:b/>
                <w:sz w:val="21"/>
              </w:rPr>
              <w:t>客户单位</w:t>
            </w:r>
          </w:p>
        </w:tc>
        <w:tc>
          <w:tcPr>
            <w:tcW w:w="1065" w:type="dxa"/>
            <w:shd w:val="clear" w:color="auto" w:fill="auto"/>
          </w:tcPr>
          <w:p w:rsidR="00A7306D" w:rsidRPr="000110BB" w:rsidRDefault="00A7306D" w:rsidP="000110BB">
            <w:pPr>
              <w:pStyle w:val="ae"/>
              <w:snapToGrid w:val="0"/>
              <w:spacing w:before="156" w:after="156"/>
              <w:ind w:firstLineChars="0" w:firstLine="0"/>
              <w:rPr>
                <w:rFonts w:ascii="等线 Light" w:eastAsia="等线" w:hAnsi="等线 Light" w:cs="黑体"/>
                <w:sz w:val="21"/>
              </w:rPr>
            </w:pPr>
          </w:p>
        </w:tc>
        <w:tc>
          <w:tcPr>
            <w:tcW w:w="3406" w:type="dxa"/>
            <w:shd w:val="clear" w:color="auto" w:fill="auto"/>
          </w:tcPr>
          <w:p w:rsidR="00A7306D"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业主</w:t>
            </w:r>
            <w:proofErr w:type="gramStart"/>
            <w:r w:rsidRPr="000110BB">
              <w:rPr>
                <w:rFonts w:ascii="等线 Light" w:eastAsia="等线" w:hAnsi="等线 Light" w:cs="黑体" w:hint="eastAsia"/>
                <w:sz w:val="21"/>
              </w:rPr>
              <w:t>方项目</w:t>
            </w:r>
            <w:proofErr w:type="gramEnd"/>
            <w:r w:rsidRPr="000110BB">
              <w:rPr>
                <w:rFonts w:ascii="等线 Light" w:eastAsia="等线" w:hAnsi="等线 Light" w:cs="黑体" w:hint="eastAsia"/>
                <w:sz w:val="21"/>
              </w:rPr>
              <w:t>负责人</w:t>
            </w:r>
          </w:p>
        </w:tc>
        <w:tc>
          <w:tcPr>
            <w:tcW w:w="3079" w:type="dxa"/>
            <w:shd w:val="clear" w:color="auto" w:fill="auto"/>
          </w:tcPr>
          <w:p w:rsidR="00A7306D" w:rsidRPr="000110BB" w:rsidRDefault="00A7306D" w:rsidP="000110BB">
            <w:pPr>
              <w:pStyle w:val="ae"/>
              <w:snapToGrid w:val="0"/>
              <w:spacing w:before="156" w:after="156"/>
              <w:ind w:firstLineChars="0" w:firstLine="0"/>
              <w:rPr>
                <w:rFonts w:ascii="等线 Light" w:eastAsia="等线" w:hAnsi="等线 Light" w:cs="黑体"/>
                <w:sz w:val="21"/>
              </w:rPr>
            </w:pPr>
          </w:p>
        </w:tc>
      </w:tr>
      <w:tr w:rsidR="00A7306D" w:rsidRPr="000110BB" w:rsidTr="000110BB">
        <w:trPr>
          <w:tblHeader/>
        </w:trPr>
        <w:tc>
          <w:tcPr>
            <w:tcW w:w="1738" w:type="dxa"/>
            <w:vMerge/>
            <w:shd w:val="clear" w:color="auto" w:fill="auto"/>
            <w:vAlign w:val="center"/>
          </w:tcPr>
          <w:p w:rsidR="00A7306D" w:rsidRPr="000110BB" w:rsidRDefault="00A7306D" w:rsidP="000110BB">
            <w:pPr>
              <w:pStyle w:val="ae"/>
              <w:snapToGrid w:val="0"/>
              <w:spacing w:before="156" w:after="156"/>
              <w:ind w:firstLineChars="0" w:firstLine="0"/>
              <w:jc w:val="center"/>
              <w:rPr>
                <w:rFonts w:ascii="等线 Light" w:eastAsia="等线" w:hAnsi="等线 Light" w:cs="黑体"/>
                <w:sz w:val="21"/>
              </w:rPr>
            </w:pPr>
          </w:p>
        </w:tc>
        <w:tc>
          <w:tcPr>
            <w:tcW w:w="1065" w:type="dxa"/>
            <w:shd w:val="clear" w:color="auto" w:fill="auto"/>
          </w:tcPr>
          <w:p w:rsidR="00A7306D" w:rsidRPr="000110BB" w:rsidRDefault="00A7306D" w:rsidP="000110BB">
            <w:pPr>
              <w:pStyle w:val="ae"/>
              <w:snapToGrid w:val="0"/>
              <w:spacing w:before="156" w:after="156"/>
              <w:ind w:firstLineChars="0" w:firstLine="0"/>
              <w:rPr>
                <w:rFonts w:ascii="等线 Light" w:eastAsia="等线" w:hAnsi="等线 Light" w:cs="黑体"/>
                <w:sz w:val="21"/>
              </w:rPr>
            </w:pPr>
          </w:p>
        </w:tc>
        <w:tc>
          <w:tcPr>
            <w:tcW w:w="3406" w:type="dxa"/>
            <w:shd w:val="clear" w:color="auto" w:fill="auto"/>
          </w:tcPr>
          <w:p w:rsidR="00A7306D"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项目技术负责人，项目技术协调</w:t>
            </w:r>
          </w:p>
        </w:tc>
        <w:tc>
          <w:tcPr>
            <w:tcW w:w="3079" w:type="dxa"/>
            <w:shd w:val="clear" w:color="auto" w:fill="auto"/>
          </w:tcPr>
          <w:p w:rsidR="00A7306D" w:rsidRPr="000110BB" w:rsidRDefault="00A7306D" w:rsidP="000110BB">
            <w:pPr>
              <w:pStyle w:val="ae"/>
              <w:snapToGrid w:val="0"/>
              <w:spacing w:before="156" w:after="156"/>
              <w:ind w:firstLineChars="0" w:firstLine="0"/>
              <w:rPr>
                <w:rFonts w:ascii="等线 Light" w:eastAsia="等线" w:hAnsi="等线 Light" w:cs="黑体"/>
                <w:sz w:val="21"/>
              </w:rPr>
            </w:pPr>
          </w:p>
        </w:tc>
      </w:tr>
      <w:tr w:rsidR="00A7306D" w:rsidRPr="000110BB" w:rsidTr="000110BB">
        <w:trPr>
          <w:tblHeader/>
        </w:trPr>
        <w:tc>
          <w:tcPr>
            <w:tcW w:w="1738" w:type="dxa"/>
            <w:shd w:val="clear" w:color="auto" w:fill="auto"/>
            <w:vAlign w:val="center"/>
          </w:tcPr>
          <w:p w:rsidR="00A7306D" w:rsidRPr="000110BB" w:rsidRDefault="00A7306D"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浪潮</w:t>
            </w:r>
          </w:p>
        </w:tc>
        <w:tc>
          <w:tcPr>
            <w:tcW w:w="1065" w:type="dxa"/>
            <w:shd w:val="clear" w:color="auto" w:fill="auto"/>
          </w:tcPr>
          <w:p w:rsidR="00A7306D" w:rsidRPr="000110BB" w:rsidRDefault="00A7306D" w:rsidP="000110BB">
            <w:pPr>
              <w:pStyle w:val="ae"/>
              <w:snapToGrid w:val="0"/>
              <w:spacing w:before="156" w:after="156"/>
              <w:ind w:firstLineChars="0" w:firstLine="0"/>
              <w:rPr>
                <w:rFonts w:ascii="等线 Light" w:eastAsia="等线" w:hAnsi="等线 Light" w:cs="黑体"/>
                <w:sz w:val="21"/>
              </w:rPr>
            </w:pPr>
          </w:p>
        </w:tc>
        <w:tc>
          <w:tcPr>
            <w:tcW w:w="3406" w:type="dxa"/>
            <w:shd w:val="clear" w:color="auto" w:fill="auto"/>
          </w:tcPr>
          <w:p w:rsidR="00A7306D" w:rsidRPr="000110BB" w:rsidRDefault="00DC6EA3" w:rsidP="00DC6EA3">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主要负责系统配置和调试，及客户培训等工作</w:t>
            </w:r>
            <w:r w:rsidR="00A7306D" w:rsidRPr="000110BB">
              <w:rPr>
                <w:rFonts w:ascii="等线 Light" w:eastAsia="等线" w:hAnsi="等线 Light" w:cs="黑体" w:hint="eastAsia"/>
                <w:sz w:val="21"/>
              </w:rPr>
              <w:t>。</w:t>
            </w:r>
          </w:p>
        </w:tc>
        <w:tc>
          <w:tcPr>
            <w:tcW w:w="3079" w:type="dxa"/>
            <w:shd w:val="clear" w:color="auto" w:fill="auto"/>
          </w:tcPr>
          <w:p w:rsidR="00A7306D" w:rsidRPr="000110BB" w:rsidRDefault="00A7306D" w:rsidP="000110BB">
            <w:pPr>
              <w:pStyle w:val="ae"/>
              <w:snapToGrid w:val="0"/>
              <w:spacing w:before="156" w:after="156"/>
              <w:ind w:firstLineChars="0" w:firstLine="0"/>
              <w:rPr>
                <w:rFonts w:ascii="等线 Light" w:eastAsia="等线" w:hAnsi="等线 Light" w:cs="黑体"/>
                <w:sz w:val="21"/>
              </w:rPr>
            </w:pPr>
          </w:p>
        </w:tc>
      </w:tr>
    </w:tbl>
    <w:p w:rsidR="00A7306D" w:rsidRPr="000110BB" w:rsidRDefault="00A7306D" w:rsidP="00A7306D">
      <w:pPr>
        <w:spacing w:before="156" w:after="156"/>
        <w:ind w:firstLine="480"/>
        <w:rPr>
          <w:rFonts w:ascii="等线 Light" w:eastAsia="等线" w:hAnsi="等线 Light" w:cs="Times New Roman"/>
        </w:rPr>
      </w:pPr>
    </w:p>
    <w:p w:rsidR="00D903D9" w:rsidRPr="000110BB" w:rsidRDefault="00D903D9">
      <w:pPr>
        <w:widowControl/>
        <w:spacing w:beforeLines="0" w:before="0" w:afterLines="0" w:after="0" w:line="240" w:lineRule="auto"/>
        <w:ind w:firstLineChars="0" w:firstLine="0"/>
        <w:jc w:val="left"/>
        <w:rPr>
          <w:rFonts w:ascii="等线 Light" w:eastAsia="等线" w:hAnsi="等线 Light"/>
          <w:b/>
          <w:bCs/>
          <w:color w:val="2F5597"/>
          <w:kern w:val="44"/>
          <w:sz w:val="44"/>
          <w:szCs w:val="44"/>
        </w:rPr>
      </w:pPr>
      <w:bookmarkStart w:id="49" w:name="_Toc117526776"/>
      <w:r w:rsidRPr="000110BB">
        <w:rPr>
          <w:rFonts w:ascii="等线 Light" w:eastAsia="等线" w:hAnsi="等线 Light"/>
        </w:rPr>
        <w:br w:type="page"/>
      </w:r>
    </w:p>
    <w:p w:rsidR="00DC6EA3" w:rsidRPr="000110BB" w:rsidRDefault="00DC6EA3" w:rsidP="00DC6EA3">
      <w:pPr>
        <w:pStyle w:val="1"/>
        <w:spacing w:before="156" w:after="156"/>
        <w:rPr>
          <w:rFonts w:ascii="等线 Light" w:eastAsia="等线" w:hAnsi="等线 Light"/>
        </w:rPr>
      </w:pPr>
      <w:bookmarkStart w:id="50" w:name="_Toc151372803"/>
      <w:r w:rsidRPr="000110BB">
        <w:rPr>
          <w:rFonts w:ascii="等线 Light" w:eastAsia="等线" w:hAnsi="等线 Light" w:hint="eastAsia"/>
        </w:rPr>
        <w:lastRenderedPageBreak/>
        <w:t>项目实施内容</w:t>
      </w:r>
      <w:bookmarkEnd w:id="49"/>
      <w:bookmarkEnd w:id="50"/>
    </w:p>
    <w:p w:rsidR="00DC6EA3" w:rsidRPr="000110BB" w:rsidRDefault="00DC6EA3" w:rsidP="00DC6EA3">
      <w:pPr>
        <w:spacing w:before="156" w:after="156"/>
        <w:ind w:firstLine="480"/>
        <w:rPr>
          <w:rFonts w:ascii="等线 Light" w:eastAsia="等线" w:hAnsi="等线 Light"/>
        </w:rPr>
      </w:pPr>
      <w:r w:rsidRPr="000110BB">
        <w:rPr>
          <w:rFonts w:ascii="等线 Light" w:eastAsia="等线" w:hAnsi="等线 Light" w:hint="eastAsia"/>
        </w:rPr>
        <w:t>整体项目实施具体工作内容如本章节内容。</w:t>
      </w:r>
    </w:p>
    <w:p w:rsidR="00DC6EA3" w:rsidRPr="000110BB" w:rsidRDefault="00DC6EA3" w:rsidP="00DC6EA3">
      <w:pPr>
        <w:pStyle w:val="2"/>
        <w:widowControl/>
        <w:tabs>
          <w:tab w:val="clear" w:pos="0"/>
        </w:tabs>
        <w:adjustRightInd w:val="0"/>
        <w:spacing w:beforeLines="100" w:before="312" w:after="156" w:line="360" w:lineRule="exact"/>
        <w:jc w:val="left"/>
        <w:rPr>
          <w:rFonts w:ascii="等线 Light" w:eastAsia="等线" w:hAnsi="等线 Light" w:cs="黑体"/>
        </w:rPr>
      </w:pPr>
      <w:bookmarkStart w:id="51" w:name="_Toc40714794"/>
      <w:bookmarkStart w:id="52" w:name="_Toc117526777"/>
      <w:bookmarkStart w:id="53" w:name="_Toc151372804"/>
      <w:r w:rsidRPr="000110BB">
        <w:rPr>
          <w:rFonts w:ascii="等线 Light" w:eastAsia="等线" w:hAnsi="等线 Light" w:cs="黑体" w:hint="eastAsia"/>
        </w:rPr>
        <w:t>客户具体实施工作内容</w:t>
      </w:r>
      <w:bookmarkStart w:id="54" w:name="_Toc353104498"/>
      <w:bookmarkStart w:id="55" w:name="_Toc406493072"/>
      <w:bookmarkEnd w:id="51"/>
      <w:bookmarkEnd w:id="52"/>
      <w:bookmarkEnd w:id="53"/>
    </w:p>
    <w:p w:rsidR="00DC6EA3" w:rsidRPr="000110BB" w:rsidRDefault="005213E4" w:rsidP="00DC6EA3">
      <w:pPr>
        <w:pStyle w:val="ae"/>
        <w:spacing w:before="156" w:after="156"/>
        <w:ind w:firstLine="480"/>
        <w:rPr>
          <w:rFonts w:ascii="等线 Light" w:eastAsia="等线" w:hAnsi="等线 Light" w:cs="黑体"/>
        </w:rPr>
      </w:pPr>
      <w:r>
        <w:rPr>
          <w:rFonts w:ascii="等线 Light" w:eastAsia="等线" w:hAnsi="等线 Light" w:cs="黑体" w:hint="eastAsia"/>
        </w:rPr>
        <w:t>以下内容需要客户</w:t>
      </w:r>
      <w:r w:rsidR="00DC6EA3" w:rsidRPr="000110BB">
        <w:rPr>
          <w:rFonts w:ascii="等线 Light" w:eastAsia="等线" w:hAnsi="等线 Light" w:cs="黑体" w:hint="eastAsia"/>
        </w:rPr>
        <w:t>提供并确定。</w:t>
      </w:r>
    </w:p>
    <w:p w:rsidR="00DC6EA3" w:rsidRPr="000110BB" w:rsidRDefault="00DC6EA3" w:rsidP="00DC6EA3">
      <w:pPr>
        <w:pStyle w:val="3"/>
        <w:widowControl/>
        <w:tabs>
          <w:tab w:val="clear" w:pos="0"/>
        </w:tabs>
        <w:adjustRightInd w:val="0"/>
        <w:spacing w:beforeLines="100" w:before="312" w:after="156" w:line="360" w:lineRule="exact"/>
        <w:jc w:val="left"/>
        <w:rPr>
          <w:rFonts w:ascii="等线 Light" w:eastAsia="等线" w:hAnsi="等线 Light" w:cs="黑体"/>
          <w:sz w:val="32"/>
        </w:rPr>
      </w:pPr>
      <w:bookmarkStart w:id="56" w:name="_Toc40714795"/>
      <w:bookmarkStart w:id="57" w:name="_Toc117526778"/>
      <w:bookmarkStart w:id="58" w:name="_Toc151372805"/>
      <w:r w:rsidRPr="000110BB">
        <w:rPr>
          <w:rFonts w:ascii="等线 Light" w:eastAsia="等线" w:hAnsi="等线 Light" w:cs="黑体" w:hint="eastAsia"/>
          <w:sz w:val="32"/>
        </w:rPr>
        <w:t>服务器等机房设备实施要求</w:t>
      </w:r>
      <w:bookmarkEnd w:id="56"/>
      <w:bookmarkEnd w:id="57"/>
      <w:bookmarkEnd w:id="58"/>
    </w:p>
    <w:p w:rsidR="00DC6EA3" w:rsidRPr="000110BB" w:rsidRDefault="00DC6EA3" w:rsidP="00585E52">
      <w:pPr>
        <w:pStyle w:val="ae"/>
        <w:numPr>
          <w:ilvl w:val="0"/>
          <w:numId w:val="59"/>
        </w:numPr>
        <w:adjustRightInd w:val="0"/>
        <w:spacing w:beforeLines="20" w:before="62" w:afterLines="20" w:after="62" w:line="240" w:lineRule="auto"/>
        <w:ind w:left="993" w:firstLineChars="0" w:hanging="513"/>
        <w:rPr>
          <w:rFonts w:ascii="等线 Light" w:eastAsia="等线" w:hAnsi="等线 Light" w:cs="黑体"/>
        </w:rPr>
      </w:pPr>
      <w:r w:rsidRPr="000110BB">
        <w:rPr>
          <w:rFonts w:ascii="等线 Light" w:eastAsia="等线" w:hAnsi="等线 Light" w:cs="黑体" w:hint="eastAsia"/>
        </w:rPr>
        <w:t>提供安装硬件设备的机柜（</w:t>
      </w:r>
      <w:r w:rsidRPr="000110BB">
        <w:rPr>
          <w:rFonts w:ascii="等线 Light" w:eastAsia="等线" w:hAnsi="等线 Light" w:cs="黑体" w:hint="eastAsia"/>
        </w:rPr>
        <w:t>42U</w:t>
      </w:r>
      <w:r w:rsidRPr="000110BB">
        <w:rPr>
          <w:rFonts w:ascii="等线 Light" w:eastAsia="等线" w:hAnsi="等线 Light" w:cs="黑体" w:hint="eastAsia"/>
        </w:rPr>
        <w:t>，深度：</w:t>
      </w:r>
      <w:r w:rsidRPr="000110BB">
        <w:rPr>
          <w:rFonts w:ascii="等线 Light" w:eastAsia="等线" w:hAnsi="等线 Light" w:cs="黑体" w:hint="eastAsia"/>
        </w:rPr>
        <w:t>110cm</w:t>
      </w:r>
      <w:r w:rsidRPr="000110BB">
        <w:rPr>
          <w:rFonts w:ascii="等线 Light" w:eastAsia="等线" w:hAnsi="等线 Light" w:cs="黑体" w:hint="eastAsia"/>
        </w:rPr>
        <w:t>，</w:t>
      </w:r>
      <w:r w:rsidRPr="000110BB">
        <w:rPr>
          <w:rFonts w:ascii="等线 Light" w:eastAsia="等线" w:hAnsi="等线 Light" w:cs="黑体" w:hint="eastAsia"/>
        </w:rPr>
        <w:t>1</w:t>
      </w:r>
      <w:r w:rsidRPr="000110BB">
        <w:rPr>
          <w:rFonts w:ascii="等线 Light" w:eastAsia="等线" w:hAnsi="等线 Light" w:cs="黑体" w:hint="eastAsia"/>
        </w:rPr>
        <w:t>个）和电源；</w:t>
      </w:r>
    </w:p>
    <w:p w:rsidR="00DC6EA3" w:rsidRPr="000110BB" w:rsidRDefault="00DC6EA3" w:rsidP="00585E52">
      <w:pPr>
        <w:pStyle w:val="ae"/>
        <w:numPr>
          <w:ilvl w:val="0"/>
          <w:numId w:val="59"/>
        </w:numPr>
        <w:adjustRightInd w:val="0"/>
        <w:spacing w:beforeLines="20" w:before="62" w:afterLines="20" w:after="62" w:line="240" w:lineRule="auto"/>
        <w:ind w:left="993" w:firstLineChars="0" w:hanging="513"/>
        <w:rPr>
          <w:rFonts w:ascii="等线 Light" w:eastAsia="等线" w:hAnsi="等线 Light" w:cs="黑体"/>
        </w:rPr>
      </w:pPr>
      <w:r w:rsidRPr="000110BB">
        <w:rPr>
          <w:rFonts w:ascii="等线 Light" w:eastAsia="等线" w:hAnsi="等线 Light" w:cs="黑体" w:hint="eastAsia"/>
        </w:rPr>
        <w:t>确定服务器、存储等硬件设备的安装位置；</w:t>
      </w:r>
    </w:p>
    <w:p w:rsidR="00DC6EA3" w:rsidRPr="000110BB" w:rsidRDefault="00DC6EA3" w:rsidP="00585E52">
      <w:pPr>
        <w:pStyle w:val="ae"/>
        <w:numPr>
          <w:ilvl w:val="0"/>
          <w:numId w:val="59"/>
        </w:numPr>
        <w:adjustRightInd w:val="0"/>
        <w:spacing w:beforeLines="20" w:before="62" w:afterLines="20" w:after="62" w:line="240" w:lineRule="auto"/>
        <w:ind w:left="993" w:firstLineChars="0" w:hanging="513"/>
        <w:rPr>
          <w:rFonts w:ascii="等线 Light" w:eastAsia="等线" w:hAnsi="等线 Light" w:cs="黑体"/>
        </w:rPr>
      </w:pPr>
      <w:r w:rsidRPr="000110BB">
        <w:rPr>
          <w:rFonts w:ascii="等线 Light" w:eastAsia="等线" w:hAnsi="等线 Light" w:cs="黑体" w:hint="eastAsia"/>
        </w:rPr>
        <w:t>确定服务器所连接的网络设备及可用网口数（包括</w:t>
      </w:r>
      <w:r w:rsidRPr="000110BB">
        <w:rPr>
          <w:rFonts w:ascii="等线 Light" w:eastAsia="等线" w:hAnsi="等线 Light" w:cs="黑体" w:hint="eastAsia"/>
        </w:rPr>
        <w:t>VLAN</w:t>
      </w:r>
      <w:r w:rsidRPr="000110BB">
        <w:rPr>
          <w:rFonts w:ascii="等线 Light" w:eastAsia="等线" w:hAnsi="等线 Light" w:cs="黑体" w:hint="eastAsia"/>
        </w:rPr>
        <w:t>等）；</w:t>
      </w:r>
    </w:p>
    <w:p w:rsidR="00DC6EA3" w:rsidRPr="000110BB" w:rsidRDefault="00DC6EA3" w:rsidP="00585E52">
      <w:pPr>
        <w:pStyle w:val="ae"/>
        <w:numPr>
          <w:ilvl w:val="0"/>
          <w:numId w:val="59"/>
        </w:numPr>
        <w:adjustRightInd w:val="0"/>
        <w:spacing w:beforeLines="20" w:before="62" w:afterLines="20" w:after="62" w:line="240" w:lineRule="auto"/>
        <w:ind w:left="993" w:firstLineChars="0" w:hanging="513"/>
        <w:rPr>
          <w:rFonts w:ascii="等线 Light" w:eastAsia="等线" w:hAnsi="等线 Light" w:cs="黑体"/>
        </w:rPr>
      </w:pPr>
      <w:r w:rsidRPr="000110BB">
        <w:rPr>
          <w:rFonts w:ascii="等线 Light" w:eastAsia="等线" w:hAnsi="等线 Light" w:cs="黑体" w:hint="eastAsia"/>
        </w:rPr>
        <w:t>IP</w:t>
      </w:r>
      <w:r w:rsidRPr="000110BB">
        <w:rPr>
          <w:rFonts w:ascii="等线 Light" w:eastAsia="等线" w:hAnsi="等线 Light" w:cs="黑体" w:hint="eastAsia"/>
        </w:rPr>
        <w:t>地址、掩码、网关、</w:t>
      </w:r>
      <w:r w:rsidRPr="000110BB">
        <w:rPr>
          <w:rFonts w:ascii="等线 Light" w:eastAsia="等线" w:hAnsi="等线 Light" w:cs="黑体" w:hint="eastAsia"/>
        </w:rPr>
        <w:t>DNS</w:t>
      </w:r>
      <w:r w:rsidRPr="000110BB">
        <w:rPr>
          <w:rFonts w:ascii="等线 Light" w:eastAsia="等线" w:hAnsi="等线 Light" w:cs="黑体" w:hint="eastAsia"/>
        </w:rPr>
        <w:t>等信息确定，须提供管理服务器、运行服务器的</w:t>
      </w:r>
      <w:r w:rsidRPr="000110BB">
        <w:rPr>
          <w:rFonts w:ascii="等线 Light" w:eastAsia="等线" w:hAnsi="等线 Light" w:cs="黑体" w:hint="eastAsia"/>
        </w:rPr>
        <w:t>IP</w:t>
      </w:r>
      <w:r w:rsidRPr="000110BB">
        <w:rPr>
          <w:rFonts w:ascii="等线 Light" w:eastAsia="等线" w:hAnsi="等线 Light" w:cs="黑体" w:hint="eastAsia"/>
        </w:rPr>
        <w:t>地址：</w:t>
      </w:r>
    </w:p>
    <w:p w:rsidR="00DC6EA3" w:rsidRPr="000110BB" w:rsidRDefault="00DC6EA3" w:rsidP="00DC6EA3">
      <w:pPr>
        <w:pStyle w:val="ae"/>
        <w:spacing w:before="156" w:after="156"/>
        <w:ind w:left="993" w:firstLineChars="0" w:firstLine="0"/>
        <w:rPr>
          <w:rFonts w:ascii="等线 Light" w:eastAsia="等线" w:hAnsi="等线 Light" w:cs="黑体"/>
        </w:rPr>
      </w:pPr>
      <w:r w:rsidRPr="000110BB">
        <w:rPr>
          <w:rFonts w:ascii="等线 Light" w:eastAsia="等线" w:hAnsi="等线 Light" w:hint="eastAsia"/>
          <w:color w:val="FF0000"/>
        </w:rPr>
        <w:t>XXX</w:t>
      </w:r>
      <w:r w:rsidRPr="000110BB">
        <w:rPr>
          <w:rFonts w:ascii="等线 Light" w:eastAsia="等线" w:hAnsi="等线 Light" w:hint="eastAsia"/>
          <w:color w:val="FF0000"/>
        </w:rPr>
        <w:t>虚拟化项目网络</w:t>
      </w:r>
      <w:r w:rsidRPr="000110BB">
        <w:rPr>
          <w:rFonts w:ascii="等线 Light" w:eastAsia="等线" w:hAnsi="等线 Light" w:hint="eastAsia"/>
          <w:color w:val="FF0000"/>
        </w:rPr>
        <w:t>I</w:t>
      </w:r>
      <w:r w:rsidRPr="000110BB">
        <w:rPr>
          <w:rFonts w:ascii="等线 Light" w:eastAsia="等线" w:hAnsi="等线 Light"/>
          <w:color w:val="FF0000"/>
        </w:rPr>
        <w:t>P</w:t>
      </w:r>
      <w:r w:rsidRPr="000110BB">
        <w:rPr>
          <w:rFonts w:ascii="等线 Light" w:eastAsia="等线" w:hAnsi="等线 Light" w:hint="eastAsia"/>
          <w:color w:val="FF0000"/>
        </w:rPr>
        <w:t>需求</w:t>
      </w:r>
      <w:r w:rsidRPr="000110BB">
        <w:rPr>
          <w:rFonts w:ascii="等线 Light" w:eastAsia="等线" w:hAnsi="等线 Light" w:cs="黑体" w:hint="eastAsia"/>
          <w:color w:val="FF0000"/>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3"/>
        <w:gridCol w:w="1135"/>
        <w:gridCol w:w="5034"/>
      </w:tblGrid>
      <w:tr w:rsidR="00DC6EA3" w:rsidRPr="000110BB" w:rsidTr="000110BB">
        <w:trPr>
          <w:trHeight w:hRule="exact" w:val="851"/>
          <w:tblHeader/>
        </w:trPr>
        <w:tc>
          <w:tcPr>
            <w:tcW w:w="1276" w:type="pct"/>
            <w:shd w:val="clear" w:color="auto" w:fill="D9D9D9"/>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服务器</w:t>
            </w:r>
            <w:r w:rsidRPr="000110BB">
              <w:rPr>
                <w:rFonts w:ascii="等线 Light" w:eastAsia="等线" w:hAnsi="等线 Light" w:cs="黑体" w:hint="eastAsia"/>
                <w:b/>
                <w:sz w:val="21"/>
              </w:rPr>
              <w:t>IP</w:t>
            </w:r>
            <w:r w:rsidRPr="000110BB">
              <w:rPr>
                <w:rFonts w:ascii="等线 Light" w:eastAsia="等线" w:hAnsi="等线 Light" w:cs="黑体"/>
                <w:b/>
                <w:sz w:val="21"/>
              </w:rPr>
              <w:t>类别</w:t>
            </w:r>
          </w:p>
        </w:tc>
        <w:tc>
          <w:tcPr>
            <w:tcW w:w="685" w:type="pct"/>
            <w:shd w:val="clear" w:color="auto" w:fill="D9D9D9"/>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hint="eastAsia"/>
                <w:b/>
                <w:sz w:val="21"/>
              </w:rPr>
              <w:t>IP</w:t>
            </w:r>
            <w:r w:rsidRPr="000110BB">
              <w:rPr>
                <w:rFonts w:ascii="等线 Light" w:eastAsia="等线" w:hAnsi="等线 Light" w:cs="黑体"/>
                <w:b/>
                <w:sz w:val="21"/>
              </w:rPr>
              <w:t>数量</w:t>
            </w:r>
          </w:p>
        </w:tc>
        <w:tc>
          <w:tcPr>
            <w:tcW w:w="3039" w:type="pct"/>
            <w:shd w:val="clear" w:color="auto" w:fill="D9D9D9"/>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说明</w:t>
            </w:r>
          </w:p>
        </w:tc>
      </w:tr>
      <w:tr w:rsidR="00DC6EA3" w:rsidRPr="000110BB" w:rsidTr="000110BB">
        <w:trPr>
          <w:trHeight w:hRule="exact" w:val="721"/>
          <w:tblHeader/>
        </w:trPr>
        <w:tc>
          <w:tcPr>
            <w:tcW w:w="1276" w:type="pct"/>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服务器管理</w:t>
            </w:r>
            <w:r w:rsidRPr="000110BB">
              <w:rPr>
                <w:rFonts w:ascii="等线 Light" w:eastAsia="等线" w:hAnsi="等线 Light" w:cs="黑体" w:hint="eastAsia"/>
                <w:sz w:val="21"/>
              </w:rPr>
              <w:t>IP</w:t>
            </w:r>
            <w:r w:rsidRPr="000110BB">
              <w:rPr>
                <w:rFonts w:ascii="等线 Light" w:eastAsia="等线" w:hAnsi="等线 Light" w:cs="黑体" w:hint="eastAsia"/>
                <w:sz w:val="21"/>
              </w:rPr>
              <w:t>地址</w:t>
            </w:r>
          </w:p>
        </w:tc>
        <w:tc>
          <w:tcPr>
            <w:tcW w:w="685" w:type="pct"/>
            <w:shd w:val="clear" w:color="auto" w:fill="auto"/>
          </w:tcPr>
          <w:p w:rsidR="00DC6EA3" w:rsidRPr="000110BB" w:rsidRDefault="00DC6EA3" w:rsidP="000110BB">
            <w:pPr>
              <w:pStyle w:val="ae"/>
              <w:snapToGrid w:val="0"/>
              <w:spacing w:before="156" w:after="156"/>
              <w:ind w:firstLineChars="0" w:firstLine="0"/>
              <w:jc w:val="center"/>
              <w:rPr>
                <w:rFonts w:ascii="等线 Light" w:eastAsia="等线" w:hAnsi="等线 Light" w:cs="黑体"/>
                <w:sz w:val="21"/>
              </w:rPr>
            </w:pPr>
            <w:r w:rsidRPr="000110BB">
              <w:rPr>
                <w:rFonts w:ascii="等线 Light" w:eastAsia="等线" w:hAnsi="等线 Light" w:cs="黑体"/>
                <w:sz w:val="21"/>
              </w:rPr>
              <w:t>xx</w:t>
            </w:r>
            <w:proofErr w:type="gramStart"/>
            <w:r w:rsidRPr="000110BB">
              <w:rPr>
                <w:rFonts w:ascii="等线 Light" w:eastAsia="等线" w:hAnsi="等线 Light" w:cs="黑体" w:hint="eastAsia"/>
                <w:sz w:val="21"/>
              </w:rPr>
              <w:t>个</w:t>
            </w:r>
            <w:proofErr w:type="gramEnd"/>
          </w:p>
        </w:tc>
        <w:tc>
          <w:tcPr>
            <w:tcW w:w="3039" w:type="pct"/>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数量</w:t>
            </w:r>
            <w:r w:rsidRPr="000110BB">
              <w:rPr>
                <w:rFonts w:ascii="等线 Light" w:eastAsia="等线" w:hAnsi="等线 Light" w:cs="黑体" w:hint="eastAsia"/>
                <w:sz w:val="21"/>
              </w:rPr>
              <w:t>=</w:t>
            </w:r>
            <w:r w:rsidRPr="000110BB">
              <w:rPr>
                <w:rFonts w:ascii="等线 Light" w:eastAsia="等线" w:hAnsi="等线 Light" w:cs="黑体" w:hint="eastAsia"/>
                <w:sz w:val="21"/>
              </w:rPr>
              <w:t>物理服务器数量</w:t>
            </w:r>
            <w:r w:rsidRPr="000110BB">
              <w:rPr>
                <w:rFonts w:ascii="等线 Light" w:eastAsia="等线" w:hAnsi="等线 Light" w:cs="黑体" w:hint="eastAsia"/>
                <w:sz w:val="21"/>
              </w:rPr>
              <w:t>*</w:t>
            </w:r>
            <w:r w:rsidRPr="000110BB">
              <w:rPr>
                <w:rFonts w:ascii="等线 Light" w:eastAsia="等线" w:hAnsi="等线 Light" w:cs="黑体"/>
                <w:sz w:val="21"/>
              </w:rPr>
              <w:t>2</w:t>
            </w:r>
            <w:r w:rsidRPr="000110BB">
              <w:rPr>
                <w:rFonts w:ascii="等线 Light" w:eastAsia="等线" w:hAnsi="等线 Light" w:cs="黑体" w:hint="eastAsia"/>
                <w:sz w:val="21"/>
              </w:rPr>
              <w:t>+</w:t>
            </w:r>
            <w:r w:rsidRPr="000110BB">
              <w:rPr>
                <w:rFonts w:ascii="等线 Light" w:eastAsia="等线" w:hAnsi="等线 Light" w:cs="黑体"/>
                <w:sz w:val="21"/>
              </w:rPr>
              <w:t>1</w:t>
            </w:r>
          </w:p>
        </w:tc>
      </w:tr>
      <w:tr w:rsidR="00DC6EA3" w:rsidRPr="000110BB" w:rsidTr="000110BB">
        <w:trPr>
          <w:trHeight w:hRule="exact" w:val="707"/>
          <w:tblHeader/>
        </w:trPr>
        <w:tc>
          <w:tcPr>
            <w:tcW w:w="1276" w:type="pct"/>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IPMI</w:t>
            </w:r>
            <w:r w:rsidRPr="000110BB">
              <w:rPr>
                <w:rFonts w:ascii="等线 Light" w:eastAsia="等线" w:hAnsi="等线 Light" w:cs="黑体" w:hint="eastAsia"/>
                <w:sz w:val="21"/>
              </w:rPr>
              <w:t>地址</w:t>
            </w:r>
          </w:p>
        </w:tc>
        <w:tc>
          <w:tcPr>
            <w:tcW w:w="685" w:type="pct"/>
            <w:shd w:val="clear" w:color="auto" w:fill="auto"/>
          </w:tcPr>
          <w:p w:rsidR="00DC6EA3" w:rsidRPr="000110BB" w:rsidRDefault="00DC6EA3" w:rsidP="000110BB">
            <w:pPr>
              <w:pStyle w:val="ae"/>
              <w:snapToGrid w:val="0"/>
              <w:spacing w:before="156" w:after="156"/>
              <w:ind w:firstLineChars="0" w:firstLine="0"/>
              <w:jc w:val="center"/>
              <w:rPr>
                <w:rFonts w:ascii="等线 Light" w:eastAsia="等线" w:hAnsi="等线 Light" w:cs="黑体"/>
                <w:sz w:val="21"/>
              </w:rPr>
            </w:pPr>
            <w:r w:rsidRPr="000110BB">
              <w:rPr>
                <w:rFonts w:ascii="等线 Light" w:eastAsia="等线" w:hAnsi="等线 Light" w:cs="黑体"/>
                <w:sz w:val="21"/>
              </w:rPr>
              <w:t>xx</w:t>
            </w:r>
            <w:proofErr w:type="gramStart"/>
            <w:r w:rsidRPr="000110BB">
              <w:rPr>
                <w:rFonts w:ascii="等线 Light" w:eastAsia="等线" w:hAnsi="等线 Light" w:cs="黑体" w:hint="eastAsia"/>
                <w:sz w:val="21"/>
              </w:rPr>
              <w:t>个</w:t>
            </w:r>
            <w:proofErr w:type="gramEnd"/>
          </w:p>
        </w:tc>
        <w:tc>
          <w:tcPr>
            <w:tcW w:w="3039" w:type="pct"/>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物理服务器数量</w:t>
            </w:r>
          </w:p>
        </w:tc>
      </w:tr>
      <w:tr w:rsidR="00DC6EA3" w:rsidRPr="000110BB" w:rsidTr="000110BB">
        <w:trPr>
          <w:trHeight w:hRule="exact" w:val="703"/>
          <w:tblHeader/>
        </w:trPr>
        <w:tc>
          <w:tcPr>
            <w:tcW w:w="1276" w:type="pct"/>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b/>
                <w:sz w:val="21"/>
              </w:rPr>
            </w:pPr>
            <w:r w:rsidRPr="000110BB">
              <w:rPr>
                <w:rFonts w:ascii="等线 Light" w:eastAsia="等线" w:hAnsi="等线 Light" w:cs="黑体"/>
                <w:b/>
                <w:sz w:val="21"/>
              </w:rPr>
              <w:t>总计</w:t>
            </w:r>
          </w:p>
        </w:tc>
        <w:tc>
          <w:tcPr>
            <w:tcW w:w="685" w:type="pct"/>
            <w:shd w:val="clear" w:color="auto" w:fill="auto"/>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xx</w:t>
            </w:r>
            <w:proofErr w:type="gramStart"/>
            <w:r w:rsidRPr="000110BB">
              <w:rPr>
                <w:rFonts w:ascii="等线 Light" w:eastAsia="等线" w:hAnsi="等线 Light" w:cs="黑体" w:hint="eastAsia"/>
                <w:b/>
                <w:sz w:val="21"/>
              </w:rPr>
              <w:t>个</w:t>
            </w:r>
            <w:proofErr w:type="gramEnd"/>
          </w:p>
        </w:tc>
        <w:tc>
          <w:tcPr>
            <w:tcW w:w="3039" w:type="pct"/>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r w:rsidRPr="000110BB">
              <w:rPr>
                <w:rFonts w:ascii="等线 Light" w:eastAsia="等线" w:hAnsi="等线 Light" w:cs="黑体" w:hint="eastAsia"/>
                <w:sz w:val="21"/>
              </w:rPr>
              <w:t>IP</w:t>
            </w:r>
            <w:r w:rsidRPr="000110BB">
              <w:rPr>
                <w:rFonts w:ascii="等线 Light" w:eastAsia="等线" w:hAnsi="等线 Light" w:cs="黑体" w:hint="eastAsia"/>
                <w:sz w:val="21"/>
              </w:rPr>
              <w:t>地址共多少个</w:t>
            </w:r>
          </w:p>
        </w:tc>
      </w:tr>
    </w:tbl>
    <w:p w:rsidR="00DC6EA3" w:rsidRPr="000110BB" w:rsidRDefault="00DC6EA3" w:rsidP="00DC6EA3">
      <w:pPr>
        <w:pStyle w:val="ae"/>
        <w:spacing w:before="156" w:after="156"/>
        <w:ind w:firstLine="480"/>
        <w:rPr>
          <w:rFonts w:ascii="等线 Light" w:eastAsia="等线" w:hAnsi="等线 Light" w:cs="黑体"/>
        </w:rPr>
      </w:pPr>
      <w:r w:rsidRPr="000110BB">
        <w:rPr>
          <w:rFonts w:ascii="等线 Light" w:eastAsia="等线" w:hAnsi="等线 Light" w:cs="黑体" w:hint="eastAsia"/>
          <w:b/>
        </w:rPr>
        <w:t>时限要求</w:t>
      </w:r>
      <w:r w:rsidRPr="000110BB">
        <w:rPr>
          <w:rFonts w:ascii="等线 Light" w:eastAsia="等线" w:hAnsi="等线 Light" w:cs="黑体" w:hint="eastAsia"/>
        </w:rPr>
        <w:t>：</w:t>
      </w:r>
      <w:r w:rsidRPr="000110BB">
        <w:rPr>
          <w:rFonts w:ascii="等线 Light" w:eastAsia="等线" w:hAnsi="等线 Light" w:hint="eastAsia"/>
        </w:rPr>
        <w:t>在</w:t>
      </w: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color w:val="FF0000"/>
        </w:rPr>
        <w:t>xx</w:t>
      </w:r>
      <w:r w:rsidRPr="000110BB">
        <w:rPr>
          <w:rFonts w:ascii="等线 Light" w:eastAsia="等线" w:hAnsi="等线 Light" w:hint="eastAsia"/>
          <w:color w:val="FF0000"/>
        </w:rPr>
        <w:t>号</w:t>
      </w:r>
      <w:r w:rsidRPr="000110BB">
        <w:rPr>
          <w:rFonts w:ascii="等线 Light" w:eastAsia="等线" w:hAnsi="等线 Light" w:hint="eastAsia"/>
        </w:rPr>
        <w:t>前</w:t>
      </w:r>
      <w:r w:rsidRPr="000110BB">
        <w:rPr>
          <w:rFonts w:ascii="等线 Light" w:eastAsia="等线" w:hAnsi="等线 Light" w:cs="黑体" w:hint="eastAsia"/>
        </w:rPr>
        <w:t>。</w:t>
      </w:r>
    </w:p>
    <w:p w:rsidR="00DC6EA3" w:rsidRPr="000110BB" w:rsidRDefault="00DC6EA3" w:rsidP="00DC6EA3">
      <w:pPr>
        <w:pStyle w:val="3"/>
        <w:widowControl/>
        <w:tabs>
          <w:tab w:val="clear" w:pos="0"/>
        </w:tabs>
        <w:adjustRightInd w:val="0"/>
        <w:spacing w:beforeLines="100" w:before="312" w:after="156" w:line="360" w:lineRule="exact"/>
        <w:jc w:val="left"/>
        <w:rPr>
          <w:rFonts w:ascii="等线 Light" w:eastAsia="等线" w:hAnsi="等线 Light" w:cs="黑体"/>
          <w:sz w:val="32"/>
        </w:rPr>
      </w:pPr>
      <w:bookmarkStart w:id="59" w:name="_Toc40714796"/>
      <w:bookmarkStart w:id="60" w:name="_Toc117526779"/>
      <w:bookmarkStart w:id="61" w:name="_Toc151372806"/>
      <w:r w:rsidRPr="000110BB">
        <w:rPr>
          <w:rFonts w:ascii="等线 Light" w:eastAsia="等线" w:hAnsi="等线 Light" w:cs="黑体" w:hint="eastAsia"/>
          <w:sz w:val="32"/>
        </w:rPr>
        <w:t>服务器等机房设备实施</w:t>
      </w:r>
      <w:bookmarkEnd w:id="59"/>
      <w:bookmarkEnd w:id="60"/>
      <w:bookmarkEnd w:id="61"/>
    </w:p>
    <w:p w:rsidR="00DC6EA3" w:rsidRPr="000110BB" w:rsidRDefault="00DC6EA3" w:rsidP="00585E52">
      <w:pPr>
        <w:pStyle w:val="ae"/>
        <w:numPr>
          <w:ilvl w:val="0"/>
          <w:numId w:val="60"/>
        </w:numPr>
        <w:adjustRightInd w:val="0"/>
        <w:spacing w:beforeLines="20" w:before="62" w:afterLines="20" w:after="62" w:line="240" w:lineRule="auto"/>
        <w:ind w:left="993" w:firstLineChars="0" w:hanging="513"/>
        <w:rPr>
          <w:rFonts w:ascii="等线 Light" w:eastAsia="等线" w:hAnsi="等线 Light" w:cs="黑体"/>
        </w:rPr>
      </w:pPr>
      <w:r w:rsidRPr="000110BB">
        <w:rPr>
          <w:rFonts w:ascii="等线 Light" w:eastAsia="等线" w:hAnsi="等线 Light" w:cs="黑体" w:hint="eastAsia"/>
        </w:rPr>
        <w:t>服务器、存储等硬件设备的上机架及物理连线；</w:t>
      </w:r>
    </w:p>
    <w:p w:rsidR="00DC6EA3" w:rsidRPr="000110BB" w:rsidRDefault="00DC6EA3" w:rsidP="00DC6EA3">
      <w:pPr>
        <w:pStyle w:val="ae"/>
        <w:spacing w:before="156" w:after="156"/>
        <w:ind w:left="480" w:firstLineChars="0" w:firstLine="0"/>
        <w:rPr>
          <w:rFonts w:ascii="等线 Light" w:eastAsia="等线" w:hAnsi="等线 Light" w:cs="黑体"/>
        </w:rPr>
      </w:pPr>
      <w:r w:rsidRPr="000110BB">
        <w:rPr>
          <w:rFonts w:ascii="等线 Light" w:eastAsia="等线" w:hAnsi="等线 Light" w:cs="黑体" w:hint="eastAsia"/>
          <w:b/>
        </w:rPr>
        <w:lastRenderedPageBreak/>
        <w:t>时限要求</w:t>
      </w:r>
      <w:r w:rsidRPr="000110BB">
        <w:rPr>
          <w:rFonts w:ascii="等线 Light" w:eastAsia="等线" w:hAnsi="等线 Light" w:cs="黑体" w:hint="eastAsia"/>
        </w:rPr>
        <w:t>：</w:t>
      </w:r>
      <w:r w:rsidRPr="000110BB">
        <w:rPr>
          <w:rFonts w:ascii="等线 Light" w:eastAsia="等线" w:hAnsi="等线 Light" w:hint="eastAsia"/>
        </w:rPr>
        <w:t>在</w:t>
      </w:r>
      <w:r w:rsidRPr="000110BB">
        <w:rPr>
          <w:rFonts w:ascii="等线 Light" w:eastAsia="等线" w:hAnsi="等线 Light"/>
          <w:color w:val="FF0000"/>
        </w:rPr>
        <w:t>xx</w:t>
      </w:r>
      <w:r w:rsidRPr="000110BB">
        <w:rPr>
          <w:rFonts w:ascii="等线 Light" w:eastAsia="等线" w:hAnsi="等线 Light" w:hint="eastAsia"/>
          <w:color w:val="FF0000"/>
        </w:rPr>
        <w:t>月</w:t>
      </w:r>
      <w:r w:rsidRPr="000110BB">
        <w:rPr>
          <w:rFonts w:ascii="等线 Light" w:eastAsia="等线" w:hAnsi="等线 Light" w:hint="eastAsia"/>
          <w:color w:val="FF0000"/>
        </w:rPr>
        <w:t>x</w:t>
      </w:r>
      <w:r w:rsidRPr="000110BB">
        <w:rPr>
          <w:rFonts w:ascii="等线 Light" w:eastAsia="等线" w:hAnsi="等线 Light"/>
          <w:color w:val="FF0000"/>
        </w:rPr>
        <w:t>x</w:t>
      </w:r>
      <w:r w:rsidRPr="000110BB">
        <w:rPr>
          <w:rFonts w:ascii="等线 Light" w:eastAsia="等线" w:hAnsi="等线 Light" w:hint="eastAsia"/>
          <w:color w:val="FF0000"/>
        </w:rPr>
        <w:t>号</w:t>
      </w:r>
      <w:r w:rsidRPr="000110BB">
        <w:rPr>
          <w:rFonts w:ascii="等线 Light" w:eastAsia="等线" w:hAnsi="等线 Light" w:hint="eastAsia"/>
        </w:rPr>
        <w:t>前</w:t>
      </w:r>
      <w:bookmarkStart w:id="62" w:name="_Toc353104502"/>
      <w:bookmarkStart w:id="63" w:name="_Toc406493074"/>
      <w:bookmarkEnd w:id="54"/>
      <w:bookmarkEnd w:id="55"/>
    </w:p>
    <w:p w:rsidR="00DC6EA3" w:rsidRPr="000110BB" w:rsidRDefault="00DC6EA3" w:rsidP="00DC6EA3">
      <w:pPr>
        <w:pStyle w:val="2"/>
        <w:widowControl/>
        <w:tabs>
          <w:tab w:val="clear" w:pos="0"/>
        </w:tabs>
        <w:adjustRightInd w:val="0"/>
        <w:spacing w:beforeLines="100" w:before="312" w:after="156" w:line="360" w:lineRule="exact"/>
        <w:jc w:val="left"/>
        <w:rPr>
          <w:rFonts w:ascii="等线 Light" w:eastAsia="等线" w:hAnsi="等线 Light" w:cs="黑体"/>
        </w:rPr>
      </w:pPr>
      <w:bookmarkStart w:id="64" w:name="_Toc40714797"/>
      <w:bookmarkStart w:id="65" w:name="_Toc117526780"/>
      <w:bookmarkStart w:id="66" w:name="_Toc151372807"/>
      <w:r w:rsidRPr="000110BB">
        <w:rPr>
          <w:rFonts w:ascii="等线 Light" w:eastAsia="等线" w:hAnsi="等线 Light" w:cs="黑体" w:hint="eastAsia"/>
        </w:rPr>
        <w:t>浪潮具体实施工</w:t>
      </w:r>
      <w:bookmarkEnd w:id="62"/>
      <w:bookmarkEnd w:id="63"/>
      <w:r w:rsidRPr="000110BB">
        <w:rPr>
          <w:rFonts w:ascii="等线 Light" w:eastAsia="等线" w:hAnsi="等线 Light" w:cs="黑体" w:hint="eastAsia"/>
        </w:rPr>
        <w:t>作内容</w:t>
      </w:r>
      <w:bookmarkStart w:id="67" w:name="_Toc353104503"/>
      <w:bookmarkStart w:id="68" w:name="_Toc406493075"/>
      <w:bookmarkEnd w:id="64"/>
      <w:bookmarkEnd w:id="65"/>
      <w:bookmarkEnd w:id="66"/>
    </w:p>
    <w:p w:rsidR="00DC6EA3" w:rsidRPr="000110BB" w:rsidRDefault="00DC6EA3" w:rsidP="00DC6EA3">
      <w:pPr>
        <w:pStyle w:val="ae"/>
        <w:spacing w:before="156" w:after="156"/>
        <w:ind w:firstLine="480"/>
        <w:rPr>
          <w:rFonts w:ascii="等线 Light" w:eastAsia="等线" w:hAnsi="等线 Light" w:cs="黑体"/>
        </w:rPr>
      </w:pPr>
      <w:r w:rsidRPr="000110BB">
        <w:rPr>
          <w:rFonts w:ascii="等线 Light" w:eastAsia="等线" w:hAnsi="等线 Light" w:cs="黑体" w:hint="eastAsia"/>
        </w:rPr>
        <w:t>以下内容需要由浪潮进行实施。</w:t>
      </w:r>
      <w:bookmarkStart w:id="69" w:name="_Toc407370663"/>
      <w:bookmarkStart w:id="70" w:name="_Toc408307067"/>
    </w:p>
    <w:p w:rsidR="00DC6EA3" w:rsidRPr="000110BB" w:rsidRDefault="00DC6EA3" w:rsidP="00DC6EA3">
      <w:pPr>
        <w:pStyle w:val="3"/>
        <w:widowControl/>
        <w:tabs>
          <w:tab w:val="clear" w:pos="0"/>
        </w:tabs>
        <w:adjustRightInd w:val="0"/>
        <w:spacing w:beforeLines="100" w:before="312" w:after="156" w:line="360" w:lineRule="exact"/>
        <w:jc w:val="left"/>
        <w:rPr>
          <w:rFonts w:ascii="等线 Light" w:eastAsia="等线" w:hAnsi="等线 Light" w:cs="黑体"/>
          <w:sz w:val="32"/>
        </w:rPr>
      </w:pPr>
      <w:bookmarkStart w:id="71" w:name="_Toc40714798"/>
      <w:bookmarkStart w:id="72" w:name="_Toc117526781"/>
      <w:bookmarkStart w:id="73" w:name="_Toc151372808"/>
      <w:r w:rsidRPr="000110BB">
        <w:rPr>
          <w:rFonts w:ascii="等线 Light" w:eastAsia="等线" w:hAnsi="等线 Light" w:cs="黑体" w:hint="eastAsia"/>
          <w:sz w:val="32"/>
        </w:rPr>
        <w:t>系统安装、配置和调</w:t>
      </w:r>
      <w:bookmarkEnd w:id="69"/>
      <w:bookmarkEnd w:id="70"/>
      <w:r w:rsidRPr="000110BB">
        <w:rPr>
          <w:rFonts w:ascii="等线 Light" w:eastAsia="等线" w:hAnsi="等线 Light" w:cs="黑体" w:hint="eastAsia"/>
          <w:sz w:val="32"/>
        </w:rPr>
        <w:t>试</w:t>
      </w:r>
      <w:bookmarkEnd w:id="71"/>
      <w:bookmarkEnd w:id="72"/>
      <w:bookmarkEnd w:id="73"/>
    </w:p>
    <w:p w:rsidR="00DC6EA3" w:rsidRPr="000110BB" w:rsidRDefault="00DC6EA3" w:rsidP="00585E52">
      <w:pPr>
        <w:pStyle w:val="ae"/>
        <w:numPr>
          <w:ilvl w:val="0"/>
          <w:numId w:val="61"/>
        </w:numPr>
        <w:adjustRightInd w:val="0"/>
        <w:spacing w:beforeLines="20" w:before="62" w:afterLines="20" w:after="62" w:line="240" w:lineRule="auto"/>
        <w:ind w:left="993" w:firstLineChars="0" w:hanging="511"/>
        <w:rPr>
          <w:rFonts w:ascii="等线 Light" w:eastAsia="等线" w:hAnsi="等线 Light" w:cs="黑体"/>
        </w:rPr>
      </w:pPr>
      <w:r w:rsidRPr="000110BB">
        <w:rPr>
          <w:rFonts w:ascii="等线 Light" w:eastAsia="等线" w:hAnsi="等线 Light" w:cs="黑体" w:hint="eastAsia"/>
        </w:rPr>
        <w:t>服务器的系统安装及配置；</w:t>
      </w:r>
    </w:p>
    <w:p w:rsidR="00DC6EA3" w:rsidRPr="000110BB" w:rsidRDefault="00DC6EA3" w:rsidP="00585E52">
      <w:pPr>
        <w:pStyle w:val="ae"/>
        <w:numPr>
          <w:ilvl w:val="0"/>
          <w:numId w:val="61"/>
        </w:numPr>
        <w:adjustRightInd w:val="0"/>
        <w:spacing w:beforeLines="20" w:before="62" w:afterLines="20" w:after="62" w:line="240" w:lineRule="auto"/>
        <w:ind w:left="993" w:firstLineChars="0" w:hanging="511"/>
        <w:rPr>
          <w:rFonts w:ascii="等线 Light" w:eastAsia="等线" w:hAnsi="等线 Light" w:cs="黑体"/>
        </w:rPr>
      </w:pPr>
      <w:r w:rsidRPr="000110BB">
        <w:rPr>
          <w:rFonts w:ascii="等线 Light" w:eastAsia="等线" w:hAnsi="等线 Light" w:cs="黑体" w:hint="eastAsia"/>
        </w:rPr>
        <w:t>虚拟化系统的培训工作。</w:t>
      </w:r>
    </w:p>
    <w:p w:rsidR="00DC6EA3" w:rsidRPr="000110BB" w:rsidRDefault="00DC6EA3" w:rsidP="00DC6EA3">
      <w:pPr>
        <w:pStyle w:val="ae"/>
        <w:spacing w:before="156" w:after="156"/>
        <w:ind w:firstLine="480"/>
        <w:rPr>
          <w:rFonts w:ascii="等线 Light" w:eastAsia="等线" w:hAnsi="等线 Light" w:cs="黑体"/>
        </w:rPr>
      </w:pPr>
      <w:r w:rsidRPr="000110BB">
        <w:rPr>
          <w:rFonts w:ascii="等线 Light" w:eastAsia="等线" w:hAnsi="等线 Light" w:cs="黑体" w:hint="eastAsia"/>
          <w:b/>
        </w:rPr>
        <w:t>实施周期</w:t>
      </w:r>
      <w:r w:rsidRPr="000110BB">
        <w:rPr>
          <w:rFonts w:ascii="等线 Light" w:eastAsia="等线" w:hAnsi="等线 Light" w:cs="黑体" w:hint="eastAsia"/>
        </w:rPr>
        <w:t>：约</w:t>
      </w:r>
      <w:r w:rsidRPr="000110BB">
        <w:rPr>
          <w:rFonts w:ascii="等线 Light" w:eastAsia="等线" w:hAnsi="等线 Light" w:cs="黑体" w:hint="eastAsia"/>
          <w:color w:val="FF0000"/>
        </w:rPr>
        <w:t>x</w:t>
      </w:r>
      <w:r w:rsidRPr="000110BB">
        <w:rPr>
          <w:rFonts w:ascii="等线 Light" w:eastAsia="等线" w:hAnsi="等线 Light" w:cs="黑体" w:hint="eastAsia"/>
        </w:rPr>
        <w:t>天。</w:t>
      </w:r>
    </w:p>
    <w:p w:rsidR="00DC6EA3" w:rsidRPr="000110BB" w:rsidRDefault="00DC6EA3" w:rsidP="00DC6EA3">
      <w:pPr>
        <w:pStyle w:val="2"/>
        <w:widowControl/>
        <w:tabs>
          <w:tab w:val="clear" w:pos="0"/>
        </w:tabs>
        <w:adjustRightInd w:val="0"/>
        <w:spacing w:beforeLines="100" w:before="312" w:after="156" w:line="360" w:lineRule="exact"/>
        <w:jc w:val="left"/>
        <w:rPr>
          <w:rFonts w:ascii="等线 Light" w:eastAsia="等线" w:hAnsi="等线 Light" w:cs="黑体"/>
        </w:rPr>
      </w:pPr>
      <w:bookmarkStart w:id="74" w:name="_Toc40714799"/>
      <w:bookmarkStart w:id="75" w:name="_Toc117526782"/>
      <w:bookmarkStart w:id="76" w:name="_Toc151372809"/>
      <w:r w:rsidRPr="000110BB">
        <w:rPr>
          <w:rFonts w:ascii="等线 Light" w:eastAsia="等线" w:hAnsi="等线 Light" w:cs="黑体" w:hint="eastAsia"/>
        </w:rPr>
        <w:t>虚拟化网络连接图示例</w:t>
      </w:r>
      <w:bookmarkEnd w:id="74"/>
      <w:bookmarkEnd w:id="75"/>
      <w:bookmarkEnd w:id="76"/>
    </w:p>
    <w:p w:rsidR="00DC6EA3" w:rsidRPr="000110BB" w:rsidRDefault="00DC6EA3" w:rsidP="00DC6EA3">
      <w:pPr>
        <w:pStyle w:val="ae"/>
        <w:spacing w:before="156" w:after="156"/>
        <w:ind w:firstLineChars="0" w:firstLine="0"/>
        <w:rPr>
          <w:rFonts w:ascii="等线 Light" w:eastAsia="等线" w:hAnsi="等线 Light" w:cs="黑体"/>
        </w:rPr>
      </w:pPr>
      <w:r w:rsidRPr="000110BB">
        <w:rPr>
          <w:rFonts w:ascii="等线 Light" w:eastAsia="等线" w:hAnsi="等线 Light"/>
          <w:noProof/>
        </w:rPr>
        <w:drawing>
          <wp:inline distT="0" distB="0" distL="0" distR="0" wp14:anchorId="5829098F" wp14:editId="396095C8">
            <wp:extent cx="5257800" cy="17223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2" cy="1730677"/>
                    </a:xfrm>
                    <a:prstGeom prst="rect">
                      <a:avLst/>
                    </a:prstGeom>
                    <a:noFill/>
                    <a:ln>
                      <a:noFill/>
                    </a:ln>
                  </pic:spPr>
                </pic:pic>
              </a:graphicData>
            </a:graphic>
          </wp:inline>
        </w:drawing>
      </w:r>
    </w:p>
    <w:p w:rsidR="00DC6EA3" w:rsidRPr="000110BB" w:rsidRDefault="00DC6EA3" w:rsidP="00DC6EA3">
      <w:pPr>
        <w:pStyle w:val="2"/>
        <w:widowControl/>
        <w:tabs>
          <w:tab w:val="clear" w:pos="0"/>
        </w:tabs>
        <w:adjustRightInd w:val="0"/>
        <w:spacing w:beforeLines="100" w:before="312" w:after="156" w:line="360" w:lineRule="exact"/>
        <w:jc w:val="left"/>
        <w:rPr>
          <w:rFonts w:ascii="等线 Light" w:eastAsia="等线" w:hAnsi="等线 Light" w:cs="黑体"/>
        </w:rPr>
      </w:pPr>
      <w:bookmarkStart w:id="77" w:name="_Toc40714803"/>
      <w:bookmarkStart w:id="78" w:name="_Toc117526786"/>
      <w:bookmarkStart w:id="79" w:name="_Toc151372810"/>
      <w:bookmarkEnd w:id="67"/>
      <w:bookmarkEnd w:id="68"/>
      <w:r w:rsidRPr="000110BB">
        <w:rPr>
          <w:rFonts w:ascii="等线 Light" w:eastAsia="等线" w:hAnsi="等线 Light" w:cs="黑体" w:hint="eastAsia"/>
        </w:rPr>
        <w:t>虚拟化</w:t>
      </w:r>
      <w:r w:rsidRPr="000110BB">
        <w:rPr>
          <w:rFonts w:ascii="等线 Light" w:eastAsia="等线" w:hAnsi="等线 Light" w:cs="黑体"/>
        </w:rPr>
        <w:t>系统软件版本</w:t>
      </w:r>
      <w:bookmarkEnd w:id="77"/>
      <w:bookmarkEnd w:id="78"/>
      <w:bookmarkEnd w:id="79"/>
    </w:p>
    <w:tbl>
      <w:tblPr>
        <w:tblW w:w="8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1418"/>
        <w:gridCol w:w="5386"/>
        <w:gridCol w:w="1276"/>
      </w:tblGrid>
      <w:tr w:rsidR="00DC6EA3" w:rsidRPr="000110BB" w:rsidTr="000110BB">
        <w:trPr>
          <w:tblHeader/>
        </w:trPr>
        <w:tc>
          <w:tcPr>
            <w:tcW w:w="817" w:type="dxa"/>
            <w:shd w:val="clear" w:color="auto" w:fill="D9D9D9"/>
            <w:vAlign w:val="center"/>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序号</w:t>
            </w:r>
          </w:p>
        </w:tc>
        <w:tc>
          <w:tcPr>
            <w:tcW w:w="1418" w:type="dxa"/>
            <w:shd w:val="clear" w:color="auto" w:fill="D9D9D9"/>
            <w:vAlign w:val="center"/>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软件名称</w:t>
            </w:r>
          </w:p>
        </w:tc>
        <w:tc>
          <w:tcPr>
            <w:tcW w:w="5386" w:type="dxa"/>
            <w:shd w:val="clear" w:color="auto" w:fill="D9D9D9"/>
            <w:vAlign w:val="center"/>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版本号</w:t>
            </w:r>
          </w:p>
        </w:tc>
        <w:tc>
          <w:tcPr>
            <w:tcW w:w="1276" w:type="dxa"/>
            <w:shd w:val="clear" w:color="auto" w:fill="D9D9D9"/>
            <w:vAlign w:val="center"/>
          </w:tcPr>
          <w:p w:rsidR="00DC6EA3" w:rsidRPr="000110BB" w:rsidRDefault="00DC6EA3" w:rsidP="000110BB">
            <w:pPr>
              <w:pStyle w:val="ae"/>
              <w:snapToGrid w:val="0"/>
              <w:spacing w:before="156" w:after="156"/>
              <w:ind w:firstLineChars="0" w:firstLine="0"/>
              <w:jc w:val="center"/>
              <w:rPr>
                <w:rFonts w:ascii="等线 Light" w:eastAsia="等线" w:hAnsi="等线 Light" w:cs="黑体"/>
                <w:b/>
                <w:sz w:val="21"/>
              </w:rPr>
            </w:pPr>
            <w:r w:rsidRPr="000110BB">
              <w:rPr>
                <w:rFonts w:ascii="等线 Light" w:eastAsia="等线" w:hAnsi="等线 Light" w:cs="黑体"/>
                <w:b/>
                <w:sz w:val="21"/>
              </w:rPr>
              <w:t>备注</w:t>
            </w:r>
          </w:p>
        </w:tc>
      </w:tr>
      <w:tr w:rsidR="00DC6EA3" w:rsidRPr="000110BB" w:rsidTr="000110BB">
        <w:trPr>
          <w:tblHeader/>
        </w:trPr>
        <w:tc>
          <w:tcPr>
            <w:tcW w:w="817" w:type="dxa"/>
            <w:shd w:val="clear" w:color="auto" w:fill="auto"/>
          </w:tcPr>
          <w:p w:rsidR="00DC6EA3" w:rsidRPr="000110BB" w:rsidRDefault="00DC6EA3" w:rsidP="000110BB">
            <w:pPr>
              <w:pStyle w:val="ae"/>
              <w:snapToGrid w:val="0"/>
              <w:spacing w:before="156" w:after="156"/>
              <w:ind w:firstLineChars="0" w:firstLine="0"/>
              <w:jc w:val="center"/>
              <w:rPr>
                <w:rFonts w:ascii="等线 Light" w:eastAsia="等线" w:hAnsi="等线 Light" w:cs="黑体"/>
                <w:sz w:val="21"/>
              </w:rPr>
            </w:pPr>
            <w:r w:rsidRPr="000110BB">
              <w:rPr>
                <w:rFonts w:ascii="等线 Light" w:eastAsia="等线" w:hAnsi="等线 Light" w:cs="黑体"/>
                <w:sz w:val="21"/>
              </w:rPr>
              <w:t>1</w:t>
            </w:r>
          </w:p>
        </w:tc>
        <w:tc>
          <w:tcPr>
            <w:tcW w:w="1418" w:type="dxa"/>
            <w:shd w:val="clear" w:color="auto" w:fill="auto"/>
          </w:tcPr>
          <w:p w:rsidR="00DC6EA3" w:rsidRPr="000110BB" w:rsidRDefault="00DC6EA3" w:rsidP="000110BB">
            <w:pPr>
              <w:pStyle w:val="ae"/>
              <w:snapToGrid w:val="0"/>
              <w:spacing w:before="156" w:after="156"/>
              <w:ind w:firstLineChars="0" w:firstLine="0"/>
              <w:jc w:val="left"/>
              <w:rPr>
                <w:rFonts w:ascii="等线 Light" w:eastAsia="等线" w:hAnsi="等线 Light" w:cs="黑体"/>
                <w:sz w:val="21"/>
              </w:rPr>
            </w:pPr>
            <w:r w:rsidRPr="000110BB">
              <w:rPr>
                <w:rFonts w:ascii="等线 Light" w:eastAsia="等线" w:hAnsi="等线 Light" w:cs="黑体" w:hint="eastAsia"/>
                <w:sz w:val="21"/>
              </w:rPr>
              <w:t>iCenter</w:t>
            </w:r>
            <w:r w:rsidRPr="000110BB">
              <w:rPr>
                <w:rFonts w:ascii="等线 Light" w:eastAsia="等线" w:hAnsi="等线 Light" w:cs="黑体" w:hint="eastAsia"/>
                <w:sz w:val="21"/>
              </w:rPr>
              <w:t>版本</w:t>
            </w:r>
          </w:p>
        </w:tc>
        <w:tc>
          <w:tcPr>
            <w:tcW w:w="5386" w:type="dxa"/>
            <w:shd w:val="clear" w:color="auto" w:fill="auto"/>
          </w:tcPr>
          <w:p w:rsidR="00DC6EA3" w:rsidRPr="000110BB" w:rsidRDefault="00DC6EA3" w:rsidP="000110BB">
            <w:pPr>
              <w:pStyle w:val="ae"/>
              <w:snapToGrid w:val="0"/>
              <w:spacing w:before="156" w:after="156"/>
              <w:ind w:firstLineChars="0" w:firstLine="0"/>
              <w:jc w:val="left"/>
              <w:rPr>
                <w:rFonts w:ascii="等线 Light" w:eastAsia="等线" w:hAnsi="等线 Light" w:cs="黑体"/>
                <w:i/>
                <w:sz w:val="21"/>
              </w:rPr>
            </w:pPr>
            <w:r w:rsidRPr="000110BB">
              <w:rPr>
                <w:rFonts w:ascii="等线 Light" w:eastAsia="等线" w:hAnsi="等线 Light" w:cs="黑体" w:hint="eastAsia"/>
                <w:i/>
                <w:color w:val="FF0000"/>
                <w:sz w:val="21"/>
              </w:rPr>
              <w:t>以实际部署为准</w:t>
            </w:r>
          </w:p>
        </w:tc>
        <w:tc>
          <w:tcPr>
            <w:tcW w:w="1276" w:type="dxa"/>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p>
        </w:tc>
      </w:tr>
      <w:tr w:rsidR="00DC6EA3" w:rsidRPr="000110BB" w:rsidTr="000110BB">
        <w:trPr>
          <w:tblHeader/>
        </w:trPr>
        <w:tc>
          <w:tcPr>
            <w:tcW w:w="817" w:type="dxa"/>
            <w:shd w:val="clear" w:color="auto" w:fill="auto"/>
          </w:tcPr>
          <w:p w:rsidR="00DC6EA3" w:rsidRPr="000110BB" w:rsidRDefault="00DC6EA3" w:rsidP="000110BB">
            <w:pPr>
              <w:pStyle w:val="ae"/>
              <w:snapToGrid w:val="0"/>
              <w:spacing w:before="156" w:after="156"/>
              <w:ind w:firstLineChars="0" w:firstLine="0"/>
              <w:jc w:val="center"/>
              <w:rPr>
                <w:rFonts w:ascii="等线 Light" w:eastAsia="等线" w:hAnsi="等线 Light" w:cs="黑体"/>
                <w:sz w:val="21"/>
              </w:rPr>
            </w:pPr>
            <w:r w:rsidRPr="000110BB">
              <w:rPr>
                <w:rFonts w:ascii="等线 Light" w:eastAsia="等线" w:hAnsi="等线 Light" w:cs="黑体"/>
                <w:sz w:val="21"/>
              </w:rPr>
              <w:t>2</w:t>
            </w:r>
          </w:p>
        </w:tc>
        <w:tc>
          <w:tcPr>
            <w:tcW w:w="1418" w:type="dxa"/>
            <w:shd w:val="clear" w:color="auto" w:fill="auto"/>
          </w:tcPr>
          <w:p w:rsidR="00DC6EA3" w:rsidRPr="000110BB" w:rsidRDefault="00DC6EA3" w:rsidP="000110BB">
            <w:pPr>
              <w:pStyle w:val="ae"/>
              <w:snapToGrid w:val="0"/>
              <w:spacing w:before="156" w:after="156"/>
              <w:ind w:firstLineChars="0" w:firstLine="0"/>
              <w:jc w:val="left"/>
              <w:rPr>
                <w:rFonts w:ascii="等线 Light" w:eastAsia="等线" w:hAnsi="等线 Light" w:cs="黑体"/>
                <w:sz w:val="21"/>
              </w:rPr>
            </w:pPr>
            <w:r w:rsidRPr="000110BB">
              <w:rPr>
                <w:rFonts w:ascii="等线 Light" w:eastAsia="等线" w:hAnsi="等线 Light" w:cs="黑体" w:hint="eastAsia"/>
                <w:sz w:val="21"/>
              </w:rPr>
              <w:t>iNode</w:t>
            </w:r>
            <w:r w:rsidRPr="000110BB">
              <w:rPr>
                <w:rFonts w:ascii="等线 Light" w:eastAsia="等线" w:hAnsi="等线 Light" w:cs="黑体" w:hint="eastAsia"/>
                <w:sz w:val="21"/>
              </w:rPr>
              <w:t>版本</w:t>
            </w:r>
          </w:p>
        </w:tc>
        <w:tc>
          <w:tcPr>
            <w:tcW w:w="5386" w:type="dxa"/>
            <w:shd w:val="clear" w:color="auto" w:fill="auto"/>
          </w:tcPr>
          <w:p w:rsidR="00DC6EA3" w:rsidRPr="000110BB" w:rsidRDefault="00DC6EA3" w:rsidP="000110BB">
            <w:pPr>
              <w:pStyle w:val="ae"/>
              <w:snapToGrid w:val="0"/>
              <w:spacing w:before="156" w:after="156"/>
              <w:ind w:firstLineChars="0" w:firstLine="0"/>
              <w:jc w:val="left"/>
              <w:rPr>
                <w:rFonts w:ascii="等线 Light" w:eastAsia="等线" w:hAnsi="等线 Light" w:cs="黑体"/>
                <w:sz w:val="21"/>
              </w:rPr>
            </w:pPr>
            <w:r w:rsidRPr="000110BB">
              <w:rPr>
                <w:rFonts w:ascii="等线 Light" w:eastAsia="等线" w:hAnsi="等线 Light" w:cs="黑体" w:hint="eastAsia"/>
                <w:i/>
                <w:color w:val="FF0000"/>
                <w:sz w:val="21"/>
              </w:rPr>
              <w:t>以实际部署为准</w:t>
            </w:r>
          </w:p>
        </w:tc>
        <w:tc>
          <w:tcPr>
            <w:tcW w:w="1276" w:type="dxa"/>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p>
        </w:tc>
      </w:tr>
      <w:tr w:rsidR="00DC6EA3" w:rsidRPr="000110BB" w:rsidTr="000110BB">
        <w:trPr>
          <w:tblHeader/>
        </w:trPr>
        <w:tc>
          <w:tcPr>
            <w:tcW w:w="817" w:type="dxa"/>
            <w:shd w:val="clear" w:color="auto" w:fill="auto"/>
          </w:tcPr>
          <w:p w:rsidR="00DC6EA3" w:rsidRPr="000110BB" w:rsidRDefault="00DC6EA3" w:rsidP="000110BB">
            <w:pPr>
              <w:pStyle w:val="ae"/>
              <w:snapToGrid w:val="0"/>
              <w:spacing w:before="156" w:after="156"/>
              <w:ind w:firstLineChars="0" w:firstLine="0"/>
              <w:jc w:val="center"/>
              <w:rPr>
                <w:rFonts w:ascii="等线 Light" w:eastAsia="等线" w:hAnsi="等线 Light" w:cs="黑体"/>
                <w:sz w:val="21"/>
              </w:rPr>
            </w:pPr>
          </w:p>
        </w:tc>
        <w:tc>
          <w:tcPr>
            <w:tcW w:w="1418" w:type="dxa"/>
            <w:shd w:val="clear" w:color="auto" w:fill="auto"/>
          </w:tcPr>
          <w:p w:rsidR="00DC6EA3" w:rsidRPr="000110BB" w:rsidRDefault="00DC6EA3" w:rsidP="000110BB">
            <w:pPr>
              <w:pStyle w:val="ae"/>
              <w:snapToGrid w:val="0"/>
              <w:spacing w:before="156" w:after="156"/>
              <w:ind w:firstLineChars="0" w:firstLine="0"/>
              <w:jc w:val="left"/>
              <w:rPr>
                <w:rFonts w:ascii="等线 Light" w:eastAsia="等线" w:hAnsi="等线 Light" w:cs="黑体"/>
                <w:sz w:val="21"/>
              </w:rPr>
            </w:pPr>
          </w:p>
        </w:tc>
        <w:tc>
          <w:tcPr>
            <w:tcW w:w="5386" w:type="dxa"/>
            <w:shd w:val="clear" w:color="auto" w:fill="auto"/>
          </w:tcPr>
          <w:p w:rsidR="00DC6EA3" w:rsidRPr="000110BB" w:rsidRDefault="00DC6EA3" w:rsidP="000110BB">
            <w:pPr>
              <w:pStyle w:val="ae"/>
              <w:snapToGrid w:val="0"/>
              <w:spacing w:before="156" w:after="156"/>
              <w:ind w:firstLineChars="0" w:firstLine="0"/>
              <w:jc w:val="left"/>
              <w:rPr>
                <w:rFonts w:ascii="等线 Light" w:eastAsia="等线" w:hAnsi="等线 Light" w:cs="黑体"/>
                <w:sz w:val="21"/>
              </w:rPr>
            </w:pPr>
          </w:p>
        </w:tc>
        <w:tc>
          <w:tcPr>
            <w:tcW w:w="1276" w:type="dxa"/>
            <w:shd w:val="clear" w:color="auto" w:fill="auto"/>
          </w:tcPr>
          <w:p w:rsidR="00DC6EA3" w:rsidRPr="000110BB" w:rsidRDefault="00DC6EA3" w:rsidP="000110BB">
            <w:pPr>
              <w:pStyle w:val="ae"/>
              <w:snapToGrid w:val="0"/>
              <w:spacing w:before="156" w:after="156"/>
              <w:ind w:firstLineChars="0" w:firstLine="0"/>
              <w:rPr>
                <w:rFonts w:ascii="等线 Light" w:eastAsia="等线" w:hAnsi="等线 Light" w:cs="黑体"/>
                <w:sz w:val="21"/>
              </w:rPr>
            </w:pPr>
          </w:p>
        </w:tc>
        <w:bookmarkStart w:id="80" w:name="_Toc406493069"/>
      </w:tr>
    </w:tbl>
    <w:p w:rsidR="00D333EF" w:rsidRPr="00D333EF" w:rsidRDefault="00D333EF" w:rsidP="00D333EF">
      <w:pPr>
        <w:spacing w:before="156" w:after="156"/>
        <w:ind w:firstLine="480"/>
      </w:pPr>
      <w:bookmarkStart w:id="81" w:name="_Toc40714804"/>
      <w:bookmarkStart w:id="82" w:name="_Toc117526787"/>
    </w:p>
    <w:p w:rsidR="00DC6EA3" w:rsidRPr="000110BB" w:rsidRDefault="00DC6EA3" w:rsidP="00DC6EA3">
      <w:pPr>
        <w:pStyle w:val="2"/>
        <w:widowControl/>
        <w:tabs>
          <w:tab w:val="clear" w:pos="0"/>
        </w:tabs>
        <w:adjustRightInd w:val="0"/>
        <w:spacing w:beforeLines="100" w:before="312" w:after="156" w:line="360" w:lineRule="exact"/>
        <w:jc w:val="left"/>
        <w:rPr>
          <w:rFonts w:ascii="等线 Light" w:eastAsia="等线" w:hAnsi="等线 Light" w:cs="黑体"/>
        </w:rPr>
      </w:pPr>
      <w:bookmarkStart w:id="83" w:name="_Toc151372811"/>
      <w:r w:rsidRPr="000110BB">
        <w:rPr>
          <w:rFonts w:ascii="等线 Light" w:eastAsia="等线" w:hAnsi="等线 Light" w:cs="黑体"/>
        </w:rPr>
        <w:lastRenderedPageBreak/>
        <w:t>服务器</w:t>
      </w:r>
      <w:bookmarkEnd w:id="80"/>
      <w:r w:rsidRPr="000110BB">
        <w:rPr>
          <w:rFonts w:ascii="等线 Light" w:eastAsia="等线" w:hAnsi="等线 Light" w:cs="黑体"/>
        </w:rPr>
        <w:t>网络规划信息</w:t>
      </w:r>
      <w:bookmarkEnd w:id="81"/>
      <w:bookmarkEnd w:id="82"/>
      <w:bookmarkEnd w:id="83"/>
    </w:p>
    <w:p w:rsidR="00DC6EA3" w:rsidRPr="000110BB" w:rsidRDefault="00DC6EA3" w:rsidP="00DC6EA3">
      <w:pPr>
        <w:pStyle w:val="ae"/>
        <w:spacing w:before="156" w:after="156"/>
        <w:ind w:firstLineChars="0"/>
        <w:rPr>
          <w:rFonts w:ascii="等线 Light" w:eastAsia="等线" w:hAnsi="等线 Light"/>
        </w:rPr>
      </w:pPr>
      <w:r w:rsidRPr="000110BB">
        <w:rPr>
          <w:rFonts w:ascii="等线 Light" w:eastAsia="等线" w:hAnsi="等线 Light" w:cs="黑体"/>
        </w:rPr>
        <w:t>各服务器</w:t>
      </w:r>
      <w:r w:rsidRPr="000110BB">
        <w:rPr>
          <w:rFonts w:ascii="等线 Light" w:eastAsia="等线" w:hAnsi="等线 Light" w:cs="黑体"/>
        </w:rPr>
        <w:t>IP</w:t>
      </w:r>
      <w:r w:rsidRPr="000110BB">
        <w:rPr>
          <w:rFonts w:ascii="等线 Light" w:eastAsia="等线" w:hAnsi="等线 Light" w:cs="黑体" w:hint="eastAsia"/>
        </w:rPr>
        <w:t>规划</w:t>
      </w:r>
      <w:r w:rsidRPr="000110BB">
        <w:rPr>
          <w:rFonts w:ascii="等线 Light" w:eastAsia="等线" w:hAnsi="等线 Light" w:cs="黑体"/>
        </w:rPr>
        <w:t>如下：</w:t>
      </w:r>
    </w:p>
    <w:p w:rsidR="00DC6EA3" w:rsidRPr="000110BB" w:rsidRDefault="00DC6EA3" w:rsidP="00DC6EA3">
      <w:pPr>
        <w:pStyle w:val="ae"/>
        <w:spacing w:before="156" w:after="156"/>
        <w:ind w:firstLineChars="0"/>
        <w:rPr>
          <w:rFonts w:ascii="等线 Light" w:eastAsia="等线" w:hAnsi="等线 Light" w:cs="黑体"/>
        </w:rPr>
      </w:pPr>
      <w:r w:rsidRPr="000110BB">
        <w:rPr>
          <w:rFonts w:ascii="等线 Light" w:eastAsia="等线" w:hAnsi="等线 Light" w:cs="黑体"/>
        </w:rPr>
        <w:t>网络划分情况</w:t>
      </w:r>
      <w:r w:rsidRPr="000110BB">
        <w:rPr>
          <w:rFonts w:ascii="等线 Light" w:eastAsia="等线" w:hAnsi="等线 Light" w:cs="黑体" w:hint="eastAsia"/>
        </w:rPr>
        <w:t>（</w:t>
      </w:r>
      <w:r w:rsidRPr="000110BB">
        <w:rPr>
          <w:rFonts w:ascii="等线 Light" w:eastAsia="等线" w:hAnsi="等线 Light" w:cs="黑体" w:hint="eastAsia"/>
          <w:i/>
          <w:color w:val="FF0000"/>
        </w:rPr>
        <w:t>仅做演示，以实际为准</w:t>
      </w:r>
      <w:r w:rsidRPr="000110BB">
        <w:rPr>
          <w:rFonts w:ascii="等线 Light" w:eastAsia="等线" w:hAnsi="等线 Light" w:cs="黑体" w:hint="eastAsia"/>
        </w:rPr>
        <w:t>）：</w:t>
      </w:r>
    </w:p>
    <w:tbl>
      <w:tblPr>
        <w:tblW w:w="10352" w:type="dxa"/>
        <w:tblInd w:w="-856" w:type="dxa"/>
        <w:tblLook w:val="04A0" w:firstRow="1" w:lastRow="0" w:firstColumn="1" w:lastColumn="0" w:noHBand="0" w:noVBand="1"/>
      </w:tblPr>
      <w:tblGrid>
        <w:gridCol w:w="1135"/>
        <w:gridCol w:w="1701"/>
        <w:gridCol w:w="1417"/>
        <w:gridCol w:w="993"/>
        <w:gridCol w:w="1134"/>
        <w:gridCol w:w="805"/>
        <w:gridCol w:w="1040"/>
        <w:gridCol w:w="2127"/>
      </w:tblGrid>
      <w:tr w:rsidR="00DC6EA3" w:rsidRPr="000110BB" w:rsidTr="005215A5">
        <w:trPr>
          <w:trHeight w:val="236"/>
        </w:trPr>
        <w:tc>
          <w:tcPr>
            <w:tcW w:w="10352" w:type="dxa"/>
            <w:gridSpan w:val="8"/>
            <w:tcBorders>
              <w:top w:val="single" w:sz="4" w:space="0" w:color="auto"/>
              <w:left w:val="single" w:sz="4" w:space="0" w:color="auto"/>
              <w:bottom w:val="single" w:sz="4" w:space="0" w:color="auto"/>
              <w:right w:val="single" w:sz="4" w:space="0" w:color="auto"/>
            </w:tcBorders>
            <w:shd w:val="clear" w:color="000000" w:fill="8DB4E2"/>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b/>
                <w:bCs/>
                <w:color w:val="000000"/>
                <w:kern w:val="0"/>
                <w:sz w:val="20"/>
                <w:szCs w:val="20"/>
              </w:rPr>
            </w:pPr>
            <w:r w:rsidRPr="000110BB">
              <w:rPr>
                <w:rFonts w:ascii="等线 Light" w:eastAsia="等线" w:hAnsi="等线 Light" w:cs="宋体" w:hint="eastAsia"/>
                <w:b/>
                <w:bCs/>
                <w:color w:val="000000"/>
                <w:kern w:val="0"/>
                <w:sz w:val="20"/>
                <w:szCs w:val="20"/>
              </w:rPr>
              <w:t xml:space="preserve">1. </w:t>
            </w:r>
            <w:r w:rsidRPr="000110BB">
              <w:rPr>
                <w:rFonts w:ascii="等线 Light" w:eastAsia="等线" w:hAnsi="等线 Light" w:cs="宋体" w:hint="eastAsia"/>
                <w:b/>
                <w:bCs/>
                <w:color w:val="000000"/>
                <w:kern w:val="0"/>
                <w:sz w:val="20"/>
                <w:szCs w:val="20"/>
              </w:rPr>
              <w:t>网络划分</w:t>
            </w:r>
          </w:p>
        </w:tc>
      </w:tr>
      <w:tr w:rsidR="00DC6EA3" w:rsidRPr="000110BB" w:rsidTr="005215A5">
        <w:trPr>
          <w:trHeight w:val="210"/>
        </w:trPr>
        <w:tc>
          <w:tcPr>
            <w:tcW w:w="1135" w:type="dxa"/>
            <w:tcBorders>
              <w:top w:val="nil"/>
              <w:left w:val="single" w:sz="4" w:space="0" w:color="auto"/>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网络类型</w:t>
            </w:r>
          </w:p>
        </w:tc>
        <w:tc>
          <w:tcPr>
            <w:tcW w:w="1701"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交换机端口类型</w:t>
            </w:r>
          </w:p>
        </w:tc>
        <w:tc>
          <w:tcPr>
            <w:tcW w:w="1417"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交换机</w:t>
            </w:r>
            <w:r w:rsidRPr="000110BB">
              <w:rPr>
                <w:rFonts w:ascii="等线 Light" w:eastAsia="等线" w:hAnsi="等线 Light" w:cs="宋体" w:hint="eastAsia"/>
                <w:color w:val="000000"/>
                <w:kern w:val="0"/>
                <w:sz w:val="20"/>
                <w:szCs w:val="20"/>
              </w:rPr>
              <w:t>VLAN</w:t>
            </w:r>
          </w:p>
        </w:tc>
        <w:tc>
          <w:tcPr>
            <w:tcW w:w="993"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IP</w:t>
            </w:r>
            <w:r w:rsidRPr="000110BB">
              <w:rPr>
                <w:rFonts w:ascii="等线 Light" w:eastAsia="等线" w:hAnsi="等线 Light" w:cs="宋体" w:hint="eastAsia"/>
                <w:color w:val="000000"/>
                <w:kern w:val="0"/>
                <w:sz w:val="20"/>
                <w:szCs w:val="20"/>
              </w:rPr>
              <w:t>网段</w:t>
            </w:r>
          </w:p>
        </w:tc>
        <w:tc>
          <w:tcPr>
            <w:tcW w:w="1134"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子网掩码</w:t>
            </w:r>
          </w:p>
        </w:tc>
        <w:tc>
          <w:tcPr>
            <w:tcW w:w="805"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网关</w:t>
            </w:r>
          </w:p>
        </w:tc>
        <w:tc>
          <w:tcPr>
            <w:tcW w:w="1040"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网关位置</w:t>
            </w:r>
          </w:p>
        </w:tc>
        <w:tc>
          <w:tcPr>
            <w:tcW w:w="2127" w:type="dxa"/>
            <w:tcBorders>
              <w:top w:val="nil"/>
              <w:left w:val="nil"/>
              <w:bottom w:val="single" w:sz="4" w:space="0" w:color="auto"/>
              <w:right w:val="single" w:sz="4" w:space="0" w:color="auto"/>
            </w:tcBorders>
            <w:shd w:val="clear" w:color="000000" w:fill="DCE6F1"/>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备注</w:t>
            </w:r>
          </w:p>
        </w:tc>
      </w:tr>
      <w:tr w:rsidR="00DC6EA3" w:rsidRPr="000110BB" w:rsidTr="005215A5">
        <w:tc>
          <w:tcPr>
            <w:tcW w:w="1135" w:type="dxa"/>
            <w:tcBorders>
              <w:top w:val="nil"/>
              <w:left w:val="single" w:sz="4" w:space="0" w:color="auto"/>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IPMI</w:t>
            </w:r>
            <w:r w:rsidRPr="000110BB">
              <w:rPr>
                <w:rFonts w:ascii="等线 Light" w:eastAsia="等线" w:hAnsi="等线 Light" w:cs="宋体" w:hint="eastAsia"/>
                <w:kern w:val="0"/>
                <w:sz w:val="20"/>
                <w:szCs w:val="20"/>
              </w:rPr>
              <w:t>网络</w:t>
            </w:r>
          </w:p>
        </w:tc>
        <w:tc>
          <w:tcPr>
            <w:tcW w:w="1701"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805"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040"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12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服务器远程管理平面</w:t>
            </w:r>
          </w:p>
        </w:tc>
      </w:tr>
      <w:tr w:rsidR="00DC6EA3" w:rsidRPr="000110BB" w:rsidTr="005215A5">
        <w:trPr>
          <w:trHeight w:val="210"/>
        </w:trPr>
        <w:tc>
          <w:tcPr>
            <w:tcW w:w="1135" w:type="dxa"/>
            <w:tcBorders>
              <w:top w:val="nil"/>
              <w:left w:val="single" w:sz="4" w:space="0" w:color="auto"/>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ICS</w:t>
            </w:r>
            <w:r w:rsidRPr="000110BB">
              <w:rPr>
                <w:rFonts w:ascii="等线 Light" w:eastAsia="等线" w:hAnsi="等线 Light" w:cs="宋体" w:hint="eastAsia"/>
                <w:kern w:val="0"/>
                <w:sz w:val="20"/>
                <w:szCs w:val="20"/>
              </w:rPr>
              <w:t>管理网络</w:t>
            </w:r>
          </w:p>
        </w:tc>
        <w:tc>
          <w:tcPr>
            <w:tcW w:w="1701"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805"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040"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12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集群登录、系统后台维护</w:t>
            </w:r>
          </w:p>
        </w:tc>
      </w:tr>
      <w:tr w:rsidR="00DC6EA3" w:rsidRPr="000110BB" w:rsidTr="005215A5">
        <w:trPr>
          <w:trHeight w:val="210"/>
        </w:trPr>
        <w:tc>
          <w:tcPr>
            <w:tcW w:w="1135" w:type="dxa"/>
            <w:tcBorders>
              <w:top w:val="nil"/>
              <w:left w:val="single" w:sz="4" w:space="0" w:color="auto"/>
              <w:bottom w:val="nil"/>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业务网</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805"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1040"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12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DC6EA3" w:rsidRPr="000110BB" w:rsidTr="005215A5">
        <w:trPr>
          <w:trHeight w:val="210"/>
        </w:trPr>
        <w:tc>
          <w:tcPr>
            <w:tcW w:w="8225"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内网</w:t>
            </w:r>
            <w:r w:rsidRPr="000110BB">
              <w:rPr>
                <w:rFonts w:ascii="等线 Light" w:eastAsia="等线" w:hAnsi="等线 Light" w:cs="宋体" w:hint="eastAsia"/>
                <w:kern w:val="0"/>
                <w:sz w:val="20"/>
                <w:szCs w:val="20"/>
              </w:rPr>
              <w:t>DNS</w:t>
            </w:r>
            <w:r w:rsidRPr="000110BB">
              <w:rPr>
                <w:rFonts w:ascii="等线 Light" w:eastAsia="等线" w:hAnsi="等线 Light" w:cs="宋体" w:hint="eastAsia"/>
                <w:kern w:val="0"/>
                <w:sz w:val="20"/>
                <w:szCs w:val="20"/>
              </w:rPr>
              <w:t>服务器信息：</w:t>
            </w:r>
            <w:r w:rsidRPr="000110BB">
              <w:rPr>
                <w:rFonts w:ascii="等线 Light" w:eastAsia="等线" w:hAnsi="等线 Light" w:cs="宋体" w:hint="eastAsia"/>
                <w:kern w:val="0"/>
                <w:sz w:val="20"/>
                <w:szCs w:val="20"/>
              </w:rPr>
              <w:t>N/A</w:t>
            </w:r>
          </w:p>
        </w:tc>
        <w:tc>
          <w:tcPr>
            <w:tcW w:w="212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DC6EA3" w:rsidRPr="000110BB" w:rsidTr="005215A5">
        <w:trPr>
          <w:trHeight w:val="210"/>
        </w:trPr>
        <w:tc>
          <w:tcPr>
            <w:tcW w:w="8225"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内网</w:t>
            </w:r>
            <w:r w:rsidRPr="000110BB">
              <w:rPr>
                <w:rFonts w:ascii="等线 Light" w:eastAsia="等线" w:hAnsi="等线 Light" w:cs="宋体" w:hint="eastAsia"/>
                <w:kern w:val="0"/>
                <w:sz w:val="20"/>
                <w:szCs w:val="20"/>
              </w:rPr>
              <w:t>NTP</w:t>
            </w:r>
            <w:r w:rsidRPr="000110BB">
              <w:rPr>
                <w:rFonts w:ascii="等线 Light" w:eastAsia="等线" w:hAnsi="等线 Light" w:cs="宋体" w:hint="eastAsia"/>
                <w:kern w:val="0"/>
                <w:sz w:val="20"/>
                <w:szCs w:val="20"/>
              </w:rPr>
              <w:t>服务器信息：</w:t>
            </w:r>
            <w:r w:rsidRPr="000110BB">
              <w:rPr>
                <w:rFonts w:ascii="等线 Light" w:eastAsia="等线" w:hAnsi="等线 Light" w:cs="宋体" w:hint="eastAsia"/>
                <w:kern w:val="0"/>
                <w:sz w:val="20"/>
                <w:szCs w:val="20"/>
              </w:rPr>
              <w:t>N/A</w:t>
            </w:r>
          </w:p>
        </w:tc>
        <w:tc>
          <w:tcPr>
            <w:tcW w:w="2127" w:type="dxa"/>
            <w:tcBorders>
              <w:top w:val="nil"/>
              <w:left w:val="nil"/>
              <w:bottom w:val="single" w:sz="4" w:space="0" w:color="auto"/>
              <w:right w:val="single" w:sz="4" w:space="0" w:color="auto"/>
            </w:tcBorders>
            <w:shd w:val="clear" w:color="000000" w:fill="FFFFFF"/>
            <w:noWrap/>
            <w:vAlign w:val="center"/>
            <w:hideMark/>
          </w:tcPr>
          <w:p w:rsidR="00DC6EA3" w:rsidRPr="000110BB" w:rsidRDefault="00DC6EA3" w:rsidP="005215A5">
            <w:pPr>
              <w:widowControl/>
              <w:spacing w:beforeLines="0" w:before="0" w:afterLines="0" w:after="0" w:line="240" w:lineRule="auto"/>
              <w:ind w:firstLineChars="0" w:firstLine="0"/>
              <w:jc w:val="left"/>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bl>
    <w:p w:rsidR="00DC6EA3" w:rsidRPr="000110BB" w:rsidRDefault="00DC6EA3" w:rsidP="00DC6EA3">
      <w:pPr>
        <w:pStyle w:val="ae"/>
        <w:spacing w:before="156" w:after="156"/>
        <w:ind w:firstLineChars="0" w:firstLine="0"/>
        <w:rPr>
          <w:rFonts w:ascii="等线 Light" w:eastAsia="等线" w:hAnsi="等线 Light" w:cs="黑体"/>
        </w:rPr>
      </w:pPr>
    </w:p>
    <w:p w:rsidR="00DC6EA3" w:rsidRPr="000110BB" w:rsidRDefault="00DC6EA3" w:rsidP="00DC6EA3">
      <w:pPr>
        <w:pStyle w:val="ae"/>
        <w:spacing w:before="156" w:after="156"/>
        <w:ind w:firstLineChars="0"/>
        <w:rPr>
          <w:rFonts w:ascii="等线 Light" w:eastAsia="等线" w:hAnsi="等线 Light" w:cs="黑体"/>
        </w:rPr>
      </w:pPr>
      <w:r w:rsidRPr="000110BB">
        <w:rPr>
          <w:rFonts w:ascii="等线 Light" w:eastAsia="等线" w:hAnsi="等线 Light" w:cs="黑体"/>
        </w:rPr>
        <w:t>IP</w:t>
      </w:r>
      <w:r w:rsidRPr="000110BB">
        <w:rPr>
          <w:rFonts w:ascii="等线 Light" w:eastAsia="等线" w:hAnsi="等线 Light" w:cs="黑体"/>
        </w:rPr>
        <w:t>规划情况</w:t>
      </w:r>
      <w:r w:rsidRPr="000110BB">
        <w:rPr>
          <w:rFonts w:ascii="等线 Light" w:eastAsia="等线" w:hAnsi="等线 Light" w:cs="黑体" w:hint="eastAsia"/>
        </w:rPr>
        <w:t>（</w:t>
      </w:r>
      <w:r w:rsidRPr="000110BB">
        <w:rPr>
          <w:rFonts w:ascii="等线 Light" w:eastAsia="等线" w:hAnsi="等线 Light" w:cs="黑体" w:hint="eastAsia"/>
          <w:i/>
          <w:color w:val="FF0000"/>
        </w:rPr>
        <w:t>仅做演示，以实际为准</w:t>
      </w:r>
      <w:r w:rsidRPr="000110BB">
        <w:rPr>
          <w:rFonts w:ascii="等线 Light" w:eastAsia="等线" w:hAnsi="等线 Light" w:cs="黑体" w:hint="eastAsia"/>
        </w:rPr>
        <w:t>）：</w:t>
      </w:r>
    </w:p>
    <w:tbl>
      <w:tblPr>
        <w:tblW w:w="9008" w:type="dxa"/>
        <w:tblInd w:w="-357" w:type="dxa"/>
        <w:tblLook w:val="04A0" w:firstRow="1" w:lastRow="0" w:firstColumn="1" w:lastColumn="0" w:noHBand="0" w:noVBand="1"/>
      </w:tblPr>
      <w:tblGrid>
        <w:gridCol w:w="1496"/>
        <w:gridCol w:w="2693"/>
        <w:gridCol w:w="2551"/>
        <w:gridCol w:w="2268"/>
      </w:tblGrid>
      <w:tr w:rsidR="005215A5" w:rsidRPr="000110BB" w:rsidTr="005215A5">
        <w:trPr>
          <w:trHeight w:val="241"/>
        </w:trPr>
        <w:tc>
          <w:tcPr>
            <w:tcW w:w="1496"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b/>
                <w:bCs/>
                <w:color w:val="000000"/>
                <w:kern w:val="0"/>
                <w:sz w:val="20"/>
                <w:szCs w:val="20"/>
              </w:rPr>
            </w:pPr>
            <w:r w:rsidRPr="000110BB">
              <w:rPr>
                <w:rFonts w:ascii="等线 Light" w:eastAsia="等线" w:hAnsi="等线 Light" w:cs="宋体" w:hint="eastAsia"/>
                <w:b/>
                <w:bCs/>
                <w:color w:val="000000"/>
                <w:kern w:val="0"/>
                <w:sz w:val="20"/>
                <w:szCs w:val="20"/>
              </w:rPr>
              <w:t>说明</w:t>
            </w:r>
          </w:p>
        </w:tc>
        <w:tc>
          <w:tcPr>
            <w:tcW w:w="2693" w:type="dxa"/>
            <w:tcBorders>
              <w:top w:val="single" w:sz="4" w:space="0" w:color="auto"/>
              <w:left w:val="nil"/>
              <w:bottom w:val="single" w:sz="4" w:space="0" w:color="auto"/>
              <w:right w:val="single" w:sz="4" w:space="0" w:color="auto"/>
            </w:tcBorders>
            <w:shd w:val="clear" w:color="000000" w:fill="FFC000"/>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b/>
                <w:bCs/>
                <w:color w:val="000000"/>
                <w:kern w:val="0"/>
                <w:sz w:val="20"/>
                <w:szCs w:val="20"/>
              </w:rPr>
            </w:pPr>
            <w:r w:rsidRPr="000110BB">
              <w:rPr>
                <w:rFonts w:ascii="等线 Light" w:eastAsia="等线" w:hAnsi="等线 Light" w:cs="宋体" w:hint="eastAsia"/>
                <w:b/>
                <w:bCs/>
                <w:color w:val="000000"/>
                <w:kern w:val="0"/>
                <w:sz w:val="20"/>
                <w:szCs w:val="20"/>
              </w:rPr>
              <w:t>服务器带外管理</w:t>
            </w:r>
          </w:p>
        </w:tc>
        <w:tc>
          <w:tcPr>
            <w:tcW w:w="2551" w:type="dxa"/>
            <w:tcBorders>
              <w:top w:val="single" w:sz="4" w:space="0" w:color="auto"/>
              <w:left w:val="nil"/>
              <w:bottom w:val="single" w:sz="4" w:space="0" w:color="auto"/>
              <w:right w:val="single" w:sz="4" w:space="0" w:color="auto"/>
            </w:tcBorders>
            <w:shd w:val="clear" w:color="000000" w:fill="92D050"/>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b/>
                <w:bCs/>
                <w:color w:val="000000"/>
                <w:kern w:val="0"/>
                <w:sz w:val="20"/>
                <w:szCs w:val="20"/>
              </w:rPr>
            </w:pPr>
            <w:r w:rsidRPr="000110BB">
              <w:rPr>
                <w:rFonts w:ascii="等线 Light" w:eastAsia="等线" w:hAnsi="等线 Light" w:cs="宋体" w:hint="eastAsia"/>
                <w:b/>
                <w:bCs/>
                <w:color w:val="000000"/>
                <w:kern w:val="0"/>
                <w:sz w:val="20"/>
                <w:szCs w:val="20"/>
              </w:rPr>
              <w:t>ICS</w:t>
            </w:r>
            <w:r w:rsidRPr="000110BB">
              <w:rPr>
                <w:rFonts w:ascii="等线 Light" w:eastAsia="等线" w:hAnsi="等线 Light" w:cs="宋体" w:hint="eastAsia"/>
                <w:b/>
                <w:bCs/>
                <w:color w:val="000000"/>
                <w:kern w:val="0"/>
                <w:sz w:val="20"/>
                <w:szCs w:val="20"/>
              </w:rPr>
              <w:t>虚拟化使用</w:t>
            </w:r>
          </w:p>
        </w:tc>
        <w:tc>
          <w:tcPr>
            <w:tcW w:w="2268" w:type="dxa"/>
            <w:tcBorders>
              <w:top w:val="single" w:sz="4" w:space="0" w:color="auto"/>
              <w:left w:val="nil"/>
              <w:bottom w:val="single" w:sz="4" w:space="0" w:color="auto"/>
              <w:right w:val="single" w:sz="4" w:space="0" w:color="000000"/>
            </w:tcBorders>
            <w:shd w:val="clear" w:color="000000" w:fill="95B3D7"/>
            <w:noWrap/>
            <w:vAlign w:val="bottom"/>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备注</w:t>
            </w:r>
          </w:p>
        </w:tc>
      </w:tr>
      <w:tr w:rsidR="005215A5" w:rsidRPr="000110BB" w:rsidTr="005215A5">
        <w:trPr>
          <w:trHeight w:val="271"/>
        </w:trPr>
        <w:tc>
          <w:tcPr>
            <w:tcW w:w="1496" w:type="dxa"/>
            <w:tcBorders>
              <w:top w:val="nil"/>
              <w:left w:val="single" w:sz="4" w:space="0" w:color="auto"/>
              <w:bottom w:val="single" w:sz="4" w:space="0" w:color="auto"/>
              <w:right w:val="single" w:sz="4" w:space="0" w:color="auto"/>
            </w:tcBorders>
            <w:shd w:val="clear" w:color="000000" w:fill="DCE6F1"/>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主机名称</w:t>
            </w:r>
          </w:p>
        </w:tc>
        <w:tc>
          <w:tcPr>
            <w:tcW w:w="2693" w:type="dxa"/>
            <w:tcBorders>
              <w:top w:val="nil"/>
              <w:left w:val="nil"/>
              <w:bottom w:val="single" w:sz="4" w:space="0" w:color="auto"/>
              <w:right w:val="single" w:sz="4" w:space="0" w:color="auto"/>
            </w:tcBorders>
            <w:shd w:val="clear" w:color="000000" w:fill="DCE6F1"/>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IPMI</w:t>
            </w:r>
            <w:r w:rsidRPr="000110BB">
              <w:rPr>
                <w:rFonts w:ascii="等线 Light" w:eastAsia="等线" w:hAnsi="等线 Light" w:cs="宋体" w:hint="eastAsia"/>
                <w:kern w:val="0"/>
                <w:sz w:val="20"/>
                <w:szCs w:val="20"/>
              </w:rPr>
              <w:t>管理网（</w:t>
            </w:r>
            <w:proofErr w:type="gramStart"/>
            <w:r w:rsidRPr="000110BB">
              <w:rPr>
                <w:rFonts w:ascii="等线 Light" w:eastAsia="等线" w:hAnsi="等线 Light" w:cs="宋体" w:hint="eastAsia"/>
                <w:kern w:val="0"/>
                <w:sz w:val="20"/>
                <w:szCs w:val="20"/>
              </w:rPr>
              <w:t>独立</w:t>
            </w:r>
            <w:r w:rsidRPr="000110BB">
              <w:rPr>
                <w:rFonts w:ascii="等线 Light" w:eastAsia="等线" w:hAnsi="等线 Light" w:cs="宋体" w:hint="eastAsia"/>
                <w:kern w:val="0"/>
                <w:sz w:val="20"/>
                <w:szCs w:val="20"/>
              </w:rPr>
              <w:t>-</w:t>
            </w:r>
            <w:proofErr w:type="gramEnd"/>
            <w:r w:rsidRPr="000110BB">
              <w:rPr>
                <w:rFonts w:ascii="等线 Light" w:eastAsia="等线" w:hAnsi="等线 Light" w:cs="宋体" w:hint="eastAsia"/>
                <w:kern w:val="0"/>
                <w:sz w:val="20"/>
                <w:szCs w:val="20"/>
              </w:rPr>
              <w:t>千兆）</w:t>
            </w:r>
          </w:p>
        </w:tc>
        <w:tc>
          <w:tcPr>
            <w:tcW w:w="2551" w:type="dxa"/>
            <w:tcBorders>
              <w:top w:val="single" w:sz="4" w:space="0" w:color="auto"/>
              <w:left w:val="nil"/>
              <w:bottom w:val="single" w:sz="4" w:space="0" w:color="auto"/>
              <w:right w:val="single" w:sz="4" w:space="0" w:color="000000"/>
            </w:tcBorders>
            <w:shd w:val="clear" w:color="000000" w:fill="DCE6F1"/>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管理网（</w:t>
            </w:r>
            <w:r w:rsidRPr="000110BB">
              <w:rPr>
                <w:rFonts w:ascii="等线 Light" w:eastAsia="等线" w:hAnsi="等线 Light" w:cs="宋体" w:hint="eastAsia"/>
                <w:kern w:val="0"/>
                <w:sz w:val="20"/>
                <w:szCs w:val="20"/>
              </w:rPr>
              <w:t>Bond-</w:t>
            </w:r>
            <w:r w:rsidRPr="000110BB">
              <w:rPr>
                <w:rFonts w:ascii="等线 Light" w:eastAsia="等线" w:hAnsi="等线 Light" w:cs="宋体" w:hint="eastAsia"/>
                <w:kern w:val="0"/>
                <w:sz w:val="20"/>
                <w:szCs w:val="20"/>
              </w:rPr>
              <w:t>千兆）</w:t>
            </w:r>
          </w:p>
        </w:tc>
        <w:tc>
          <w:tcPr>
            <w:tcW w:w="2268" w:type="dxa"/>
            <w:tcBorders>
              <w:top w:val="single" w:sz="4" w:space="0" w:color="auto"/>
              <w:left w:val="nil"/>
              <w:bottom w:val="single" w:sz="4" w:space="0" w:color="auto"/>
              <w:right w:val="single" w:sz="4" w:space="0" w:color="000000"/>
            </w:tcBorders>
            <w:shd w:val="clear" w:color="000000" w:fill="DCE6F1"/>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allinone01</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7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allinone02</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iNode03</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iNode04</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iNode05</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iNode06</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iCenter-vip</w:t>
            </w:r>
          </w:p>
        </w:tc>
        <w:tc>
          <w:tcPr>
            <w:tcW w:w="2693" w:type="dxa"/>
            <w:tcBorders>
              <w:top w:val="nil"/>
              <w:left w:val="nil"/>
              <w:bottom w:val="single" w:sz="4" w:space="0" w:color="auto"/>
              <w:right w:val="single" w:sz="4" w:space="0" w:color="auto"/>
            </w:tcBorders>
            <w:shd w:val="clear" w:color="auto" w:fill="auto"/>
            <w:noWrap/>
            <w:vAlign w:val="bottom"/>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color w:val="000000"/>
                <w:kern w:val="0"/>
                <w:sz w:val="20"/>
                <w:szCs w:val="20"/>
              </w:rPr>
            </w:pPr>
            <w:r w:rsidRPr="000110BB">
              <w:rPr>
                <w:rFonts w:ascii="等线 Light" w:eastAsia="等线" w:hAnsi="等线 Light" w:cs="宋体" w:hint="eastAsia"/>
                <w:color w:val="000000"/>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r w:rsidR="005215A5" w:rsidRPr="000110BB" w:rsidTr="005215A5">
        <w:trPr>
          <w:trHeight w:val="241"/>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rsidR="005215A5" w:rsidRPr="000110BB" w:rsidRDefault="005215A5" w:rsidP="005215A5">
            <w:pPr>
              <w:widowControl/>
              <w:spacing w:beforeLines="0" w:before="0" w:afterLines="0" w:after="0" w:line="240" w:lineRule="auto"/>
              <w:ind w:firstLineChars="0" w:firstLine="0"/>
              <w:jc w:val="center"/>
              <w:rPr>
                <w:rFonts w:ascii="等线 Light" w:eastAsia="等线" w:hAnsi="等线 Light" w:cs="宋体"/>
                <w:kern w:val="0"/>
                <w:sz w:val="20"/>
                <w:szCs w:val="20"/>
              </w:rPr>
            </w:pPr>
            <w:r w:rsidRPr="000110BB">
              <w:rPr>
                <w:rFonts w:ascii="等线 Light" w:eastAsia="等线" w:hAnsi="等线 Light" w:cs="宋体" w:hint="eastAsia"/>
                <w:kern w:val="0"/>
                <w:sz w:val="20"/>
                <w:szCs w:val="20"/>
              </w:rPr>
              <w:t xml:space="preserve">　</w:t>
            </w:r>
          </w:p>
        </w:tc>
      </w:tr>
    </w:tbl>
    <w:p w:rsidR="00DC6EA3" w:rsidRPr="000110BB" w:rsidRDefault="00DC6EA3" w:rsidP="00DC6EA3">
      <w:pPr>
        <w:pStyle w:val="ae"/>
        <w:spacing w:before="156" w:after="156"/>
        <w:ind w:firstLineChars="0"/>
        <w:rPr>
          <w:rFonts w:ascii="等线 Light" w:eastAsia="等线" w:hAnsi="等线 Light" w:cs="黑体"/>
        </w:rPr>
      </w:pPr>
    </w:p>
    <w:p w:rsidR="00DC6EA3" w:rsidRPr="000110BB" w:rsidRDefault="00DC6EA3" w:rsidP="00DC6EA3">
      <w:pPr>
        <w:pStyle w:val="ae"/>
        <w:spacing w:before="156" w:after="156"/>
        <w:ind w:firstLineChars="100" w:firstLine="240"/>
        <w:rPr>
          <w:rFonts w:ascii="等线 Light" w:eastAsia="等线" w:hAnsi="等线 Light" w:cs="黑体"/>
        </w:rPr>
      </w:pPr>
      <w:r w:rsidRPr="000110BB">
        <w:rPr>
          <w:rFonts w:ascii="等线 Light" w:eastAsia="等线" w:hAnsi="等线 Light" w:cs="黑体"/>
        </w:rPr>
        <w:t>IP</w:t>
      </w:r>
      <w:r w:rsidRPr="000110BB">
        <w:rPr>
          <w:rFonts w:ascii="等线 Light" w:eastAsia="等线" w:hAnsi="等线 Light" w:cs="黑体"/>
        </w:rPr>
        <w:t>规划表</w:t>
      </w:r>
      <w:r w:rsidRPr="000110BB">
        <w:rPr>
          <w:rFonts w:ascii="等线 Light" w:eastAsia="等线" w:hAnsi="等线 Light" w:cs="黑体" w:hint="eastAsia"/>
        </w:rPr>
        <w:t>：</w:t>
      </w:r>
    </w:p>
    <w:p w:rsidR="00DC6EA3" w:rsidRPr="000110BB" w:rsidRDefault="00DC6EA3" w:rsidP="00DC6EA3">
      <w:pPr>
        <w:pStyle w:val="ae"/>
        <w:spacing w:before="156" w:after="156"/>
        <w:ind w:firstLineChars="0" w:firstLine="0"/>
        <w:rPr>
          <w:rFonts w:ascii="等线 Light" w:eastAsia="等线" w:hAnsi="等线 Light" w:cs="黑体"/>
        </w:rPr>
      </w:pPr>
      <w:r w:rsidRPr="000110BB">
        <w:rPr>
          <w:rFonts w:ascii="等线 Light" w:eastAsia="等线" w:hAnsi="等线 Light" w:cs="黑体" w:hint="eastAsia"/>
        </w:rPr>
        <w:t>1</w:t>
      </w:r>
      <w:r w:rsidRPr="000110BB">
        <w:rPr>
          <w:rFonts w:ascii="等线 Light" w:eastAsia="等线" w:hAnsi="等线 Light" w:cs="黑体" w:hint="eastAsia"/>
        </w:rPr>
        <w:t>、需准备</w:t>
      </w:r>
      <w:r w:rsidRPr="000110BB">
        <w:rPr>
          <w:rFonts w:ascii="等线 Light" w:eastAsia="等线" w:hAnsi="等线 Light" w:cs="黑体" w:hint="eastAsia"/>
        </w:rPr>
        <w:t>IP</w:t>
      </w:r>
      <w:r w:rsidRPr="000110BB">
        <w:rPr>
          <w:rFonts w:ascii="等线 Light" w:eastAsia="等线" w:hAnsi="等线 Light" w:cs="黑体" w:hint="eastAsia"/>
        </w:rPr>
        <w:t>地址。</w:t>
      </w:r>
    </w:p>
    <w:p w:rsidR="00DC6EA3" w:rsidRPr="000110BB" w:rsidRDefault="00DC6EA3" w:rsidP="00DC6EA3">
      <w:pPr>
        <w:pStyle w:val="ae"/>
        <w:spacing w:before="156" w:after="156"/>
        <w:ind w:firstLineChars="0" w:firstLine="0"/>
        <w:rPr>
          <w:rFonts w:ascii="等线 Light" w:eastAsia="等线" w:hAnsi="等线 Light" w:cs="黑体"/>
        </w:rPr>
      </w:pPr>
      <w:r w:rsidRPr="000110BB">
        <w:rPr>
          <w:rFonts w:ascii="等线 Light" w:eastAsia="等线" w:hAnsi="等线 Light" w:cs="黑体" w:hint="eastAsia"/>
        </w:rPr>
        <w:t>2</w:t>
      </w:r>
      <w:r w:rsidRPr="000110BB">
        <w:rPr>
          <w:rFonts w:ascii="等线 Light" w:eastAsia="等线" w:hAnsi="等线 Light" w:cs="黑体" w:hint="eastAsia"/>
        </w:rPr>
        <w:t>、</w:t>
      </w:r>
      <w:r w:rsidRPr="000110BB">
        <w:rPr>
          <w:rFonts w:ascii="等线 Light" w:eastAsia="等线" w:hAnsi="等线 Light" w:cs="黑体"/>
        </w:rPr>
        <w:t>管理</w:t>
      </w:r>
      <w:r w:rsidRPr="000110BB">
        <w:rPr>
          <w:rFonts w:ascii="等线 Light" w:eastAsia="等线" w:hAnsi="等线 Light" w:cs="黑体" w:hint="eastAsia"/>
        </w:rPr>
        <w:t>/</w:t>
      </w:r>
      <w:r w:rsidRPr="000110BB">
        <w:rPr>
          <w:rFonts w:ascii="等线 Light" w:eastAsia="等线" w:hAnsi="等线 Light" w:cs="黑体" w:hint="eastAsia"/>
        </w:rPr>
        <w:t>业务网络：用于平台管理和虚拟机网卡的网络连接。</w:t>
      </w:r>
    </w:p>
    <w:p w:rsidR="005215A5" w:rsidRPr="000110BB" w:rsidRDefault="005215A5" w:rsidP="00DC6EA3">
      <w:pPr>
        <w:pStyle w:val="ae"/>
        <w:spacing w:before="156" w:after="156"/>
        <w:ind w:firstLineChars="0" w:firstLine="0"/>
        <w:rPr>
          <w:rFonts w:ascii="等线 Light" w:eastAsia="等线" w:hAnsi="等线 Light" w:cs="黑体"/>
        </w:rPr>
      </w:pPr>
      <w:r w:rsidRPr="000110BB">
        <w:rPr>
          <w:rFonts w:ascii="等线 Light" w:eastAsia="等线" w:hAnsi="等线 Light" w:cs="黑体" w:hint="eastAsia"/>
        </w:rPr>
        <w:t>3</w:t>
      </w:r>
      <w:r w:rsidRPr="000110BB">
        <w:rPr>
          <w:rFonts w:ascii="等线 Light" w:eastAsia="等线" w:hAnsi="等线 Light" w:cs="黑体" w:hint="eastAsia"/>
        </w:rPr>
        <w:t>、</w:t>
      </w:r>
      <w:r w:rsidRPr="000110BB">
        <w:rPr>
          <w:rFonts w:ascii="等线 Light" w:eastAsia="等线" w:hAnsi="等线 Light" w:cs="黑体" w:hint="eastAsia"/>
        </w:rPr>
        <w:t>I</w:t>
      </w:r>
      <w:r w:rsidRPr="000110BB">
        <w:rPr>
          <w:rFonts w:ascii="等线 Light" w:eastAsia="等线" w:hAnsi="等线 Light" w:cs="黑体"/>
        </w:rPr>
        <w:t>P</w:t>
      </w:r>
      <w:r w:rsidRPr="000110BB">
        <w:rPr>
          <w:rFonts w:ascii="等线 Light" w:eastAsia="等线" w:hAnsi="等线 Light" w:cs="黑体" w:hint="eastAsia"/>
        </w:rPr>
        <w:t>规划表附件。</w:t>
      </w:r>
    </w:p>
    <w:p w:rsidR="005215A5" w:rsidRDefault="00A37F8C" w:rsidP="00DC6EA3">
      <w:pPr>
        <w:pStyle w:val="ae"/>
        <w:spacing w:before="156" w:after="156"/>
        <w:ind w:firstLineChars="0" w:firstLine="0"/>
        <w:rPr>
          <w:rFonts w:ascii="等线 Light" w:eastAsia="等线" w:hAnsi="等线 Light" w:cs="黑体"/>
        </w:rPr>
      </w:pPr>
      <w:r>
        <w:rPr>
          <w:rFonts w:ascii="等线 Light" w:eastAsia="等线" w:hAnsi="等线 Light" w:cs="黑体"/>
        </w:rPr>
        <w:object w:dxaOrig="1538" w:dyaOrig="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55.5pt" o:ole="">
            <v:imagedata r:id="rId18" o:title=""/>
          </v:shape>
          <o:OLEObject Type="Embed" ProgID="Excel.Sheet.12" ShapeID="_x0000_i1027" DrawAspect="Icon" ObjectID="_1761985543" r:id="rId19"/>
        </w:object>
      </w:r>
    </w:p>
    <w:p w:rsidR="00D333EF" w:rsidRPr="000110BB" w:rsidRDefault="00D333EF" w:rsidP="00DC6EA3">
      <w:pPr>
        <w:pStyle w:val="ae"/>
        <w:spacing w:before="156" w:after="156"/>
        <w:ind w:firstLineChars="0" w:firstLine="0"/>
        <w:rPr>
          <w:rFonts w:ascii="等线 Light" w:eastAsia="等线" w:hAnsi="等线 Light" w:cs="黑体"/>
        </w:rPr>
      </w:pPr>
    </w:p>
    <w:p w:rsidR="00DC6EA3" w:rsidRPr="000110BB" w:rsidRDefault="005215A5" w:rsidP="00DC6EA3">
      <w:pPr>
        <w:pStyle w:val="2"/>
        <w:widowControl/>
        <w:tabs>
          <w:tab w:val="clear" w:pos="0"/>
        </w:tabs>
        <w:adjustRightInd w:val="0"/>
        <w:spacing w:beforeLines="100" w:before="312" w:after="156" w:line="360" w:lineRule="exact"/>
        <w:jc w:val="left"/>
        <w:rPr>
          <w:rFonts w:ascii="等线 Light" w:eastAsia="等线" w:hAnsi="等线 Light" w:cs="黑体"/>
        </w:rPr>
      </w:pPr>
      <w:bookmarkStart w:id="84" w:name="_Toc40714805"/>
      <w:bookmarkStart w:id="85" w:name="_Toc117526788"/>
      <w:bookmarkStart w:id="86" w:name="_Toc151372812"/>
      <w:r w:rsidRPr="000110BB">
        <w:rPr>
          <w:rFonts w:ascii="等线 Light" w:eastAsia="等线" w:hAnsi="等线 Light" w:cs="黑体" w:hint="eastAsia"/>
        </w:rPr>
        <w:t>服务器</w:t>
      </w:r>
      <w:r w:rsidRPr="000110BB">
        <w:rPr>
          <w:rFonts w:ascii="等线 Light" w:eastAsia="等线" w:hAnsi="等线 Light" w:cs="黑体"/>
        </w:rPr>
        <w:t>存储</w:t>
      </w:r>
      <w:bookmarkEnd w:id="84"/>
      <w:bookmarkEnd w:id="85"/>
      <w:r w:rsidRPr="000110BB">
        <w:rPr>
          <w:rFonts w:ascii="等线 Light" w:eastAsia="等线" w:hAnsi="等线 Light" w:cs="黑体" w:hint="eastAsia"/>
        </w:rPr>
        <w:t>配置信息</w:t>
      </w:r>
      <w:bookmarkEnd w:id="86"/>
    </w:p>
    <w:p w:rsidR="00DC6EA3" w:rsidRPr="000110BB" w:rsidRDefault="005215A5" w:rsidP="00DC6EA3">
      <w:pPr>
        <w:spacing w:before="156" w:after="156"/>
        <w:ind w:firstLine="480"/>
        <w:rPr>
          <w:rFonts w:ascii="等线 Light" w:eastAsia="等线" w:hAnsi="等线 Light"/>
          <w:b/>
        </w:rPr>
      </w:pPr>
      <w:r w:rsidRPr="000110BB">
        <w:rPr>
          <w:rFonts w:ascii="等线 Light" w:eastAsia="等线" w:hAnsi="等线 Light" w:hint="eastAsia"/>
          <w:b/>
        </w:rPr>
        <w:t>该</w:t>
      </w:r>
      <w:r w:rsidR="00DC6EA3" w:rsidRPr="000110BB">
        <w:rPr>
          <w:rFonts w:ascii="等线 Light" w:eastAsia="等线" w:hAnsi="等线 Light" w:hint="eastAsia"/>
          <w:b/>
        </w:rPr>
        <w:t>项目</w:t>
      </w:r>
      <w:r w:rsidRPr="000110BB">
        <w:rPr>
          <w:rFonts w:ascii="等线 Light" w:eastAsia="等线" w:hAnsi="等线 Light" w:hint="eastAsia"/>
          <w:b/>
        </w:rPr>
        <w:t>每台服务器配置</w:t>
      </w:r>
      <w:r w:rsidRPr="000110BB">
        <w:rPr>
          <w:rFonts w:ascii="等线 Light" w:eastAsia="等线" w:hAnsi="等线 Light" w:hint="eastAsia"/>
          <w:b/>
        </w:rPr>
        <w:t>X</w:t>
      </w:r>
      <w:r w:rsidRPr="000110BB">
        <w:rPr>
          <w:rFonts w:ascii="等线 Light" w:eastAsia="等线" w:hAnsi="等线 Light" w:hint="eastAsia"/>
          <w:b/>
        </w:rPr>
        <w:t>块</w:t>
      </w:r>
      <w:r w:rsidRPr="000110BB">
        <w:rPr>
          <w:rFonts w:ascii="等线 Light" w:eastAsia="等线" w:hAnsi="等线 Light" w:hint="eastAsia"/>
          <w:b/>
        </w:rPr>
        <w:t>S</w:t>
      </w:r>
      <w:r w:rsidRPr="000110BB">
        <w:rPr>
          <w:rFonts w:ascii="等线 Light" w:eastAsia="等线" w:hAnsi="等线 Light"/>
          <w:b/>
        </w:rPr>
        <w:t>SD</w:t>
      </w:r>
      <w:r w:rsidRPr="000110BB">
        <w:rPr>
          <w:rFonts w:ascii="等线 Light" w:eastAsia="等线" w:hAnsi="等线 Light" w:hint="eastAsia"/>
          <w:b/>
        </w:rPr>
        <w:t>和</w:t>
      </w:r>
      <w:r w:rsidRPr="000110BB">
        <w:rPr>
          <w:rFonts w:ascii="等线 Light" w:eastAsia="等线" w:hAnsi="等线 Light" w:hint="eastAsia"/>
          <w:b/>
        </w:rPr>
        <w:t>X</w:t>
      </w:r>
      <w:r w:rsidRPr="000110BB">
        <w:rPr>
          <w:rFonts w:ascii="等线 Light" w:eastAsia="等线" w:hAnsi="等线 Light" w:hint="eastAsia"/>
          <w:b/>
        </w:rPr>
        <w:t>块</w:t>
      </w:r>
      <w:r w:rsidRPr="000110BB">
        <w:rPr>
          <w:rFonts w:ascii="等线 Light" w:eastAsia="等线" w:hAnsi="等线 Light"/>
          <w:b/>
        </w:rPr>
        <w:t>HDD</w:t>
      </w:r>
      <w:r w:rsidR="00DC6EA3" w:rsidRPr="000110BB">
        <w:rPr>
          <w:rFonts w:ascii="等线 Light" w:eastAsia="等线" w:hAnsi="等线 Light" w:hint="eastAsia"/>
          <w:b/>
        </w:rPr>
        <w:t>：</w:t>
      </w:r>
    </w:p>
    <w:p w:rsidR="005215A5" w:rsidRPr="000110BB" w:rsidRDefault="005215A5" w:rsidP="005215A5">
      <w:pPr>
        <w:pStyle w:val="ae"/>
        <w:spacing w:before="156" w:after="156"/>
        <w:ind w:left="420" w:firstLineChars="0" w:firstLine="0"/>
        <w:rPr>
          <w:rFonts w:ascii="等线 Light" w:eastAsia="等线" w:hAnsi="等线 Light" w:cs="Arial"/>
          <w:szCs w:val="24"/>
        </w:rPr>
      </w:pPr>
      <w:r w:rsidRPr="000110BB">
        <w:rPr>
          <w:rFonts w:ascii="等线 Light" w:eastAsia="等线" w:hAnsi="等线 Light" w:cs="Arial" w:hint="eastAsia"/>
          <w:szCs w:val="24"/>
        </w:rPr>
        <w:t>1</w:t>
      </w:r>
      <w:r w:rsidRPr="000110BB">
        <w:rPr>
          <w:rFonts w:ascii="等线 Light" w:eastAsia="等线" w:hAnsi="等线 Light" w:cs="Arial" w:hint="eastAsia"/>
          <w:szCs w:val="24"/>
        </w:rPr>
        <w:t>、</w:t>
      </w:r>
      <w:r w:rsidRPr="000110BB">
        <w:rPr>
          <w:rFonts w:ascii="等线 Light" w:eastAsia="等线" w:hAnsi="等线 Light" w:cs="Arial"/>
          <w:szCs w:val="24"/>
        </w:rPr>
        <w:t>X</w:t>
      </w:r>
      <w:r w:rsidRPr="000110BB">
        <w:rPr>
          <w:rFonts w:ascii="等线 Light" w:eastAsia="等线" w:hAnsi="等线 Light" w:cs="Arial" w:hint="eastAsia"/>
          <w:szCs w:val="24"/>
        </w:rPr>
        <w:t>块</w:t>
      </w:r>
      <w:r w:rsidRPr="000110BB">
        <w:rPr>
          <w:rFonts w:ascii="等线 Light" w:eastAsia="等线" w:hAnsi="等线 Light" w:cs="Arial"/>
          <w:szCs w:val="24"/>
        </w:rPr>
        <w:t>SSD</w:t>
      </w:r>
      <w:r w:rsidRPr="000110BB">
        <w:rPr>
          <w:rFonts w:ascii="等线 Light" w:eastAsia="等线" w:hAnsi="等线 Light" w:cs="Arial"/>
          <w:szCs w:val="24"/>
        </w:rPr>
        <w:t>做</w:t>
      </w:r>
      <w:r w:rsidRPr="000110BB">
        <w:rPr>
          <w:rFonts w:ascii="等线 Light" w:eastAsia="等线" w:hAnsi="等线 Light" w:cs="Arial"/>
          <w:szCs w:val="24"/>
        </w:rPr>
        <w:t>RAID1</w:t>
      </w:r>
      <w:proofErr w:type="gramStart"/>
      <w:r w:rsidRPr="000110BB">
        <w:rPr>
          <w:rFonts w:ascii="等线 Light" w:eastAsia="等线" w:hAnsi="等线 Light" w:cs="Arial"/>
          <w:szCs w:val="24"/>
        </w:rPr>
        <w:t>用做系</w:t>
      </w:r>
      <w:proofErr w:type="gramEnd"/>
      <w:r w:rsidRPr="000110BB">
        <w:rPr>
          <w:rFonts w:ascii="等线 Light" w:eastAsia="等线" w:hAnsi="等线 Light" w:cs="Arial"/>
          <w:szCs w:val="24"/>
        </w:rPr>
        <w:t>统盘</w:t>
      </w:r>
      <w:r w:rsidRPr="000110BB">
        <w:rPr>
          <w:rFonts w:ascii="等线 Light" w:eastAsia="等线" w:hAnsi="等线 Light" w:cs="Arial" w:hint="eastAsia"/>
          <w:szCs w:val="24"/>
        </w:rPr>
        <w:t>；</w:t>
      </w:r>
    </w:p>
    <w:p w:rsidR="005215A5" w:rsidRPr="000110BB" w:rsidRDefault="005215A5" w:rsidP="005215A5">
      <w:pPr>
        <w:pStyle w:val="ae"/>
        <w:spacing w:before="156" w:after="156"/>
        <w:ind w:left="420" w:firstLineChars="0" w:firstLine="0"/>
        <w:rPr>
          <w:rFonts w:ascii="等线 Light" w:eastAsia="等线" w:hAnsi="等线 Light" w:cs="Arial"/>
          <w:szCs w:val="24"/>
        </w:rPr>
      </w:pPr>
      <w:r w:rsidRPr="000110BB">
        <w:rPr>
          <w:rFonts w:ascii="等线 Light" w:eastAsia="等线" w:hAnsi="等线 Light" w:cs="Arial" w:hint="eastAsia"/>
          <w:szCs w:val="24"/>
        </w:rPr>
        <w:t>2</w:t>
      </w:r>
      <w:r w:rsidRPr="000110BB">
        <w:rPr>
          <w:rFonts w:ascii="等线 Light" w:eastAsia="等线" w:hAnsi="等线 Light" w:cs="Arial" w:hint="eastAsia"/>
          <w:szCs w:val="24"/>
        </w:rPr>
        <w:t>、</w:t>
      </w:r>
      <w:r w:rsidRPr="000110BB">
        <w:rPr>
          <w:rFonts w:ascii="等线 Light" w:eastAsia="等线" w:hAnsi="等线 Light" w:cs="Arial"/>
          <w:szCs w:val="24"/>
        </w:rPr>
        <w:t>X</w:t>
      </w:r>
      <w:r w:rsidRPr="000110BB">
        <w:rPr>
          <w:rFonts w:ascii="等线 Light" w:eastAsia="等线" w:hAnsi="等线 Light" w:cs="Arial"/>
          <w:szCs w:val="24"/>
        </w:rPr>
        <w:t>块</w:t>
      </w:r>
      <w:r w:rsidRPr="000110BB">
        <w:rPr>
          <w:rFonts w:ascii="等线 Light" w:eastAsia="等线" w:hAnsi="等线 Light" w:cs="Arial"/>
          <w:szCs w:val="24"/>
        </w:rPr>
        <w:t>HDD</w:t>
      </w:r>
      <w:r w:rsidRPr="000110BB">
        <w:rPr>
          <w:rFonts w:ascii="等线 Light" w:eastAsia="等线" w:hAnsi="等线 Light" w:cs="Arial"/>
          <w:szCs w:val="24"/>
        </w:rPr>
        <w:t>做</w:t>
      </w:r>
      <w:r w:rsidRPr="000110BB">
        <w:rPr>
          <w:rFonts w:ascii="等线 Light" w:eastAsia="等线" w:hAnsi="等线 Light" w:cs="Arial"/>
          <w:szCs w:val="24"/>
        </w:rPr>
        <w:t>RAID5</w:t>
      </w:r>
      <w:r w:rsidRPr="000110BB">
        <w:rPr>
          <w:rFonts w:ascii="等线 Light" w:eastAsia="等线" w:hAnsi="等线 Light" w:cs="Arial"/>
          <w:szCs w:val="24"/>
        </w:rPr>
        <w:t>用做本地存储</w:t>
      </w:r>
      <w:r w:rsidRPr="000110BB">
        <w:rPr>
          <w:rFonts w:ascii="等线 Light" w:eastAsia="等线" w:hAnsi="等线 Light" w:cs="Arial" w:hint="eastAsia"/>
          <w:szCs w:val="24"/>
        </w:rPr>
        <w:t>；</w:t>
      </w:r>
    </w:p>
    <w:p w:rsidR="005215A5" w:rsidRPr="000110BB" w:rsidRDefault="005215A5" w:rsidP="005215A5">
      <w:pPr>
        <w:pStyle w:val="ae"/>
        <w:spacing w:before="156" w:after="156"/>
        <w:ind w:left="420" w:firstLineChars="0" w:firstLine="0"/>
        <w:rPr>
          <w:rFonts w:ascii="等线 Light" w:eastAsia="等线" w:hAnsi="等线 Light" w:cs="Arial"/>
          <w:szCs w:val="24"/>
        </w:rPr>
      </w:pPr>
      <w:r w:rsidRPr="000110BB">
        <w:rPr>
          <w:rFonts w:ascii="等线 Light" w:eastAsia="等线" w:hAnsi="等线 Light" w:cs="Arial" w:hint="eastAsia"/>
          <w:szCs w:val="24"/>
        </w:rPr>
        <w:t>3</w:t>
      </w:r>
      <w:r w:rsidRPr="000110BB">
        <w:rPr>
          <w:rFonts w:ascii="等线 Light" w:eastAsia="等线" w:hAnsi="等线 Light" w:cs="Arial" w:hint="eastAsia"/>
          <w:szCs w:val="24"/>
        </w:rPr>
        <w:t>、集中式存储</w:t>
      </w:r>
      <w:r w:rsidRPr="000110BB">
        <w:rPr>
          <w:rFonts w:ascii="等线 Light" w:eastAsia="等线" w:hAnsi="等线 Light" w:cs="Arial" w:hint="eastAsia"/>
          <w:szCs w:val="24"/>
        </w:rPr>
        <w:t>LUN</w:t>
      </w:r>
      <w:r w:rsidRPr="000110BB">
        <w:rPr>
          <w:rFonts w:ascii="等线 Light" w:eastAsia="等线" w:hAnsi="等线 Light" w:cs="Arial" w:hint="eastAsia"/>
          <w:szCs w:val="24"/>
        </w:rPr>
        <w:t>根据客户需求划分。</w:t>
      </w:r>
    </w:p>
    <w:p w:rsidR="00DC6EA3" w:rsidRPr="000110BB" w:rsidRDefault="00DC6EA3" w:rsidP="00DC6EA3">
      <w:pPr>
        <w:spacing w:before="156" w:after="156"/>
        <w:ind w:firstLine="480"/>
        <w:rPr>
          <w:rFonts w:ascii="等线 Light" w:eastAsia="等线" w:hAnsi="等线 Light"/>
        </w:rPr>
      </w:pPr>
    </w:p>
    <w:p w:rsidR="00D903D9" w:rsidRPr="000110BB" w:rsidRDefault="00D903D9">
      <w:pPr>
        <w:widowControl/>
        <w:spacing w:beforeLines="0" w:before="0" w:afterLines="0" w:after="0" w:line="240" w:lineRule="auto"/>
        <w:ind w:firstLineChars="0" w:firstLine="0"/>
        <w:jc w:val="left"/>
        <w:rPr>
          <w:rFonts w:ascii="等线 Light" w:eastAsia="等线" w:hAnsi="等线 Light"/>
          <w:b/>
          <w:bCs/>
          <w:color w:val="2F5597"/>
          <w:kern w:val="44"/>
          <w:sz w:val="44"/>
          <w:szCs w:val="44"/>
        </w:rPr>
      </w:pPr>
      <w:r w:rsidRPr="000110BB">
        <w:rPr>
          <w:rFonts w:ascii="等线 Light" w:eastAsia="等线" w:hAnsi="等线 Light"/>
        </w:rPr>
        <w:br w:type="page"/>
      </w:r>
    </w:p>
    <w:p w:rsidR="005215A5" w:rsidRPr="000110BB" w:rsidRDefault="005215A5" w:rsidP="005215A5">
      <w:pPr>
        <w:pStyle w:val="1"/>
        <w:spacing w:before="156" w:after="156"/>
        <w:rPr>
          <w:rFonts w:ascii="等线 Light" w:eastAsia="等线" w:hAnsi="等线 Light"/>
        </w:rPr>
      </w:pPr>
      <w:bookmarkStart w:id="87" w:name="_Toc151372813"/>
      <w:r w:rsidRPr="000110BB">
        <w:rPr>
          <w:rFonts w:ascii="等线 Light" w:eastAsia="等线" w:hAnsi="等线 Light"/>
        </w:rPr>
        <w:lastRenderedPageBreak/>
        <w:t>I</w:t>
      </w:r>
      <w:r w:rsidRPr="000110BB">
        <w:rPr>
          <w:rFonts w:ascii="等线 Light" w:eastAsia="等线" w:hAnsi="等线 Light" w:hint="eastAsia"/>
        </w:rPr>
        <w:t>n</w:t>
      </w:r>
      <w:r w:rsidRPr="000110BB">
        <w:rPr>
          <w:rFonts w:ascii="等线 Light" w:eastAsia="等线" w:hAnsi="等线 Light"/>
        </w:rPr>
        <w:t>C</w:t>
      </w:r>
      <w:r w:rsidRPr="000110BB">
        <w:rPr>
          <w:rFonts w:ascii="等线 Light" w:eastAsia="等线" w:hAnsi="等线 Light" w:hint="eastAsia"/>
        </w:rPr>
        <w:t>loud</w:t>
      </w:r>
      <w:r w:rsidRPr="000110BB">
        <w:rPr>
          <w:rFonts w:ascii="等线 Light" w:eastAsia="等线" w:hAnsi="等线 Light"/>
        </w:rPr>
        <w:t xml:space="preserve"> S</w:t>
      </w:r>
      <w:r w:rsidRPr="000110BB">
        <w:rPr>
          <w:rFonts w:ascii="等线 Light" w:eastAsia="等线" w:hAnsi="等线 Light" w:hint="eastAsia"/>
        </w:rPr>
        <w:t>phere</w:t>
      </w:r>
      <w:r w:rsidRPr="000110BB">
        <w:rPr>
          <w:rFonts w:ascii="等线 Light" w:eastAsia="等线" w:hAnsi="等线 Light" w:hint="eastAsia"/>
        </w:rPr>
        <w:t>实施部署</w:t>
      </w:r>
      <w:bookmarkEnd w:id="87"/>
    </w:p>
    <w:p w:rsidR="005215A5" w:rsidRPr="000110BB" w:rsidRDefault="00A37F8C" w:rsidP="005215A5">
      <w:pPr>
        <w:spacing w:before="156" w:after="156"/>
        <w:ind w:firstLine="480"/>
        <w:rPr>
          <w:rFonts w:ascii="等线 Light" w:eastAsia="等线" w:hAnsi="等线 Light"/>
        </w:rPr>
      </w:pPr>
      <w:r w:rsidRPr="006D2AB1">
        <w:rPr>
          <w:rFonts w:ascii="等线 Light" w:eastAsia="等线" w:hAnsi="等线 Light" w:cs="Times New Roman" w:hint="eastAsia"/>
        </w:rPr>
        <w:t>本章主要介绍</w:t>
      </w:r>
      <w:r w:rsidRPr="000110BB">
        <w:rPr>
          <w:rFonts w:ascii="等线 Light" w:eastAsia="等线" w:hAnsi="等线 Light"/>
        </w:rPr>
        <w:t>InCloud Sphere</w:t>
      </w:r>
      <w:r w:rsidRPr="006D2AB1">
        <w:rPr>
          <w:rFonts w:ascii="等线 Light" w:eastAsia="等线" w:hAnsi="等线 Light" w:cs="Times New Roman" w:hint="eastAsia"/>
        </w:rPr>
        <w:t>虚拟化环境的</w:t>
      </w:r>
      <w:r>
        <w:rPr>
          <w:rFonts w:ascii="等线 Light" w:eastAsia="等线" w:hAnsi="等线 Light" w:cs="Times New Roman" w:hint="eastAsia"/>
        </w:rPr>
        <w:t>实施</w:t>
      </w:r>
      <w:r w:rsidRPr="006D2AB1">
        <w:rPr>
          <w:rFonts w:ascii="等线 Light" w:eastAsia="等线" w:hAnsi="等线 Light" w:cs="Times New Roman" w:hint="eastAsia"/>
        </w:rPr>
        <w:t>部署。</w:t>
      </w:r>
    </w:p>
    <w:p w:rsidR="00C61AF1" w:rsidRPr="000110BB" w:rsidRDefault="00C61AF1" w:rsidP="00A216D4">
      <w:pPr>
        <w:pStyle w:val="2"/>
        <w:spacing w:before="156" w:after="156"/>
        <w:rPr>
          <w:rFonts w:ascii="等线 Light" w:eastAsia="等线" w:hAnsi="等线 Light"/>
        </w:rPr>
      </w:pPr>
      <w:bookmarkStart w:id="88" w:name="_Toc151372814"/>
      <w:r w:rsidRPr="000110BB">
        <w:rPr>
          <w:rFonts w:ascii="等线 Light" w:eastAsia="等线" w:hAnsi="等线 Light"/>
        </w:rPr>
        <w:t>概述</w:t>
      </w:r>
      <w:bookmarkEnd w:id="88"/>
    </w:p>
    <w:p w:rsidR="00C61AF1" w:rsidRPr="000110BB" w:rsidRDefault="00C61AF1" w:rsidP="00A216D4">
      <w:pPr>
        <w:pStyle w:val="3"/>
        <w:spacing w:before="156" w:after="156"/>
        <w:rPr>
          <w:rFonts w:ascii="等线 Light" w:eastAsia="等线" w:hAnsi="等线 Light"/>
        </w:rPr>
      </w:pPr>
      <w:bookmarkStart w:id="89" w:name="_Toc151372815"/>
      <w:r w:rsidRPr="000110BB">
        <w:rPr>
          <w:rFonts w:ascii="等线 Light" w:eastAsia="等线" w:hAnsi="等线 Light"/>
        </w:rPr>
        <w:t>产品简介</w:t>
      </w:r>
      <w:bookmarkEnd w:id="89"/>
    </w:p>
    <w:p w:rsidR="00C61AF1" w:rsidRPr="000110BB" w:rsidRDefault="00C61AF1" w:rsidP="00A216D4">
      <w:pPr>
        <w:spacing w:before="156" w:after="156"/>
        <w:ind w:firstLine="480"/>
        <w:rPr>
          <w:rFonts w:ascii="等线 Light" w:eastAsia="等线" w:hAnsi="等线 Light"/>
        </w:rPr>
      </w:pPr>
      <w:r w:rsidRPr="000110BB">
        <w:rPr>
          <w:rFonts w:ascii="等线 Light" w:eastAsia="等线" w:hAnsi="等线 Light"/>
        </w:rPr>
        <w:t>浪潮</w:t>
      </w:r>
      <w:r w:rsidRPr="000110BB">
        <w:rPr>
          <w:rFonts w:ascii="等线 Light" w:eastAsia="等线" w:hAnsi="等线 Light"/>
        </w:rPr>
        <w:t>InCloud Sphere</w:t>
      </w:r>
      <w:r w:rsidRPr="000110BB">
        <w:rPr>
          <w:rFonts w:ascii="等线 Light" w:eastAsia="等线" w:hAnsi="等线 Light"/>
        </w:rPr>
        <w:t>是浪潮推出的一种企业级服务器虚拟</w:t>
      </w:r>
      <w:proofErr w:type="gramStart"/>
      <w:r w:rsidRPr="000110BB">
        <w:rPr>
          <w:rFonts w:ascii="等线 Light" w:eastAsia="等线" w:hAnsi="等线 Light"/>
        </w:rPr>
        <w:t>化解决</w:t>
      </w:r>
      <w:proofErr w:type="gramEnd"/>
      <w:r w:rsidRPr="000110BB">
        <w:rPr>
          <w:rFonts w:ascii="等线 Light" w:eastAsia="等线" w:hAnsi="等线 Light"/>
        </w:rPr>
        <w:t>方案，通过对底层物理资源的融合、分配与管理，将静态、复杂的</w:t>
      </w:r>
      <w:r w:rsidRPr="000110BB">
        <w:rPr>
          <w:rFonts w:ascii="等线 Light" w:eastAsia="等线" w:hAnsi="等线 Light"/>
        </w:rPr>
        <w:t>IT</w:t>
      </w:r>
      <w:r w:rsidRPr="000110BB">
        <w:rPr>
          <w:rFonts w:ascii="等线 Light" w:eastAsia="等线" w:hAnsi="等线 Light"/>
        </w:rPr>
        <w:t>环境转变为更动态、易于管理的虚拟数据中心，提高了资源交付的敏捷性、灵活性和资源的使用效率，帮助企业创建高性能、可扩展、可管理、灵活的服务器虚拟化基础架构，提供优质的虚拟数据中心服务。</w:t>
      </w:r>
    </w:p>
    <w:p w:rsidR="00C61AF1" w:rsidRPr="000110BB" w:rsidRDefault="00C61AF1" w:rsidP="00A216D4">
      <w:pPr>
        <w:spacing w:before="156" w:after="156"/>
        <w:ind w:firstLine="480"/>
        <w:rPr>
          <w:rFonts w:ascii="等线 Light" w:eastAsia="等线" w:hAnsi="等线 Light"/>
          <w:color w:val="000000"/>
        </w:rPr>
      </w:pPr>
      <w:r w:rsidRPr="000110BB">
        <w:rPr>
          <w:rFonts w:ascii="等线 Light" w:eastAsia="等线" w:hAnsi="等线 Light"/>
        </w:rPr>
        <w:t>浪潮</w:t>
      </w:r>
      <w:r w:rsidRPr="000110BB">
        <w:rPr>
          <w:rFonts w:ascii="等线 Light" w:eastAsia="等线" w:hAnsi="等线 Light"/>
        </w:rPr>
        <w:t>InCloud Sphere</w:t>
      </w:r>
      <w:r w:rsidRPr="000110BB">
        <w:rPr>
          <w:rFonts w:ascii="等线 Light" w:eastAsia="等线" w:hAnsi="等线 Light"/>
        </w:rPr>
        <w:t>虚拟化系统为计算、存储和网络提供了完整的虚拟</w:t>
      </w:r>
      <w:proofErr w:type="gramStart"/>
      <w:r w:rsidRPr="000110BB">
        <w:rPr>
          <w:rFonts w:ascii="等线 Light" w:eastAsia="等线" w:hAnsi="等线 Light"/>
        </w:rPr>
        <w:t>化解决</w:t>
      </w:r>
      <w:proofErr w:type="gramEnd"/>
      <w:r w:rsidRPr="000110BB">
        <w:rPr>
          <w:rFonts w:ascii="等线 Light" w:eastAsia="等线" w:hAnsi="等线 Light"/>
        </w:rPr>
        <w:t>方案，支持资源的灵活分配、动态组合、在线调整与智能调度，最终将资源以池、集群或虚拟机的形式呈现给用户。</w:t>
      </w:r>
    </w:p>
    <w:p w:rsidR="00C61AF1" w:rsidRPr="000110BB" w:rsidRDefault="00C61AF1" w:rsidP="00A216D4">
      <w:pPr>
        <w:pStyle w:val="3"/>
        <w:spacing w:before="156" w:after="156"/>
        <w:rPr>
          <w:rFonts w:ascii="等线 Light" w:eastAsia="等线" w:hAnsi="等线 Light"/>
        </w:rPr>
      </w:pPr>
      <w:bookmarkStart w:id="90" w:name="_Toc151372816"/>
      <w:r w:rsidRPr="000110BB">
        <w:rPr>
          <w:rFonts w:ascii="等线 Light" w:eastAsia="等线" w:hAnsi="等线 Light"/>
        </w:rPr>
        <w:t>适用范围</w:t>
      </w:r>
      <w:bookmarkEnd w:id="90"/>
    </w:p>
    <w:p w:rsidR="00C61AF1" w:rsidRPr="000110BB" w:rsidRDefault="00C61AF1" w:rsidP="00C61AF1">
      <w:pPr>
        <w:spacing w:before="156" w:after="156"/>
        <w:ind w:firstLine="480"/>
        <w:rPr>
          <w:rFonts w:ascii="等线 Light" w:eastAsia="等线" w:hAnsi="等线 Light"/>
          <w:color w:val="000000"/>
        </w:rPr>
      </w:pPr>
      <w:r w:rsidRPr="000110BB">
        <w:rPr>
          <w:rFonts w:ascii="等线 Light" w:eastAsia="等线" w:hAnsi="等线 Light"/>
        </w:rPr>
        <w:t>本文档是</w:t>
      </w:r>
      <w:r w:rsidRPr="000110BB">
        <w:rPr>
          <w:rFonts w:ascii="等线 Light" w:eastAsia="等线" w:hAnsi="等线 Light"/>
          <w:color w:val="000000"/>
        </w:rPr>
        <w:t xml:space="preserve">InCloud Sphere </w:t>
      </w:r>
      <w:r w:rsidR="00A37F8C">
        <w:rPr>
          <w:rFonts w:ascii="等线 Light" w:eastAsia="等线" w:hAnsi="等线 Light"/>
          <w:color w:val="000000"/>
        </w:rPr>
        <w:t>6.10.0</w:t>
      </w:r>
      <w:r w:rsidRPr="000110BB">
        <w:rPr>
          <w:rFonts w:ascii="等线 Light" w:eastAsia="等线" w:hAnsi="等线 Light"/>
          <w:color w:val="000000"/>
        </w:rPr>
        <w:t xml:space="preserve"> </w:t>
      </w:r>
      <w:r w:rsidRPr="000110BB">
        <w:rPr>
          <w:rFonts w:ascii="等线 Light" w:eastAsia="等线" w:hAnsi="等线 Light"/>
          <w:color w:val="000000"/>
        </w:rPr>
        <w:t>系统安装部署</w:t>
      </w:r>
      <w:r w:rsidRPr="000110BB">
        <w:rPr>
          <w:rFonts w:ascii="等线 Light" w:eastAsia="等线" w:hAnsi="等线 Light" w:hint="eastAsia"/>
          <w:color w:val="000000"/>
        </w:rPr>
        <w:t>指导手册</w:t>
      </w:r>
      <w:r w:rsidRPr="000110BB">
        <w:rPr>
          <w:rFonts w:ascii="等线 Light" w:eastAsia="等线" w:hAnsi="等线 Light"/>
          <w:color w:val="000000"/>
        </w:rPr>
        <w:t>，包</w:t>
      </w:r>
      <w:r w:rsidRPr="000110BB">
        <w:rPr>
          <w:rFonts w:ascii="等线 Light" w:eastAsia="等线" w:hAnsi="等线 Light" w:hint="eastAsia"/>
          <w:color w:val="000000"/>
        </w:rPr>
        <w:t>含</w:t>
      </w:r>
      <w:r w:rsidRPr="000110BB">
        <w:rPr>
          <w:rFonts w:ascii="等线 Light" w:eastAsia="等线" w:hAnsi="等线 Light"/>
          <w:color w:val="000000"/>
        </w:rPr>
        <w:t>ICS</w:t>
      </w:r>
      <w:r w:rsidRPr="000110BB">
        <w:rPr>
          <w:rFonts w:ascii="等线 Light" w:eastAsia="等线" w:hAnsi="等线 Light"/>
          <w:color w:val="000000"/>
        </w:rPr>
        <w:t>安装前的准备工作</w:t>
      </w:r>
      <w:r w:rsidRPr="000110BB">
        <w:rPr>
          <w:rFonts w:ascii="等线 Light" w:eastAsia="等线" w:hAnsi="等线 Light" w:hint="eastAsia"/>
          <w:color w:val="000000"/>
        </w:rPr>
        <w:t>，服务器配置，</w:t>
      </w:r>
      <w:r w:rsidRPr="000110BB">
        <w:rPr>
          <w:rFonts w:ascii="等线 Light" w:eastAsia="等线" w:hAnsi="等线 Light"/>
          <w:color w:val="000000"/>
        </w:rPr>
        <w:t>ICS</w:t>
      </w:r>
      <w:r w:rsidRPr="000110BB">
        <w:rPr>
          <w:rFonts w:ascii="等线 Light" w:eastAsia="等线" w:hAnsi="等线 Light"/>
          <w:color w:val="000000"/>
        </w:rPr>
        <w:t>管理节点（</w:t>
      </w:r>
      <w:r w:rsidRPr="000110BB">
        <w:rPr>
          <w:rFonts w:ascii="等线 Light" w:eastAsia="等线" w:hAnsi="等线 Light"/>
          <w:color w:val="000000"/>
        </w:rPr>
        <w:t>iCenter</w:t>
      </w:r>
      <w:r w:rsidRPr="000110BB">
        <w:rPr>
          <w:rFonts w:ascii="等线 Light" w:eastAsia="等线" w:hAnsi="等线 Light"/>
          <w:color w:val="000000"/>
        </w:rPr>
        <w:t>）</w:t>
      </w:r>
      <w:r w:rsidRPr="000110BB">
        <w:rPr>
          <w:rFonts w:ascii="等线 Light" w:eastAsia="等线" w:hAnsi="等线 Light" w:hint="eastAsia"/>
          <w:color w:val="000000"/>
        </w:rPr>
        <w:t>、</w:t>
      </w:r>
      <w:r w:rsidRPr="000110BB">
        <w:rPr>
          <w:rFonts w:ascii="等线 Light" w:eastAsia="等线" w:hAnsi="等线 Light"/>
          <w:color w:val="000000"/>
        </w:rPr>
        <w:t>计算节点（</w:t>
      </w:r>
      <w:r w:rsidRPr="000110BB">
        <w:rPr>
          <w:rFonts w:ascii="等线 Light" w:eastAsia="等线" w:hAnsi="等线 Light"/>
          <w:color w:val="000000"/>
        </w:rPr>
        <w:t>iNode</w:t>
      </w:r>
      <w:r w:rsidRPr="000110BB">
        <w:rPr>
          <w:rFonts w:ascii="等线 Light" w:eastAsia="等线" w:hAnsi="等线 Light"/>
          <w:color w:val="000000"/>
        </w:rPr>
        <w:t>）</w:t>
      </w:r>
      <w:r w:rsidRPr="000110BB">
        <w:rPr>
          <w:rFonts w:ascii="等线 Light" w:eastAsia="等线" w:hAnsi="等线 Light" w:hint="eastAsia"/>
          <w:color w:val="000000"/>
        </w:rPr>
        <w:t>、</w:t>
      </w:r>
      <w:r w:rsidRPr="000110BB">
        <w:rPr>
          <w:rFonts w:ascii="等线 Light" w:eastAsia="等线" w:hAnsi="等线 Light"/>
          <w:color w:val="000000"/>
        </w:rPr>
        <w:t>计算管理节点</w:t>
      </w:r>
      <w:r w:rsidRPr="000110BB">
        <w:rPr>
          <w:rFonts w:ascii="等线 Light" w:eastAsia="等线" w:hAnsi="等线 Light" w:hint="eastAsia"/>
          <w:color w:val="000000"/>
        </w:rPr>
        <w:t>（</w:t>
      </w:r>
      <w:r w:rsidRPr="000110BB">
        <w:rPr>
          <w:rFonts w:ascii="等线 Light" w:eastAsia="等线" w:hAnsi="等线 Light" w:hint="eastAsia"/>
          <w:color w:val="000000"/>
        </w:rPr>
        <w:t>Allinone</w:t>
      </w:r>
      <w:r w:rsidRPr="000110BB">
        <w:rPr>
          <w:rFonts w:ascii="等线 Light" w:eastAsia="等线" w:hAnsi="等线 Light" w:hint="eastAsia"/>
          <w:color w:val="000000"/>
        </w:rPr>
        <w:t>）</w:t>
      </w:r>
      <w:r w:rsidRPr="000110BB">
        <w:rPr>
          <w:rFonts w:ascii="等线 Light" w:eastAsia="等线" w:hAnsi="等线 Light"/>
          <w:color w:val="000000"/>
        </w:rPr>
        <w:t>的</w:t>
      </w:r>
      <w:r w:rsidRPr="000110BB">
        <w:rPr>
          <w:rFonts w:ascii="等线 Light" w:eastAsia="等线" w:hAnsi="等线 Light" w:hint="eastAsia"/>
          <w:color w:val="000000"/>
        </w:rPr>
        <w:t>具体</w:t>
      </w:r>
      <w:r w:rsidRPr="000110BB">
        <w:rPr>
          <w:rFonts w:ascii="等线 Light" w:eastAsia="等线" w:hAnsi="等线 Light"/>
          <w:color w:val="000000"/>
        </w:rPr>
        <w:t>安装部署</w:t>
      </w:r>
      <w:r w:rsidRPr="000110BB">
        <w:rPr>
          <w:rFonts w:ascii="等线 Light" w:eastAsia="等线" w:hAnsi="等线 Light" w:hint="eastAsia"/>
          <w:color w:val="000000"/>
        </w:rPr>
        <w:t>，</w:t>
      </w:r>
      <w:r w:rsidRPr="000110BB">
        <w:rPr>
          <w:rFonts w:ascii="等线 Light" w:eastAsia="等线" w:hAnsi="等线 Light"/>
          <w:color w:val="000000"/>
        </w:rPr>
        <w:t>许可证的申请和激活</w:t>
      </w:r>
      <w:r w:rsidRPr="000110BB">
        <w:rPr>
          <w:rFonts w:ascii="等线 Light" w:eastAsia="等线" w:hAnsi="等线 Light" w:hint="eastAsia"/>
          <w:color w:val="000000"/>
        </w:rPr>
        <w:t>，</w:t>
      </w:r>
      <w:r w:rsidRPr="000110BB">
        <w:rPr>
          <w:rFonts w:ascii="等线 Light" w:eastAsia="等线" w:hAnsi="等线 Light" w:hint="eastAsia"/>
          <w:color w:val="000000"/>
        </w:rPr>
        <w:t>ICS</w:t>
      </w:r>
      <w:r w:rsidRPr="000110BB">
        <w:rPr>
          <w:rFonts w:ascii="等线 Light" w:eastAsia="等线" w:hAnsi="等线 Light" w:hint="eastAsia"/>
          <w:color w:val="000000"/>
        </w:rPr>
        <w:t>安装完成后的环境配置</w:t>
      </w:r>
      <w:r w:rsidRPr="000110BB">
        <w:rPr>
          <w:rFonts w:ascii="等线 Light" w:eastAsia="等线" w:hAnsi="等线 Light"/>
          <w:color w:val="000000"/>
        </w:rPr>
        <w:t>等。</w:t>
      </w:r>
    </w:p>
    <w:p w:rsidR="00C61AF1" w:rsidRPr="000110BB" w:rsidRDefault="00C61AF1" w:rsidP="00C61AF1">
      <w:pPr>
        <w:spacing w:before="156" w:after="156"/>
        <w:ind w:firstLine="480"/>
        <w:rPr>
          <w:rFonts w:ascii="等线 Light" w:eastAsia="等线" w:hAnsi="等线 Light"/>
        </w:rPr>
      </w:pPr>
      <w:r w:rsidRPr="000110BB">
        <w:rPr>
          <w:rFonts w:ascii="等线 Light" w:eastAsia="等线" w:hAnsi="等线 Light"/>
        </w:rPr>
        <w:t>本文档主要适用于系统实施人员。</w:t>
      </w:r>
    </w:p>
    <w:p w:rsidR="00B90933" w:rsidRPr="000110BB" w:rsidRDefault="008408C6" w:rsidP="00D903D9">
      <w:pPr>
        <w:pStyle w:val="2"/>
        <w:spacing w:before="156" w:after="156"/>
        <w:rPr>
          <w:rFonts w:ascii="等线 Light" w:eastAsia="等线" w:hAnsi="等线 Light"/>
        </w:rPr>
      </w:pPr>
      <w:bookmarkStart w:id="91" w:name="_Toc151372817"/>
      <w:r w:rsidRPr="000110BB">
        <w:rPr>
          <w:rFonts w:ascii="等线 Light" w:eastAsia="等线" w:hAnsi="等线 Light"/>
        </w:rPr>
        <w:lastRenderedPageBreak/>
        <w:t>安装前的准备</w:t>
      </w:r>
      <w:bookmarkEnd w:id="91"/>
    </w:p>
    <w:p w:rsidR="00B90933" w:rsidRPr="000110BB" w:rsidRDefault="008408C6" w:rsidP="00D903D9">
      <w:pPr>
        <w:pStyle w:val="3"/>
        <w:spacing w:before="156" w:after="156"/>
        <w:rPr>
          <w:rFonts w:ascii="等线 Light" w:eastAsia="等线" w:hAnsi="等线 Light"/>
        </w:rPr>
      </w:pPr>
      <w:bookmarkStart w:id="92" w:name="_Toc17271"/>
      <w:bookmarkStart w:id="93" w:name="_Toc363638743"/>
      <w:bookmarkStart w:id="94" w:name="_Toc151372818"/>
      <w:r w:rsidRPr="000110BB">
        <w:rPr>
          <w:rFonts w:ascii="等线 Light" w:eastAsia="等线" w:hAnsi="等线 Light"/>
        </w:rPr>
        <w:t>所需</w:t>
      </w:r>
      <w:bookmarkEnd w:id="92"/>
      <w:bookmarkEnd w:id="93"/>
      <w:r w:rsidRPr="000110BB">
        <w:rPr>
          <w:rFonts w:ascii="等线 Light" w:eastAsia="等线" w:hAnsi="等线 Light"/>
        </w:rPr>
        <w:t>工具</w:t>
      </w:r>
      <w:bookmarkEnd w:id="94"/>
    </w:p>
    <w:p w:rsidR="00D903D9" w:rsidRPr="000110BB" w:rsidRDefault="008408C6" w:rsidP="00D903D9">
      <w:pPr>
        <w:spacing w:before="156" w:after="156"/>
        <w:ind w:firstLine="480"/>
        <w:rPr>
          <w:rFonts w:ascii="等线 Light" w:eastAsia="等线" w:hAnsi="等线 Light"/>
        </w:rPr>
      </w:pPr>
      <w:bookmarkStart w:id="95" w:name="_Toc363638744"/>
      <w:bookmarkStart w:id="96" w:name="_Toc17726"/>
      <w:r w:rsidRPr="000110BB">
        <w:rPr>
          <w:rFonts w:ascii="等线 Light" w:eastAsia="等线" w:hAnsi="等线 Light" w:hint="eastAsia"/>
        </w:rPr>
        <w:t>安装所需工具如下</w:t>
      </w:r>
      <w:r w:rsidRPr="000110BB">
        <w:rPr>
          <w:rFonts w:ascii="等线 Light" w:eastAsia="等线" w:hAnsi="等线 Light"/>
        </w:rPr>
        <w:t>：</w:t>
      </w:r>
    </w:p>
    <w:p w:rsidR="00B90933" w:rsidRPr="000110BB" w:rsidRDefault="008408C6" w:rsidP="00585E52">
      <w:pPr>
        <w:pStyle w:val="affb"/>
        <w:numPr>
          <w:ilvl w:val="0"/>
          <w:numId w:val="62"/>
        </w:numPr>
        <w:spacing w:before="156" w:after="156"/>
        <w:ind w:firstLineChars="0"/>
        <w:rPr>
          <w:rFonts w:ascii="等线 Light" w:eastAsia="等线" w:hAnsi="等线 Light"/>
        </w:rPr>
      </w:pPr>
      <w:r w:rsidRPr="000110BB">
        <w:rPr>
          <w:rFonts w:ascii="等线 Light" w:eastAsia="等线" w:hAnsi="等线 Light"/>
        </w:rPr>
        <w:t>系统镜像光盘</w:t>
      </w:r>
      <w:r w:rsidRPr="000110BB">
        <w:rPr>
          <w:rFonts w:ascii="等线 Light" w:eastAsia="等线" w:hAnsi="等线 Light" w:hint="eastAsia"/>
        </w:rPr>
        <w:t>或</w:t>
      </w:r>
      <w:r w:rsidRPr="000110BB">
        <w:rPr>
          <w:rFonts w:ascii="等线 Light" w:eastAsia="等线" w:hAnsi="等线 Light" w:hint="eastAsia"/>
        </w:rPr>
        <w:t>U</w:t>
      </w:r>
      <w:r w:rsidRPr="000110BB">
        <w:rPr>
          <w:rFonts w:ascii="等线 Light" w:eastAsia="等线" w:hAnsi="等线 Light" w:hint="eastAsia"/>
        </w:rPr>
        <w:t>盘</w:t>
      </w:r>
    </w:p>
    <w:p w:rsidR="00D903D9" w:rsidRPr="000110BB" w:rsidRDefault="008408C6" w:rsidP="00D903D9">
      <w:pPr>
        <w:spacing w:before="156" w:after="156"/>
        <w:ind w:firstLine="480"/>
        <w:rPr>
          <w:rFonts w:ascii="等线 Light" w:eastAsia="等线" w:hAnsi="等线 Light"/>
        </w:rPr>
      </w:pPr>
      <w:r w:rsidRPr="000110BB">
        <w:rPr>
          <w:rFonts w:ascii="等线 Light" w:eastAsia="等线" w:hAnsi="等线 Light"/>
        </w:rPr>
        <w:t>该光盘</w:t>
      </w:r>
      <w:r w:rsidRPr="000110BB">
        <w:rPr>
          <w:rFonts w:ascii="等线 Light" w:eastAsia="等线" w:hAnsi="等线 Light" w:hint="eastAsia"/>
        </w:rPr>
        <w:t>或</w:t>
      </w:r>
      <w:r w:rsidRPr="000110BB">
        <w:rPr>
          <w:rFonts w:ascii="等线 Light" w:eastAsia="等线" w:hAnsi="等线 Light" w:hint="eastAsia"/>
        </w:rPr>
        <w:t>U</w:t>
      </w:r>
      <w:r w:rsidRPr="000110BB">
        <w:rPr>
          <w:rFonts w:ascii="等线 Light" w:eastAsia="等线" w:hAnsi="等线 Light" w:hint="eastAsia"/>
        </w:rPr>
        <w:t>盘已刻录</w:t>
      </w:r>
      <w:r w:rsidRPr="000110BB">
        <w:rPr>
          <w:rFonts w:ascii="等线 Light" w:eastAsia="等线" w:hAnsi="等线 Light" w:hint="eastAsia"/>
        </w:rPr>
        <w:t>InCloud</w:t>
      </w:r>
      <w:r w:rsidRPr="000110BB">
        <w:rPr>
          <w:rFonts w:ascii="等线 Light" w:eastAsia="等线" w:hAnsi="等线 Light"/>
        </w:rPr>
        <w:t xml:space="preserve"> Sphere</w:t>
      </w:r>
      <w:r w:rsidRPr="000110BB">
        <w:rPr>
          <w:rFonts w:ascii="等线 Light" w:eastAsia="等线" w:hAnsi="等线 Light" w:hint="eastAsia"/>
        </w:rPr>
        <w:t>虚拟化系统</w:t>
      </w:r>
      <w:r w:rsidRPr="000110BB">
        <w:rPr>
          <w:rFonts w:ascii="等线 Light" w:eastAsia="等线" w:hAnsi="等线 Light"/>
        </w:rPr>
        <w:t>，主要用于安装部署管理节点、计算节点和计算管理节点。</w:t>
      </w:r>
    </w:p>
    <w:p w:rsidR="00B90933" w:rsidRPr="000110BB" w:rsidRDefault="008408C6" w:rsidP="00585E52">
      <w:pPr>
        <w:pStyle w:val="affb"/>
        <w:numPr>
          <w:ilvl w:val="0"/>
          <w:numId w:val="62"/>
        </w:numPr>
        <w:spacing w:before="156" w:after="156"/>
        <w:ind w:firstLineChars="0"/>
        <w:rPr>
          <w:rFonts w:ascii="等线 Light" w:eastAsia="等线" w:hAnsi="等线 Light"/>
        </w:rPr>
      </w:pPr>
      <w:r w:rsidRPr="000110BB">
        <w:rPr>
          <w:rFonts w:ascii="等线 Light" w:eastAsia="等线" w:hAnsi="等线 Light"/>
        </w:rPr>
        <w:t>License</w:t>
      </w:r>
    </w:p>
    <w:p w:rsidR="00D903D9" w:rsidRPr="000110BB" w:rsidRDefault="008408C6" w:rsidP="00D903D9">
      <w:pPr>
        <w:spacing w:before="156" w:after="156"/>
        <w:ind w:firstLine="480"/>
        <w:rPr>
          <w:rFonts w:ascii="等线 Light" w:eastAsia="等线" w:hAnsi="等线 Light"/>
        </w:rPr>
      </w:pPr>
      <w:r w:rsidRPr="000110BB">
        <w:rPr>
          <w:rFonts w:ascii="等线 Light" w:eastAsia="等线" w:hAnsi="等线 Light"/>
        </w:rPr>
        <w:t>只有获得浪潮官方授予的正版</w:t>
      </w:r>
      <w:r w:rsidRPr="000110BB">
        <w:rPr>
          <w:rFonts w:ascii="等线 Light" w:eastAsia="等线" w:hAnsi="等线 Light"/>
        </w:rPr>
        <w:t>license</w:t>
      </w:r>
      <w:r w:rsidRPr="000110BB">
        <w:rPr>
          <w:rFonts w:ascii="等线 Light" w:eastAsia="等线" w:hAnsi="等线 Light"/>
        </w:rPr>
        <w:t>，才能对</w:t>
      </w:r>
      <w:r w:rsidRPr="000110BB">
        <w:rPr>
          <w:rFonts w:ascii="等线 Light" w:eastAsia="等线" w:hAnsi="等线 Light"/>
        </w:rPr>
        <w:t>ICS</w:t>
      </w:r>
      <w:r w:rsidRPr="000110BB">
        <w:rPr>
          <w:rFonts w:ascii="等线 Light" w:eastAsia="等线" w:hAnsi="等线 Light"/>
        </w:rPr>
        <w:t>进行正常、合法的使用，使用激活码激活</w:t>
      </w:r>
      <w:r w:rsidRPr="000110BB">
        <w:rPr>
          <w:rFonts w:ascii="等线 Light" w:eastAsia="等线" w:hAnsi="等线 Light"/>
        </w:rPr>
        <w:t>ICS</w:t>
      </w:r>
      <w:r w:rsidRPr="000110BB">
        <w:rPr>
          <w:rFonts w:ascii="等线 Light" w:eastAsia="等线" w:hAnsi="等线 Light" w:hint="eastAsia"/>
        </w:rPr>
        <w:t>的</w:t>
      </w:r>
      <w:r w:rsidRPr="000110BB">
        <w:rPr>
          <w:rFonts w:ascii="等线 Light" w:eastAsia="等线" w:hAnsi="等线 Light" w:hint="eastAsia"/>
        </w:rPr>
        <w:t>iCenter</w:t>
      </w:r>
      <w:r w:rsidRPr="000110BB">
        <w:rPr>
          <w:rFonts w:ascii="等线 Light" w:eastAsia="等线" w:hAnsi="等线 Light" w:hint="eastAsia"/>
        </w:rPr>
        <w:t>和</w:t>
      </w:r>
      <w:r w:rsidRPr="000110BB">
        <w:rPr>
          <w:rFonts w:ascii="等线 Light" w:eastAsia="等线" w:hAnsi="等线 Light" w:hint="eastAsia"/>
        </w:rPr>
        <w:t>iNode</w:t>
      </w:r>
      <w:r w:rsidRPr="000110BB">
        <w:rPr>
          <w:rFonts w:ascii="等线 Light" w:eastAsia="等线" w:hAnsi="等线 Light"/>
        </w:rPr>
        <w:t>，即可对</w:t>
      </w:r>
      <w:r w:rsidRPr="000110BB">
        <w:rPr>
          <w:rFonts w:ascii="等线 Light" w:eastAsia="等线" w:hAnsi="等线 Light" w:hint="eastAsia"/>
        </w:rPr>
        <w:t>ICS</w:t>
      </w:r>
      <w:r w:rsidRPr="000110BB">
        <w:rPr>
          <w:rFonts w:ascii="等线 Light" w:eastAsia="等线" w:hAnsi="等线 Light"/>
        </w:rPr>
        <w:t>数据中心</w:t>
      </w:r>
      <w:proofErr w:type="gramStart"/>
      <w:r w:rsidRPr="000110BB">
        <w:rPr>
          <w:rFonts w:ascii="等线 Light" w:eastAsia="等线" w:hAnsi="等线 Light"/>
        </w:rPr>
        <w:t>云计算</w:t>
      </w:r>
      <w:proofErr w:type="gramEnd"/>
      <w:r w:rsidRPr="000110BB">
        <w:rPr>
          <w:rFonts w:ascii="等线 Light" w:eastAsia="等线" w:hAnsi="等线 Light"/>
        </w:rPr>
        <w:t>环境进行集中管理和控制。</w:t>
      </w:r>
    </w:p>
    <w:p w:rsidR="00B90933" w:rsidRPr="000110BB" w:rsidRDefault="008408C6" w:rsidP="00585E52">
      <w:pPr>
        <w:pStyle w:val="affb"/>
        <w:numPr>
          <w:ilvl w:val="0"/>
          <w:numId w:val="62"/>
        </w:numPr>
        <w:spacing w:before="156" w:after="156"/>
        <w:ind w:firstLineChars="0"/>
        <w:rPr>
          <w:rFonts w:ascii="等线 Light" w:eastAsia="等线" w:hAnsi="等线 Light"/>
        </w:rPr>
      </w:pPr>
      <w:r w:rsidRPr="000110BB">
        <w:rPr>
          <w:rFonts w:ascii="等线 Light" w:eastAsia="等线" w:hAnsi="等线 Light"/>
        </w:rPr>
        <w:t>电脑一台</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需要一</w:t>
      </w:r>
      <w:r w:rsidRPr="000110BB">
        <w:rPr>
          <w:rFonts w:ascii="等线 Light" w:eastAsia="等线" w:hAnsi="等线 Light" w:hint="eastAsia"/>
        </w:rPr>
        <w:t>台</w:t>
      </w:r>
      <w:r w:rsidRPr="000110BB">
        <w:rPr>
          <w:rFonts w:ascii="等线 Light" w:eastAsia="等线" w:hAnsi="等线 Light"/>
        </w:rPr>
        <w:t>可以连接互联网的笔记本或台式机电脑，在获取</w:t>
      </w:r>
      <w:r w:rsidRPr="000110BB">
        <w:rPr>
          <w:rFonts w:ascii="等线 Light" w:eastAsia="等线" w:hAnsi="等线 Light"/>
        </w:rPr>
        <w:t>Lisence</w:t>
      </w:r>
      <w:r w:rsidRPr="000110BB">
        <w:rPr>
          <w:rFonts w:ascii="等线 Light" w:eastAsia="等线" w:hAnsi="等线 Light"/>
        </w:rPr>
        <w:t>时需要进行联网操作。</w:t>
      </w:r>
    </w:p>
    <w:p w:rsidR="00B90933" w:rsidRPr="000110BB" w:rsidRDefault="008408C6" w:rsidP="00D903D9">
      <w:pPr>
        <w:pStyle w:val="3"/>
        <w:spacing w:before="156" w:after="156"/>
        <w:rPr>
          <w:rFonts w:ascii="等线 Light" w:eastAsia="等线" w:hAnsi="等线 Light"/>
        </w:rPr>
      </w:pPr>
      <w:bookmarkStart w:id="97" w:name="_Toc151372819"/>
      <w:r w:rsidRPr="000110BB">
        <w:rPr>
          <w:rFonts w:ascii="等线 Light" w:eastAsia="等线" w:hAnsi="等线 Light"/>
        </w:rPr>
        <w:t>所需硬件配置</w:t>
      </w:r>
      <w:bookmarkEnd w:id="97"/>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rPr>
        <w:t>ICS</w:t>
      </w:r>
      <w:r w:rsidRPr="000110BB">
        <w:rPr>
          <w:rFonts w:ascii="等线 Light" w:eastAsia="等线" w:hAnsi="等线 Light"/>
        </w:rPr>
        <w:t>部署前</w:t>
      </w:r>
      <w:r w:rsidRPr="000110BB">
        <w:rPr>
          <w:rFonts w:ascii="等线 Light" w:eastAsia="等线" w:hAnsi="等线 Light" w:hint="eastAsia"/>
        </w:rPr>
        <w:t>，用户</w:t>
      </w:r>
      <w:proofErr w:type="gramStart"/>
      <w:r w:rsidRPr="000110BB">
        <w:rPr>
          <w:rFonts w:ascii="等线 Light" w:eastAsia="等线" w:hAnsi="等线 Light"/>
        </w:rPr>
        <w:t>请确保</w:t>
      </w:r>
      <w:proofErr w:type="gramEnd"/>
      <w:r w:rsidRPr="000110BB">
        <w:rPr>
          <w:rFonts w:ascii="等线 Light" w:eastAsia="等线" w:hAnsi="等线 Light"/>
        </w:rPr>
        <w:t>所使用的固件信息</w:t>
      </w:r>
      <w:r w:rsidRPr="000110BB">
        <w:rPr>
          <w:rFonts w:ascii="等线 Light" w:eastAsia="等线" w:hAnsi="等线 Light" w:hint="eastAsia"/>
        </w:rPr>
        <w:t>是</w:t>
      </w:r>
      <w:r w:rsidRPr="000110BB">
        <w:rPr>
          <w:rFonts w:ascii="等线 Light" w:eastAsia="等线" w:hAnsi="等线 Light"/>
        </w:rPr>
        <w:t>最新的，若不是，请升级硬件的固件信息，否则可能会给软件的运行带来问题。</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部署</w:t>
      </w:r>
      <w:r w:rsidRPr="000110BB">
        <w:rPr>
          <w:rFonts w:ascii="等线 Light" w:eastAsia="等线" w:hAnsi="等线 Light"/>
        </w:rPr>
        <w:t>ICS</w:t>
      </w:r>
      <w:r w:rsidRPr="000110BB">
        <w:rPr>
          <w:rFonts w:ascii="等线 Light" w:eastAsia="等线" w:hAnsi="等线 Light"/>
        </w:rPr>
        <w:t>所需的硬件配置如下表所示</w:t>
      </w:r>
      <w:r w:rsidRPr="000110BB">
        <w:rPr>
          <w:rFonts w:ascii="等线 Light" w:eastAsia="等线" w:hAnsi="等线 Light" w:hint="eastAsia"/>
        </w:rPr>
        <w:t>：</w:t>
      </w:r>
    </w:p>
    <w:tbl>
      <w:tblPr>
        <w:tblStyle w:val="cusTable"/>
        <w:tblW w:w="4789" w:type="pct"/>
        <w:jc w:val="center"/>
        <w:tblLook w:val="04A0" w:firstRow="1" w:lastRow="0" w:firstColumn="1" w:lastColumn="0" w:noHBand="0" w:noVBand="1"/>
      </w:tblPr>
      <w:tblGrid>
        <w:gridCol w:w="2210"/>
        <w:gridCol w:w="1233"/>
        <w:gridCol w:w="1299"/>
        <w:gridCol w:w="1939"/>
        <w:gridCol w:w="1271"/>
      </w:tblGrid>
      <w:tr w:rsidR="00B90933" w:rsidRPr="000110BB" w:rsidTr="00D903D9">
        <w:trPr>
          <w:cnfStyle w:val="100000000000" w:firstRow="1" w:lastRow="0" w:firstColumn="0" w:lastColumn="0" w:oddVBand="0" w:evenVBand="0" w:oddHBand="0" w:evenHBand="0" w:firstRowFirstColumn="0" w:firstRowLastColumn="0" w:lastRowFirstColumn="0" w:lastRowLastColumn="0"/>
          <w:trHeight w:val="831"/>
          <w:jc w:val="center"/>
        </w:trPr>
        <w:tc>
          <w:tcPr>
            <w:tcW w:w="1390" w:type="pct"/>
            <w:tcBorders>
              <w:tl2br w:val="single" w:sz="4" w:space="0" w:color="auto"/>
            </w:tcBorders>
          </w:tcPr>
          <w:p w:rsidR="00B90933" w:rsidRPr="000110BB" w:rsidRDefault="008408C6">
            <w:pPr>
              <w:pStyle w:val="afff6"/>
              <w:rPr>
                <w:rFonts w:ascii="等线 Light" w:eastAsia="等线" w:hAnsi="等线 Light"/>
              </w:rPr>
            </w:pPr>
            <w:r w:rsidRPr="000110BB">
              <w:rPr>
                <w:rFonts w:ascii="等线 Light" w:eastAsia="等线" w:hAnsi="等线 Light" w:hint="eastAsia"/>
              </w:rPr>
              <w:lastRenderedPageBreak/>
              <w:t>设备</w:t>
            </w:r>
          </w:p>
          <w:p w:rsidR="00B90933" w:rsidRPr="000110BB" w:rsidRDefault="008408C6">
            <w:pPr>
              <w:pStyle w:val="afff6"/>
              <w:rPr>
                <w:rFonts w:ascii="等线 Light" w:eastAsia="等线" w:hAnsi="等线 Light"/>
              </w:rPr>
            </w:pPr>
            <w:r w:rsidRPr="000110BB">
              <w:rPr>
                <w:rFonts w:ascii="等线 Light" w:eastAsia="等线" w:hAnsi="等线 Light" w:hint="eastAsia"/>
              </w:rPr>
              <w:t>节点</w:t>
            </w:r>
          </w:p>
        </w:tc>
        <w:tc>
          <w:tcPr>
            <w:tcW w:w="775" w:type="pct"/>
          </w:tcPr>
          <w:p w:rsidR="00B90933" w:rsidRPr="000110BB" w:rsidRDefault="008408C6">
            <w:pPr>
              <w:pStyle w:val="afff6"/>
              <w:rPr>
                <w:rFonts w:ascii="等线 Light" w:eastAsia="等线" w:hAnsi="等线 Light"/>
              </w:rPr>
            </w:pPr>
            <w:r w:rsidRPr="000110BB">
              <w:rPr>
                <w:rFonts w:ascii="等线 Light" w:eastAsia="等线" w:hAnsi="等线 Light"/>
              </w:rPr>
              <w:t>CPU</w:t>
            </w:r>
          </w:p>
        </w:tc>
        <w:tc>
          <w:tcPr>
            <w:tcW w:w="817" w:type="pct"/>
          </w:tcPr>
          <w:p w:rsidR="00B90933" w:rsidRPr="000110BB" w:rsidRDefault="008408C6">
            <w:pPr>
              <w:pStyle w:val="afff6"/>
              <w:rPr>
                <w:rFonts w:ascii="等线 Light" w:eastAsia="等线" w:hAnsi="等线 Light"/>
              </w:rPr>
            </w:pPr>
            <w:r w:rsidRPr="000110BB">
              <w:rPr>
                <w:rFonts w:ascii="等线 Light" w:eastAsia="等线" w:hAnsi="等线 Light"/>
              </w:rPr>
              <w:t>内存</w:t>
            </w:r>
          </w:p>
        </w:tc>
        <w:tc>
          <w:tcPr>
            <w:tcW w:w="1219" w:type="pct"/>
          </w:tcPr>
          <w:p w:rsidR="00B90933" w:rsidRPr="000110BB" w:rsidRDefault="008408C6">
            <w:pPr>
              <w:pStyle w:val="afff6"/>
              <w:rPr>
                <w:rFonts w:ascii="等线 Light" w:eastAsia="等线" w:hAnsi="等线 Light"/>
              </w:rPr>
            </w:pPr>
            <w:r w:rsidRPr="000110BB">
              <w:rPr>
                <w:rFonts w:ascii="等线 Light" w:eastAsia="等线" w:hAnsi="等线 Light"/>
              </w:rPr>
              <w:t>网卡</w:t>
            </w:r>
          </w:p>
        </w:tc>
        <w:tc>
          <w:tcPr>
            <w:tcW w:w="800" w:type="pct"/>
          </w:tcPr>
          <w:p w:rsidR="00B90933" w:rsidRPr="000110BB" w:rsidRDefault="008408C6">
            <w:pPr>
              <w:pStyle w:val="afff6"/>
              <w:rPr>
                <w:rFonts w:ascii="等线 Light" w:eastAsia="等线" w:hAnsi="等线 Light"/>
              </w:rPr>
            </w:pPr>
            <w:r w:rsidRPr="000110BB">
              <w:rPr>
                <w:rFonts w:ascii="等线 Light" w:eastAsia="等线" w:hAnsi="等线 Light"/>
              </w:rPr>
              <w:t>磁盘</w:t>
            </w:r>
          </w:p>
        </w:tc>
      </w:tr>
      <w:tr w:rsidR="00B90933" w:rsidRPr="000110BB" w:rsidTr="00D903D9">
        <w:trPr>
          <w:jc w:val="center"/>
        </w:trPr>
        <w:tc>
          <w:tcPr>
            <w:tcW w:w="1390"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管理节点</w:t>
            </w:r>
          </w:p>
        </w:tc>
        <w:tc>
          <w:tcPr>
            <w:tcW w:w="775"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w:t>
            </w:r>
          </w:p>
        </w:tc>
        <w:tc>
          <w:tcPr>
            <w:tcW w:w="817"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≥32G</w:t>
            </w:r>
          </w:p>
        </w:tc>
        <w:tc>
          <w:tcPr>
            <w:tcW w:w="1219"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千兆单网口</w:t>
            </w:r>
          </w:p>
        </w:tc>
        <w:tc>
          <w:tcPr>
            <w:tcW w:w="800"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w:t>
            </w:r>
            <w:r w:rsidR="00A37F8C">
              <w:rPr>
                <w:rFonts w:ascii="等线 Light" w:eastAsia="等线" w:hAnsi="等线 Light" w:hint="eastAsia"/>
              </w:rPr>
              <w:t>150</w:t>
            </w:r>
            <w:r w:rsidRPr="000110BB">
              <w:rPr>
                <w:rFonts w:ascii="等线 Light" w:eastAsia="等线" w:hAnsi="等线 Light"/>
              </w:rPr>
              <w:t>G</w:t>
            </w:r>
          </w:p>
        </w:tc>
      </w:tr>
      <w:tr w:rsidR="00B90933" w:rsidRPr="000110BB" w:rsidTr="00D903D9">
        <w:trPr>
          <w:jc w:val="center"/>
        </w:trPr>
        <w:tc>
          <w:tcPr>
            <w:tcW w:w="1390"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计算节点</w:t>
            </w:r>
          </w:p>
        </w:tc>
        <w:tc>
          <w:tcPr>
            <w:tcW w:w="775"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支持</w:t>
            </w:r>
            <w:r w:rsidRPr="000110BB">
              <w:rPr>
                <w:rFonts w:ascii="等线 Light" w:eastAsia="等线" w:hAnsi="等线 Light"/>
              </w:rPr>
              <w:t>VT</w:t>
            </w:r>
            <w:r w:rsidRPr="000110BB">
              <w:rPr>
                <w:rFonts w:ascii="等线 Light" w:eastAsia="等线" w:hAnsi="等线 Light"/>
              </w:rPr>
              <w:t>技术</w:t>
            </w:r>
          </w:p>
        </w:tc>
        <w:tc>
          <w:tcPr>
            <w:tcW w:w="817"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≥128G</w:t>
            </w:r>
          </w:p>
        </w:tc>
        <w:tc>
          <w:tcPr>
            <w:tcW w:w="1219"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千兆双网口</w:t>
            </w:r>
          </w:p>
          <w:p w:rsidR="00B90933" w:rsidRPr="000110BB" w:rsidRDefault="008408C6">
            <w:pPr>
              <w:pStyle w:val="afff6"/>
              <w:rPr>
                <w:rFonts w:ascii="等线 Light" w:eastAsia="等线" w:hAnsi="等线 Light"/>
              </w:rPr>
            </w:pPr>
            <w:r w:rsidRPr="000110BB">
              <w:rPr>
                <w:rFonts w:ascii="等线 Light" w:eastAsia="等线" w:hAnsi="等线 Light"/>
              </w:rPr>
              <w:t>建议：万兆网卡</w:t>
            </w:r>
          </w:p>
        </w:tc>
        <w:tc>
          <w:tcPr>
            <w:tcW w:w="800"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w:t>
            </w:r>
            <w:r w:rsidR="00A37F8C">
              <w:rPr>
                <w:rFonts w:ascii="等线 Light" w:eastAsia="等线" w:hAnsi="等线 Light" w:hint="eastAsia"/>
              </w:rPr>
              <w:t>200</w:t>
            </w:r>
            <w:r w:rsidRPr="000110BB">
              <w:rPr>
                <w:rFonts w:ascii="等线 Light" w:eastAsia="等线" w:hAnsi="等线 Light"/>
              </w:rPr>
              <w:t>G</w:t>
            </w:r>
          </w:p>
        </w:tc>
      </w:tr>
      <w:tr w:rsidR="00B90933" w:rsidRPr="000110BB" w:rsidTr="00D903D9">
        <w:trPr>
          <w:jc w:val="center"/>
        </w:trPr>
        <w:tc>
          <w:tcPr>
            <w:tcW w:w="1390"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hint="eastAsia"/>
              </w:rPr>
              <w:t>Allinone</w:t>
            </w:r>
            <w:r w:rsidRPr="000110BB">
              <w:rPr>
                <w:rFonts w:ascii="等线 Light" w:eastAsia="等线" w:hAnsi="等线 Light"/>
              </w:rPr>
              <w:t>部署</w:t>
            </w:r>
          </w:p>
        </w:tc>
        <w:tc>
          <w:tcPr>
            <w:tcW w:w="775"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支持</w:t>
            </w:r>
            <w:r w:rsidRPr="000110BB">
              <w:rPr>
                <w:rFonts w:ascii="等线 Light" w:eastAsia="等线" w:hAnsi="等线 Light"/>
              </w:rPr>
              <w:t>VT</w:t>
            </w:r>
            <w:r w:rsidRPr="000110BB">
              <w:rPr>
                <w:rFonts w:ascii="等线 Light" w:eastAsia="等线" w:hAnsi="等线 Light"/>
              </w:rPr>
              <w:t>技术</w:t>
            </w:r>
          </w:p>
        </w:tc>
        <w:tc>
          <w:tcPr>
            <w:tcW w:w="817"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≥128G</w:t>
            </w:r>
          </w:p>
        </w:tc>
        <w:tc>
          <w:tcPr>
            <w:tcW w:w="1219"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千兆双网口</w:t>
            </w:r>
          </w:p>
          <w:p w:rsidR="00B90933" w:rsidRPr="000110BB" w:rsidRDefault="008408C6">
            <w:pPr>
              <w:pStyle w:val="afff6"/>
              <w:rPr>
                <w:rFonts w:ascii="等线 Light" w:eastAsia="等线" w:hAnsi="等线 Light"/>
              </w:rPr>
            </w:pPr>
            <w:r w:rsidRPr="000110BB">
              <w:rPr>
                <w:rFonts w:ascii="等线 Light" w:eastAsia="等线" w:hAnsi="等线 Light"/>
              </w:rPr>
              <w:t>建议：万兆网卡</w:t>
            </w:r>
          </w:p>
        </w:tc>
        <w:tc>
          <w:tcPr>
            <w:tcW w:w="800" w:type="pct"/>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w:t>
            </w:r>
            <w:r w:rsidR="00A37F8C">
              <w:rPr>
                <w:rFonts w:ascii="等线 Light" w:eastAsia="等线" w:hAnsi="等线 Light" w:hint="eastAsia"/>
              </w:rPr>
              <w:t>200</w:t>
            </w:r>
            <w:r w:rsidRPr="000110BB">
              <w:rPr>
                <w:rFonts w:ascii="等线 Light" w:eastAsia="等线" w:hAnsi="等线 Light"/>
              </w:rPr>
              <w:t>G</w:t>
            </w:r>
          </w:p>
        </w:tc>
      </w:tr>
    </w:tbl>
    <w:p w:rsidR="00B90933" w:rsidRPr="000110BB" w:rsidRDefault="008408C6" w:rsidP="00D903D9">
      <w:pPr>
        <w:pStyle w:val="3"/>
        <w:spacing w:before="156" w:after="156"/>
        <w:rPr>
          <w:rFonts w:ascii="等线 Light" w:eastAsia="等线" w:hAnsi="等线 Light"/>
        </w:rPr>
      </w:pPr>
      <w:bookmarkStart w:id="98" w:name="_Toc151372820"/>
      <w:bookmarkEnd w:id="95"/>
      <w:bookmarkEnd w:id="96"/>
      <w:r w:rsidRPr="000110BB">
        <w:rPr>
          <w:rFonts w:ascii="等线 Light" w:eastAsia="等线" w:hAnsi="等线 Light"/>
        </w:rPr>
        <w:t>安装流程</w:t>
      </w:r>
      <w:bookmarkEnd w:id="98"/>
    </w:p>
    <w:p w:rsidR="00B90933" w:rsidRPr="000110BB" w:rsidRDefault="008408C6">
      <w:pPr>
        <w:pStyle w:val="afff"/>
        <w:spacing w:before="156" w:after="156"/>
        <w:rPr>
          <w:rFonts w:ascii="等线 Light" w:eastAsia="等线" w:hAnsi="等线 Light"/>
        </w:rPr>
      </w:pPr>
      <w:r w:rsidRPr="000110BB">
        <w:rPr>
          <w:rFonts w:ascii="等线 Light" w:eastAsia="等线" w:hAnsi="等线 Light"/>
        </w:rPr>
        <w:t xml:space="preserve">InCloud Sphere </w:t>
      </w:r>
      <w:r w:rsidR="00A37F8C">
        <w:rPr>
          <w:rFonts w:ascii="等线 Light" w:eastAsia="等线" w:hAnsi="等线 Light" w:hint="eastAsia"/>
        </w:rPr>
        <w:t>6.10.0</w:t>
      </w:r>
      <w:r w:rsidRPr="000110BB">
        <w:rPr>
          <w:rFonts w:ascii="等线 Light" w:eastAsia="等线" w:hAnsi="等线 Light"/>
        </w:rPr>
        <w:t>总体安装流程示意图：</w:t>
      </w:r>
      <w:r w:rsidRPr="000110BB">
        <w:rPr>
          <w:rFonts w:ascii="等线 Light" w:eastAsia="等线" w:hAnsi="等线 Light"/>
          <w:noProof/>
        </w:rPr>
        <mc:AlternateContent>
          <mc:Choice Requires="wpc">
            <w:drawing>
              <wp:inline distT="0" distB="0" distL="114300" distR="114300">
                <wp:extent cx="5278120" cy="3750310"/>
                <wp:effectExtent l="0" t="0" r="0" b="0"/>
                <wp:docPr id="2" name="画布 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图片 4"/>
                          <pic:cNvPicPr>
                            <a:picLocks noChangeAspect="1"/>
                          </pic:cNvPicPr>
                        </pic:nvPicPr>
                        <pic:blipFill>
                          <a:blip r:embed="rId20"/>
                          <a:stretch>
                            <a:fillRect/>
                          </a:stretch>
                        </pic:blipFill>
                        <pic:spPr>
                          <a:xfrm>
                            <a:off x="1190625" y="0"/>
                            <a:ext cx="2962910" cy="3723006"/>
                          </a:xfrm>
                          <a:prstGeom prst="rect">
                            <a:avLst/>
                          </a:prstGeom>
                          <a:noFill/>
                          <a:ln>
                            <a:noFill/>
                          </a:ln>
                        </pic:spPr>
                      </pic:pic>
                    </wpc:wpc>
                  </a:graphicData>
                </a:graphic>
              </wp:inline>
            </w:drawing>
          </mc:Choice>
          <mc:Fallback xmlns:wpsCustomData="http://www.wps.cn/officeDocument/2013/wpsCustomData">
            <w:pict>
              <v:group id="画布 3" o:spid="_x0000_s1026" o:spt="203" style="height:295.3pt;width:415.6pt;" coordsize="5278120,3750310" editas="canvas" o:gfxdata="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">
                <o:lock v:ext="edit" aspectratio="f"/>
                <v:shape id="画布 3" o:spid="_x0000_s1026" style="position:absolute;left:0;top:0;height:3750310;width:5278120;" filled="f" stroked="f" coordsize="21600,21600" o:gfxdata="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">
                  <v:fill on="f" focussize="0,0"/>
                  <v:stroke on="f"/>
                  <v:imagedata o:title=""/>
                  <o:lock v:ext="edit" aspectratio="f"/>
                </v:shape>
                <v:shape id="图片 4" o:spid="_x0000_s1026" o:spt="75" type="#_x0000_t75" style="position:absolute;left:1190625;top:0;height:3723006;width:2962910;" filled="f" o:preferrelative="t" stroked="f" coordsize="21600,21600" o:gfxdata="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">
                  <v:fill on="f" focussize="0,0"/>
                  <v:stroke on="f"/>
                  <v:imagedata r:id="rId21" o:title=""/>
                  <o:lock v:ext="edit" aspectratio="t"/>
                </v:shape>
                <w10:wrap type="none"/>
                <w10:anchorlock/>
              </v:group>
            </w:pict>
          </mc:Fallback>
        </mc:AlternateContent>
      </w:r>
    </w:p>
    <w:p w:rsidR="00B90933" w:rsidRPr="000110BB" w:rsidRDefault="008408C6" w:rsidP="00D903D9">
      <w:pPr>
        <w:pStyle w:val="2"/>
        <w:spacing w:before="156" w:after="156"/>
        <w:rPr>
          <w:rFonts w:ascii="等线 Light" w:eastAsia="等线" w:hAnsi="等线 Light" w:cs="Book Antiqua"/>
          <w:color w:val="005A9A"/>
          <w:kern w:val="36"/>
        </w:rPr>
      </w:pPr>
      <w:bookmarkStart w:id="99" w:name="_Toc151372821"/>
      <w:r w:rsidRPr="000110BB">
        <w:rPr>
          <w:rFonts w:ascii="等线 Light" w:eastAsia="等线" w:hAnsi="等线 Light" w:cs="Book Antiqua"/>
          <w:color w:val="005A9A"/>
          <w:kern w:val="36"/>
        </w:rPr>
        <w:lastRenderedPageBreak/>
        <w:t>服务器配置</w:t>
      </w:r>
      <w:bookmarkEnd w:id="99"/>
    </w:p>
    <w:p w:rsidR="00B90933" w:rsidRPr="000110BB" w:rsidRDefault="008408C6" w:rsidP="00D903D9">
      <w:pPr>
        <w:pStyle w:val="3"/>
        <w:spacing w:before="156" w:after="156"/>
        <w:rPr>
          <w:rFonts w:ascii="等线 Light" w:eastAsia="等线" w:hAnsi="等线 Light"/>
        </w:rPr>
      </w:pPr>
      <w:bookmarkStart w:id="100" w:name="_Toc151372822"/>
      <w:r w:rsidRPr="000110BB">
        <w:rPr>
          <w:rFonts w:ascii="等线 Light" w:eastAsia="等线" w:hAnsi="等线 Light"/>
        </w:rPr>
        <w:t>BIOS</w:t>
      </w:r>
      <w:r w:rsidRPr="000110BB">
        <w:rPr>
          <w:rFonts w:ascii="等线 Light" w:eastAsia="等线" w:hAnsi="等线 Light"/>
        </w:rPr>
        <w:t>配置</w:t>
      </w:r>
      <w:bookmarkEnd w:id="100"/>
    </w:p>
    <w:p w:rsidR="00B90933" w:rsidRPr="000110BB" w:rsidRDefault="008408C6" w:rsidP="00D903D9">
      <w:pPr>
        <w:spacing w:before="156" w:after="156"/>
        <w:ind w:firstLine="480"/>
        <w:rPr>
          <w:rFonts w:ascii="等线 Light" w:eastAsia="等线" w:hAnsi="等线 Light"/>
        </w:rPr>
      </w:pPr>
      <w:r w:rsidRPr="000110BB">
        <w:rPr>
          <w:rFonts w:ascii="等线 Light" w:eastAsia="等线" w:hAnsi="等线 Light"/>
        </w:rPr>
        <w:t>该章节用于指导用户配置作为计算、管理计算服务器的</w:t>
      </w:r>
      <w:r w:rsidRPr="000110BB">
        <w:rPr>
          <w:rFonts w:ascii="等线 Light" w:eastAsia="等线" w:hAnsi="等线 Light"/>
        </w:rPr>
        <w:t>OS</w:t>
      </w:r>
      <w:r w:rsidRPr="000110BB">
        <w:rPr>
          <w:rFonts w:ascii="等线 Light" w:eastAsia="等线" w:hAnsi="等线 Light"/>
        </w:rPr>
        <w:t>参数。</w:t>
      </w:r>
    </w:p>
    <w:p w:rsidR="00B90933" w:rsidRPr="000110BB" w:rsidRDefault="008408C6" w:rsidP="00D903D9">
      <w:pPr>
        <w:spacing w:before="156" w:after="156"/>
        <w:ind w:firstLine="480"/>
        <w:rPr>
          <w:rFonts w:ascii="等线 Light" w:eastAsia="等线" w:hAnsi="等线 Light"/>
        </w:rPr>
      </w:pPr>
      <w:r w:rsidRPr="000110BB">
        <w:rPr>
          <w:rFonts w:ascii="等线 Light" w:eastAsia="等线" w:hAnsi="等线 Light"/>
        </w:rPr>
        <w:t>目前</w:t>
      </w:r>
      <w:r w:rsidRPr="000110BB">
        <w:rPr>
          <w:rFonts w:ascii="等线 Light" w:eastAsia="等线" w:hAnsi="等线 Light"/>
        </w:rPr>
        <w:t>Intel</w:t>
      </w:r>
      <w:r w:rsidRPr="000110BB">
        <w:rPr>
          <w:rFonts w:ascii="等线 Light" w:eastAsia="等线" w:hAnsi="等线 Light"/>
        </w:rPr>
        <w:t>和</w:t>
      </w:r>
      <w:r w:rsidRPr="000110BB">
        <w:rPr>
          <w:rFonts w:ascii="等线 Light" w:eastAsia="等线" w:hAnsi="等线 Light" w:hint="eastAsia"/>
        </w:rPr>
        <w:t>一些</w:t>
      </w:r>
      <w:r w:rsidRPr="000110BB">
        <w:rPr>
          <w:rFonts w:ascii="等线 Light" w:eastAsia="等线" w:hAnsi="等线 Light"/>
        </w:rPr>
        <w:t>主流</w:t>
      </w:r>
      <w:r w:rsidRPr="000110BB">
        <w:rPr>
          <w:rFonts w:ascii="等线 Light" w:eastAsia="等线" w:hAnsi="等线 Light"/>
        </w:rPr>
        <w:t>CPU</w:t>
      </w:r>
      <w:r w:rsidRPr="000110BB">
        <w:rPr>
          <w:rFonts w:ascii="等线 Light" w:eastAsia="等线" w:hAnsi="等线 Light"/>
        </w:rPr>
        <w:t>都支持虚拟化，但很多</w:t>
      </w:r>
      <w:r w:rsidRPr="000110BB">
        <w:rPr>
          <w:rFonts w:ascii="等线 Light" w:eastAsia="等线" w:hAnsi="等线 Light"/>
        </w:rPr>
        <w:t>CPU</w:t>
      </w:r>
      <w:r w:rsidRPr="000110BB">
        <w:rPr>
          <w:rFonts w:ascii="等线 Light" w:eastAsia="等线" w:hAnsi="等线 Light"/>
        </w:rPr>
        <w:t>或主板</w:t>
      </w:r>
      <w:r w:rsidRPr="000110BB">
        <w:rPr>
          <w:rFonts w:ascii="等线 Light" w:eastAsia="等线" w:hAnsi="等线 Light"/>
        </w:rPr>
        <w:t>BIOS</w:t>
      </w:r>
      <w:r w:rsidRPr="000110BB">
        <w:rPr>
          <w:rFonts w:ascii="等线 Light" w:eastAsia="等线" w:hAnsi="等线 Light"/>
        </w:rPr>
        <w:t>出厂时默认禁用虚拟化。因此在使用</w:t>
      </w:r>
      <w:r w:rsidRPr="000110BB">
        <w:rPr>
          <w:rFonts w:ascii="等线 Light" w:eastAsia="等线" w:hAnsi="等线 Light"/>
        </w:rPr>
        <w:t>InCloud Sphere</w:t>
      </w:r>
      <w:r w:rsidRPr="000110BB">
        <w:rPr>
          <w:rFonts w:ascii="等线 Light" w:eastAsia="等线" w:hAnsi="等线 Light"/>
        </w:rPr>
        <w:t>虚拟化产品前，需要在</w:t>
      </w:r>
      <w:r w:rsidRPr="000110BB">
        <w:rPr>
          <w:rFonts w:ascii="等线 Light" w:eastAsia="等线" w:hAnsi="等线 Light"/>
        </w:rPr>
        <w:t>BIOS</w:t>
      </w:r>
      <w:r w:rsidRPr="000110BB">
        <w:rPr>
          <w:rFonts w:ascii="等线 Light" w:eastAsia="等线" w:hAnsi="等线 Light"/>
        </w:rPr>
        <w:t>设置中打开</w:t>
      </w:r>
      <w:r w:rsidRPr="000110BB">
        <w:rPr>
          <w:rFonts w:ascii="等线 Light" w:eastAsia="等线" w:hAnsi="等线 Light"/>
        </w:rPr>
        <w:t>CPU</w:t>
      </w:r>
      <w:r w:rsidRPr="000110BB">
        <w:rPr>
          <w:rFonts w:ascii="等线 Light" w:eastAsia="等线" w:hAnsi="等线 Light"/>
        </w:rPr>
        <w:t>的虚拟化功能。由于进入</w:t>
      </w:r>
      <w:r w:rsidRPr="000110BB">
        <w:rPr>
          <w:rFonts w:ascii="等线 Light" w:eastAsia="等线" w:hAnsi="等线 Light"/>
        </w:rPr>
        <w:t>BIOS</w:t>
      </w:r>
      <w:r w:rsidRPr="000110BB">
        <w:rPr>
          <w:rFonts w:ascii="等线 Light" w:eastAsia="等线" w:hAnsi="等线 Light"/>
        </w:rPr>
        <w:t>的方法因服务器不同而不同，在安装</w:t>
      </w:r>
      <w:r w:rsidRPr="000110BB">
        <w:rPr>
          <w:rFonts w:ascii="等线 Light" w:eastAsia="等线" w:hAnsi="等线 Light"/>
        </w:rPr>
        <w:t>InCloud Sphere</w:t>
      </w:r>
      <w:r w:rsidRPr="000110BB">
        <w:rPr>
          <w:rFonts w:ascii="等线 Light" w:eastAsia="等线" w:hAnsi="等线 Light"/>
        </w:rPr>
        <w:t>之前，可参照具体服务器相关说明文档进入</w:t>
      </w:r>
      <w:r w:rsidRPr="000110BB">
        <w:rPr>
          <w:rFonts w:ascii="等线 Light" w:eastAsia="等线" w:hAnsi="等线 Light"/>
        </w:rPr>
        <w:t>BIOS</w:t>
      </w:r>
      <w:r w:rsidRPr="000110BB">
        <w:rPr>
          <w:rFonts w:ascii="等线 Light" w:eastAsia="等线" w:hAnsi="等线 Light" w:hint="eastAsia"/>
        </w:rPr>
        <w:t>，需要配置如下：</w:t>
      </w:r>
    </w:p>
    <w:p w:rsidR="004A27B4" w:rsidRDefault="004A27B4" w:rsidP="004A27B4">
      <w:pPr>
        <w:pStyle w:val="affb"/>
        <w:numPr>
          <w:ilvl w:val="0"/>
          <w:numId w:val="16"/>
        </w:numPr>
        <w:spacing w:before="156" w:after="156"/>
        <w:ind w:firstLineChars="0" w:firstLine="507"/>
        <w:rPr>
          <w:rFonts w:ascii="等线 Light" w:eastAsia="等线" w:hAnsi="等线 Light"/>
          <w:szCs w:val="24"/>
        </w:rPr>
      </w:pPr>
      <w:r w:rsidRPr="004A27B4">
        <w:rPr>
          <w:rFonts w:ascii="等线 Light" w:eastAsia="等线" w:hAnsi="等线 Light"/>
          <w:szCs w:val="24"/>
        </w:rPr>
        <w:t>打开磁盘加密功能，即开启</w:t>
      </w:r>
      <w:r w:rsidRPr="004A27B4">
        <w:rPr>
          <w:rFonts w:ascii="等线 Light" w:eastAsia="等线" w:hAnsi="等线 Light"/>
          <w:szCs w:val="24"/>
        </w:rPr>
        <w:t>AES</w:t>
      </w:r>
      <w:r w:rsidRPr="004A27B4">
        <w:rPr>
          <w:rFonts w:ascii="等线 Light" w:eastAsia="等线" w:hAnsi="等线 Light"/>
          <w:szCs w:val="24"/>
        </w:rPr>
        <w:t>。</w:t>
      </w:r>
    </w:p>
    <w:p w:rsidR="00B90933" w:rsidRPr="000110BB" w:rsidRDefault="008408C6" w:rsidP="004A27B4">
      <w:pPr>
        <w:pStyle w:val="affb"/>
        <w:numPr>
          <w:ilvl w:val="0"/>
          <w:numId w:val="16"/>
        </w:numPr>
        <w:spacing w:before="156" w:after="156"/>
        <w:ind w:firstLineChars="211" w:firstLine="506"/>
        <w:rPr>
          <w:rFonts w:ascii="等线 Light" w:eastAsia="等线" w:hAnsi="等线 Light"/>
          <w:szCs w:val="24"/>
        </w:rPr>
      </w:pPr>
      <w:r w:rsidRPr="000110BB">
        <w:rPr>
          <w:rFonts w:ascii="等线 Light" w:eastAsia="等线" w:hAnsi="等线 Light"/>
          <w:szCs w:val="24"/>
        </w:rPr>
        <w:t>打开</w:t>
      </w:r>
      <w:r w:rsidRPr="000110BB">
        <w:rPr>
          <w:rFonts w:ascii="等线 Light" w:eastAsia="等线" w:hAnsi="等线 Light"/>
          <w:szCs w:val="24"/>
        </w:rPr>
        <w:t>CPU</w:t>
      </w:r>
      <w:r w:rsidRPr="000110BB">
        <w:rPr>
          <w:rFonts w:ascii="等线 Light" w:eastAsia="等线" w:hAnsi="等线 Light"/>
          <w:szCs w:val="24"/>
        </w:rPr>
        <w:t>的虚拟化功能，即</w:t>
      </w:r>
      <w:r w:rsidRPr="000110BB">
        <w:rPr>
          <w:rFonts w:ascii="等线 Light" w:eastAsia="等线" w:hAnsi="等线 Light"/>
          <w:szCs w:val="24"/>
        </w:rPr>
        <w:t>Enable VT-x</w:t>
      </w:r>
      <w:r w:rsidRPr="000110BB">
        <w:rPr>
          <w:rFonts w:ascii="等线 Light" w:eastAsia="等线" w:hAnsi="等线 Light"/>
          <w:szCs w:val="24"/>
        </w:rPr>
        <w:t>和</w:t>
      </w:r>
      <w:r w:rsidRPr="000110BB">
        <w:rPr>
          <w:rFonts w:ascii="等线 Light" w:eastAsia="等线" w:hAnsi="等线 Light"/>
          <w:szCs w:val="24"/>
        </w:rPr>
        <w:t>Enable VT-d</w:t>
      </w:r>
      <w:r w:rsidRPr="000110BB">
        <w:rPr>
          <w:rFonts w:ascii="等线 Light" w:eastAsia="等线" w:hAnsi="等线 Light"/>
          <w:szCs w:val="24"/>
        </w:rPr>
        <w:t>。</w:t>
      </w:r>
    </w:p>
    <w:p w:rsidR="00B90933" w:rsidRPr="000110BB" w:rsidRDefault="008408C6" w:rsidP="004A27B4">
      <w:pPr>
        <w:pStyle w:val="affb"/>
        <w:numPr>
          <w:ilvl w:val="0"/>
          <w:numId w:val="16"/>
        </w:numPr>
        <w:spacing w:before="156" w:after="156"/>
        <w:ind w:firstLineChars="211" w:firstLine="506"/>
        <w:rPr>
          <w:rFonts w:ascii="等线 Light" w:eastAsia="等线" w:hAnsi="等线 Light"/>
          <w:szCs w:val="24"/>
        </w:rPr>
      </w:pPr>
      <w:r w:rsidRPr="000110BB">
        <w:rPr>
          <w:rFonts w:ascii="等线 Light" w:eastAsia="等线" w:hAnsi="等线 Light"/>
          <w:szCs w:val="24"/>
        </w:rPr>
        <w:t>如果要使用虚拟机</w:t>
      </w:r>
      <w:r w:rsidRPr="000110BB">
        <w:rPr>
          <w:rFonts w:ascii="等线 Light" w:eastAsia="等线" w:hAnsi="等线 Light"/>
          <w:szCs w:val="24"/>
        </w:rPr>
        <w:t>CPU</w:t>
      </w:r>
      <w:r w:rsidRPr="000110BB">
        <w:rPr>
          <w:rFonts w:ascii="等线 Light" w:eastAsia="等线" w:hAnsi="等线 Light"/>
          <w:szCs w:val="24"/>
        </w:rPr>
        <w:t>的热增加功能，需要在服务器</w:t>
      </w:r>
      <w:r w:rsidRPr="000110BB">
        <w:rPr>
          <w:rFonts w:ascii="等线 Light" w:eastAsia="等线" w:hAnsi="等线 Light"/>
          <w:szCs w:val="24"/>
        </w:rPr>
        <w:t>BIOS</w:t>
      </w:r>
      <w:r w:rsidRPr="000110BB">
        <w:rPr>
          <w:rFonts w:ascii="等线 Light" w:eastAsia="等线" w:hAnsi="等线 Light"/>
          <w:szCs w:val="24"/>
        </w:rPr>
        <w:t>中开启超线程。</w:t>
      </w:r>
    </w:p>
    <w:p w:rsidR="00B90933" w:rsidRPr="000110BB" w:rsidRDefault="008408C6" w:rsidP="00D903D9">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2" name="图片 12"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D903D9">
      <w:pPr>
        <w:pStyle w:val="Note"/>
        <w:spacing w:before="156" w:after="156"/>
        <w:ind w:firstLine="480"/>
        <w:rPr>
          <w:rFonts w:ascii="等线 Light" w:eastAsia="等线" w:hAnsi="等线 Light"/>
        </w:rPr>
      </w:pPr>
      <w:proofErr w:type="gramStart"/>
      <w:r w:rsidRPr="000110BB">
        <w:rPr>
          <w:rFonts w:ascii="等线 Light" w:eastAsia="等线" w:hAnsi="等线 Light"/>
        </w:rPr>
        <w:t>请确保</w:t>
      </w:r>
      <w:proofErr w:type="gramEnd"/>
      <w:r w:rsidRPr="000110BB">
        <w:rPr>
          <w:rFonts w:ascii="等线 Light" w:eastAsia="等线" w:hAnsi="等线 Light"/>
        </w:rPr>
        <w:t>InCloud Sphere</w:t>
      </w:r>
      <w:r w:rsidRPr="000110BB">
        <w:rPr>
          <w:rFonts w:ascii="等线 Light" w:eastAsia="等线" w:hAnsi="等线 Light"/>
        </w:rPr>
        <w:t>系统安装的磁盘为第一顺序启动盘</w:t>
      </w:r>
      <w:r w:rsidRPr="000110BB">
        <w:rPr>
          <w:rFonts w:ascii="等线 Light" w:eastAsia="等线" w:hAnsi="等线 Light" w:hint="eastAsia"/>
        </w:rPr>
        <w:t>。</w:t>
      </w:r>
      <w:r w:rsidRPr="000110BB">
        <w:rPr>
          <w:rFonts w:ascii="等线 Light" w:eastAsia="等线" w:hAnsi="等线 Light" w:hint="eastAsia"/>
        </w:rPr>
        <w:t>In</w:t>
      </w:r>
      <w:r w:rsidRPr="000110BB">
        <w:rPr>
          <w:rFonts w:ascii="等线 Light" w:eastAsia="等线" w:hAnsi="等线 Light"/>
        </w:rPr>
        <w:t>Cloud Sphere</w:t>
      </w:r>
      <w:r w:rsidRPr="000110BB">
        <w:rPr>
          <w:rFonts w:ascii="等线 Light" w:eastAsia="等线" w:hAnsi="等线 Light" w:hint="eastAsia"/>
        </w:rPr>
        <w:t>安装支持</w:t>
      </w:r>
      <w:r w:rsidRPr="000110BB">
        <w:rPr>
          <w:rFonts w:ascii="等线 Light" w:eastAsia="等线" w:hAnsi="等线 Light" w:hint="eastAsia"/>
        </w:rPr>
        <w:t>U</w:t>
      </w:r>
      <w:r w:rsidRPr="000110BB">
        <w:rPr>
          <w:rFonts w:ascii="等线 Light" w:eastAsia="等线" w:hAnsi="等线 Light"/>
        </w:rPr>
        <w:t>EFI</w:t>
      </w:r>
      <w:r w:rsidRPr="000110BB">
        <w:rPr>
          <w:rFonts w:ascii="等线 Light" w:eastAsia="等线" w:hAnsi="等线 Light" w:hint="eastAsia"/>
        </w:rPr>
        <w:t>和</w:t>
      </w:r>
      <w:r w:rsidRPr="000110BB">
        <w:rPr>
          <w:rFonts w:ascii="等线 Light" w:eastAsia="等线" w:hAnsi="等线 Light"/>
        </w:rPr>
        <w:t>legacy</w:t>
      </w:r>
      <w:r w:rsidRPr="000110BB">
        <w:rPr>
          <w:rFonts w:ascii="等线 Light" w:eastAsia="等线" w:hAnsi="等线 Light" w:hint="eastAsia"/>
        </w:rPr>
        <w:t>两种引导方式，有些服务器硬件可能存在兼容性问题导致其中一种引导方式无法引导，出现该问题可以使用另一种引导方式尝试解决。</w:t>
      </w:r>
    </w:p>
    <w:p w:rsidR="00B90933" w:rsidRPr="000110BB" w:rsidRDefault="008408C6" w:rsidP="00D903D9">
      <w:pPr>
        <w:pStyle w:val="3"/>
        <w:spacing w:before="156" w:after="156"/>
        <w:rPr>
          <w:rFonts w:ascii="等线 Light" w:eastAsia="等线" w:hAnsi="等线 Light"/>
        </w:rPr>
      </w:pPr>
      <w:bookmarkStart w:id="101" w:name="_Toc151372823"/>
      <w:r w:rsidRPr="000110BB">
        <w:rPr>
          <w:rFonts w:ascii="等线 Light" w:eastAsia="等线" w:hAnsi="等线 Light"/>
        </w:rPr>
        <w:t>RAID</w:t>
      </w:r>
      <w:r w:rsidRPr="000110BB">
        <w:rPr>
          <w:rFonts w:ascii="等线 Light" w:eastAsia="等线" w:hAnsi="等线 Light"/>
        </w:rPr>
        <w:t>配置</w:t>
      </w:r>
      <w:bookmarkEnd w:id="101"/>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关于主机磁盘</w:t>
      </w:r>
      <w:r w:rsidRPr="000110BB">
        <w:rPr>
          <w:rFonts w:ascii="等线 Light" w:eastAsia="等线" w:hAnsi="等线 Light"/>
        </w:rPr>
        <w:t>RAID</w:t>
      </w:r>
      <w:r w:rsidRPr="000110BB">
        <w:rPr>
          <w:rFonts w:ascii="等线 Light" w:eastAsia="等线" w:hAnsi="等线 Light"/>
        </w:rPr>
        <w:t>配置，建议用户将系统盘配置为</w:t>
      </w:r>
      <w:r w:rsidRPr="000110BB">
        <w:rPr>
          <w:rFonts w:ascii="等线 Light" w:eastAsia="等线" w:hAnsi="等线 Light"/>
        </w:rPr>
        <w:t>RAID1</w:t>
      </w:r>
      <w:r w:rsidRPr="000110BB">
        <w:rPr>
          <w:rFonts w:ascii="等线 Light" w:eastAsia="等线" w:hAnsi="等线 Light"/>
        </w:rPr>
        <w:t>，提高系统数据的安全性。其他本地磁盘可视情况而定，推荐配置为</w:t>
      </w:r>
      <w:r w:rsidRPr="000110BB">
        <w:rPr>
          <w:rFonts w:ascii="等线 Light" w:eastAsia="等线" w:hAnsi="等线 Light"/>
        </w:rPr>
        <w:t>RAID1</w:t>
      </w:r>
      <w:r w:rsidRPr="000110BB">
        <w:rPr>
          <w:rFonts w:ascii="等线 Light" w:eastAsia="等线" w:hAnsi="等线 Light"/>
        </w:rPr>
        <w:t>。用</w:t>
      </w:r>
      <w:r w:rsidRPr="000110BB">
        <w:rPr>
          <w:rFonts w:ascii="等线 Light" w:eastAsia="等线" w:hAnsi="等线 Light" w:hint="eastAsia"/>
        </w:rPr>
        <w:t>不同型号的服务器和</w:t>
      </w:r>
      <w:r w:rsidRPr="000110BB">
        <w:rPr>
          <w:rFonts w:ascii="等线 Light" w:eastAsia="等线" w:hAnsi="等线 Light" w:hint="eastAsia"/>
        </w:rPr>
        <w:t>RAID</w:t>
      </w:r>
      <w:r w:rsidRPr="000110BB">
        <w:rPr>
          <w:rFonts w:ascii="等线 Light" w:eastAsia="等线" w:hAnsi="等线 Light" w:hint="eastAsia"/>
        </w:rPr>
        <w:t>卡</w:t>
      </w:r>
      <w:r w:rsidRPr="000110BB">
        <w:rPr>
          <w:rFonts w:ascii="等线 Light" w:eastAsia="等线" w:hAnsi="等线 Light"/>
        </w:rPr>
        <w:t>，配置硬盘</w:t>
      </w:r>
      <w:r w:rsidRPr="000110BB">
        <w:rPr>
          <w:rFonts w:ascii="等线 Light" w:eastAsia="等线" w:hAnsi="等线 Light"/>
        </w:rPr>
        <w:t>RAID</w:t>
      </w:r>
      <w:r w:rsidRPr="000110BB">
        <w:rPr>
          <w:rFonts w:ascii="等线 Light" w:eastAsia="等线" w:hAnsi="等线 Light"/>
        </w:rPr>
        <w:t>的方法不同，具体可参考</w:t>
      </w:r>
      <w:r w:rsidRPr="000110BB">
        <w:rPr>
          <w:rFonts w:ascii="等线 Light" w:eastAsia="等线" w:hAnsi="等线 Light" w:hint="eastAsia"/>
        </w:rPr>
        <w:t>服务器用户手册</w:t>
      </w:r>
      <w:r w:rsidRPr="000110BB">
        <w:rPr>
          <w:rFonts w:ascii="等线 Light" w:eastAsia="等线" w:hAnsi="等线 Light"/>
        </w:rPr>
        <w:t>，对主机本地盘配置不同级别的</w:t>
      </w:r>
      <w:r w:rsidRPr="000110BB">
        <w:rPr>
          <w:rFonts w:ascii="等线 Light" w:eastAsia="等线" w:hAnsi="等线 Light"/>
        </w:rPr>
        <w:t>RAID</w:t>
      </w:r>
      <w:r w:rsidRPr="000110BB">
        <w:rPr>
          <w:rFonts w:ascii="等线 Light" w:eastAsia="等线" w:hAnsi="等线 Light"/>
        </w:rPr>
        <w:t>。</w:t>
      </w:r>
    </w:p>
    <w:p w:rsidR="00B7047F" w:rsidRPr="000110BB" w:rsidRDefault="00B7047F">
      <w:pPr>
        <w:spacing w:before="156" w:after="156"/>
        <w:ind w:firstLine="480"/>
        <w:rPr>
          <w:rFonts w:ascii="等线 Light" w:eastAsia="等线" w:hAnsi="等线 Light"/>
        </w:rPr>
      </w:pPr>
    </w:p>
    <w:p w:rsidR="00B90933" w:rsidRPr="000110BB" w:rsidRDefault="008408C6" w:rsidP="00B7047F">
      <w:pPr>
        <w:pStyle w:val="2"/>
        <w:spacing w:before="156" w:after="156"/>
        <w:rPr>
          <w:rFonts w:ascii="等线 Light" w:eastAsia="等线" w:hAnsi="等线 Light" w:cs="Book Antiqua"/>
          <w:color w:val="005A9A"/>
          <w:kern w:val="36"/>
        </w:rPr>
      </w:pPr>
      <w:bookmarkStart w:id="102" w:name="_Toc151372824"/>
      <w:r w:rsidRPr="000110BB">
        <w:rPr>
          <w:rFonts w:ascii="等线 Light" w:eastAsia="等线" w:hAnsi="等线 Light" w:cs="Book Antiqua"/>
          <w:color w:val="005A9A"/>
          <w:kern w:val="36"/>
        </w:rPr>
        <w:t>安装部署</w:t>
      </w:r>
      <w:bookmarkEnd w:id="102"/>
    </w:p>
    <w:p w:rsidR="00B90933" w:rsidRPr="000110BB" w:rsidRDefault="008408C6" w:rsidP="00B7047F">
      <w:pPr>
        <w:pStyle w:val="3"/>
        <w:spacing w:before="156" w:after="156"/>
        <w:rPr>
          <w:rFonts w:ascii="等线 Light" w:eastAsia="等线" w:hAnsi="等线 Light"/>
        </w:rPr>
      </w:pPr>
      <w:bookmarkStart w:id="103" w:name="_Toc308616356"/>
      <w:bookmarkStart w:id="104" w:name="_Toc27603"/>
      <w:bookmarkStart w:id="105" w:name="_Toc151372825"/>
      <w:bookmarkEnd w:id="103"/>
      <w:r w:rsidRPr="000110BB">
        <w:rPr>
          <w:rFonts w:ascii="等线 Light" w:eastAsia="等线" w:hAnsi="等线 Light" w:hint="eastAsia"/>
        </w:rPr>
        <w:t>镜像完整性校验</w:t>
      </w:r>
      <w:bookmarkEnd w:id="105"/>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安装部署前，请确认</w:t>
      </w:r>
      <w:r w:rsidRPr="000110BB">
        <w:rPr>
          <w:rFonts w:ascii="等线 Light" w:eastAsia="等线" w:hAnsi="等线 Light" w:hint="eastAsia"/>
        </w:rPr>
        <w:t>ISO</w:t>
      </w:r>
      <w:r w:rsidRPr="000110BB">
        <w:rPr>
          <w:rFonts w:ascii="等线 Light" w:eastAsia="等线" w:hAnsi="等线 Light"/>
        </w:rPr>
        <w:t>镜像完整性</w:t>
      </w:r>
      <w:r w:rsidRPr="000110BB">
        <w:rPr>
          <w:rFonts w:ascii="等线 Light" w:eastAsia="等线" w:hAnsi="等线 Light" w:hint="eastAsia"/>
        </w:rPr>
        <w:t>。将下载的</w:t>
      </w:r>
      <w:r w:rsidRPr="000110BB">
        <w:rPr>
          <w:rFonts w:ascii="等线 Light" w:eastAsia="等线" w:hAnsi="等线 Light" w:hint="eastAsia"/>
        </w:rPr>
        <w:t>ISO</w:t>
      </w:r>
      <w:r w:rsidRPr="000110BB">
        <w:rPr>
          <w:rFonts w:ascii="等线 Light" w:eastAsia="等线" w:hAnsi="等线 Light" w:hint="eastAsia"/>
        </w:rPr>
        <w:t>镜像与完整性校验码文件进行校验，根据使用的</w:t>
      </w:r>
      <w:r w:rsidRPr="000110BB">
        <w:rPr>
          <w:rFonts w:ascii="等线 Light" w:eastAsia="等线" w:hAnsi="等线 Light" w:hint="eastAsia"/>
        </w:rPr>
        <w:t>OS</w:t>
      </w:r>
      <w:r w:rsidRPr="000110BB">
        <w:rPr>
          <w:rFonts w:ascii="等线 Light" w:eastAsia="等线" w:hAnsi="等线 Light" w:hint="eastAsia"/>
        </w:rPr>
        <w:t>类型，校验方式如下：</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rPr>
        <w:t>Windows</w:t>
      </w:r>
      <w:r w:rsidRPr="000110BB">
        <w:rPr>
          <w:rFonts w:ascii="等线 Light" w:eastAsia="等线" w:hAnsi="等线 Light" w:hint="eastAsia"/>
        </w:rPr>
        <w:t>系统】</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w:t>
      </w:r>
      <w:r w:rsidRPr="000110BB">
        <w:rPr>
          <w:rFonts w:ascii="等线 Light" w:eastAsia="等线" w:hAnsi="等线 Light"/>
        </w:rPr>
        <w:t>按</w:t>
      </w:r>
      <w:r w:rsidRPr="000110BB">
        <w:rPr>
          <w:rFonts w:ascii="等线 Light" w:eastAsia="等线" w:hAnsi="等线 Light"/>
        </w:rPr>
        <w:t>wins</w:t>
      </w:r>
      <w:r w:rsidRPr="000110BB">
        <w:rPr>
          <w:rFonts w:ascii="等线 Light" w:eastAsia="等线" w:hAnsi="等线 Light" w:hint="eastAsia"/>
        </w:rPr>
        <w:t>+</w:t>
      </w:r>
      <w:r w:rsidRPr="000110BB">
        <w:rPr>
          <w:rFonts w:ascii="等线 Light" w:eastAsia="等线" w:hAnsi="等线 Light"/>
        </w:rPr>
        <w:t>R</w:t>
      </w:r>
      <w:r w:rsidRPr="000110BB">
        <w:rPr>
          <w:rFonts w:ascii="等线 Light" w:eastAsia="等线" w:hAnsi="等线 Light"/>
        </w:rPr>
        <w:t>打开</w:t>
      </w:r>
      <w:r w:rsidRPr="000110BB">
        <w:rPr>
          <w:rFonts w:ascii="等线 Light" w:eastAsia="等线" w:hAnsi="等线 Light"/>
        </w:rPr>
        <w:t>powe</w:t>
      </w:r>
      <w:r w:rsidRPr="000110BB">
        <w:rPr>
          <w:rFonts w:ascii="等线 Light" w:eastAsia="等线" w:hAnsi="等线 Light" w:hint="eastAsia"/>
        </w:rPr>
        <w:t>r</w:t>
      </w:r>
      <w:r w:rsidRPr="000110BB">
        <w:rPr>
          <w:rFonts w:ascii="等线 Light" w:eastAsia="等线" w:hAnsi="等线 Light"/>
        </w:rPr>
        <w:t>shell</w:t>
      </w:r>
      <w:r w:rsidRPr="000110BB">
        <w:rPr>
          <w:rFonts w:ascii="等线 Light" w:eastAsia="等线" w:hAnsi="等线 Light"/>
        </w:rPr>
        <w:t>控制台</w:t>
      </w:r>
      <w:r w:rsidRPr="000110BB">
        <w:rPr>
          <w:rFonts w:ascii="等线 Light" w:eastAsia="等线" w:hAnsi="等线 Light" w:hint="eastAsia"/>
        </w:rPr>
        <w:t>，</w:t>
      </w:r>
      <w:r w:rsidRPr="000110BB">
        <w:rPr>
          <w:rFonts w:ascii="等线 Light" w:eastAsia="等线" w:hAnsi="等线 Light"/>
        </w:rPr>
        <w:t>执行以下命令</w:t>
      </w:r>
      <w:r w:rsidRPr="000110BB">
        <w:rPr>
          <w:rFonts w:ascii="等线 Light" w:eastAsia="等线" w:hAnsi="等线 Light" w:hint="eastAsia"/>
        </w:rPr>
        <w:t>(</w:t>
      </w:r>
      <w:r w:rsidRPr="000110BB">
        <w:rPr>
          <w:rFonts w:ascii="等线 Light" w:eastAsia="等线" w:hAnsi="等线 Light" w:hint="eastAsia"/>
        </w:rPr>
        <w:t>需</w:t>
      </w:r>
      <w:r w:rsidRPr="000110BB">
        <w:rPr>
          <w:rFonts w:ascii="等线 Light" w:eastAsia="等线" w:hAnsi="等线 Light"/>
        </w:rPr>
        <w:t>替换</w:t>
      </w:r>
      <w:r w:rsidRPr="000110BB">
        <w:rPr>
          <w:rFonts w:ascii="等线 Light" w:eastAsia="等线" w:hAnsi="等线 Light"/>
        </w:rPr>
        <w:t>ISO</w:t>
      </w:r>
      <w:r w:rsidRPr="000110BB">
        <w:rPr>
          <w:rFonts w:ascii="等线 Light" w:eastAsia="等线" w:hAnsi="等线 Light"/>
        </w:rPr>
        <w:t>路径</w:t>
      </w:r>
      <w:r w:rsidRPr="000110BB">
        <w:rPr>
          <w:rFonts w:ascii="等线 Light" w:eastAsia="等线" w:hAnsi="等线 Light"/>
        </w:rPr>
        <w:t>)</w:t>
      </w:r>
      <w:r w:rsidRPr="000110BB">
        <w:rPr>
          <w:rFonts w:ascii="等线 Light" w:eastAsia="等线" w:hAnsi="等线 Light" w:hint="eastAsia"/>
        </w:rPr>
        <w:t>，</w:t>
      </w:r>
      <w:r w:rsidRPr="000110BB">
        <w:rPr>
          <w:rFonts w:ascii="等线 Light" w:eastAsia="等线" w:hAnsi="等线 Light"/>
        </w:rPr>
        <w:t>比较校验值</w:t>
      </w:r>
    </w:p>
    <w:p w:rsidR="00B90933" w:rsidRPr="000110BB" w:rsidRDefault="008408C6">
      <w:pPr>
        <w:pStyle w:val="afffa"/>
        <w:ind w:left="480" w:right="480"/>
        <w:rPr>
          <w:rFonts w:ascii="等线 Light" w:eastAsia="等线" w:hAnsi="等线 Light"/>
        </w:rPr>
      </w:pPr>
      <w:r w:rsidRPr="000110BB">
        <w:rPr>
          <w:rFonts w:ascii="等线 Light" w:eastAsia="等线" w:hAnsi="等线 Light" w:hint="eastAsia"/>
        </w:rPr>
        <w:t xml:space="preserve">&gt;certutil -hashfile </w:t>
      </w:r>
      <w:r w:rsidRPr="000110BB">
        <w:rPr>
          <w:rFonts w:ascii="等线 Light" w:eastAsia="等线" w:hAnsi="等线 Light"/>
        </w:rPr>
        <w:t>"C: \InCloudSphere-V6Rxx</w:t>
      </w:r>
      <w:r w:rsidRPr="000110BB">
        <w:rPr>
          <w:rFonts w:ascii="等线 Light" w:eastAsia="等线" w:hAnsi="等线 Light" w:hint="eastAsia"/>
        </w:rPr>
        <w:t>A</w:t>
      </w:r>
      <w:r w:rsidRPr="000110BB">
        <w:rPr>
          <w:rFonts w:ascii="等线 Light" w:eastAsia="等线" w:hAnsi="等线 Light"/>
        </w:rPr>
        <w:t>xxx-xxx-X86_64-xxx.iso"</w:t>
      </w:r>
      <w:r w:rsidRPr="000110BB">
        <w:rPr>
          <w:rFonts w:ascii="等线 Light" w:eastAsia="等线" w:hAnsi="等线 Light" w:hint="eastAsia"/>
        </w:rPr>
        <w:t xml:space="preserve"> SHA256</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rPr>
        <w:t>Linux</w:t>
      </w:r>
      <w:r w:rsidRPr="000110BB">
        <w:rPr>
          <w:rFonts w:ascii="等线 Light" w:eastAsia="等线" w:hAnsi="等线 Light" w:hint="eastAsia"/>
        </w:rPr>
        <w:t>系统】</w:t>
      </w:r>
    </w:p>
    <w:p w:rsidR="00B90933" w:rsidRPr="000110BB" w:rsidRDefault="008408C6">
      <w:pPr>
        <w:pStyle w:val="afffa"/>
        <w:ind w:left="480" w:right="480"/>
        <w:rPr>
          <w:rFonts w:ascii="等线 Light" w:eastAsia="等线" w:hAnsi="等线 Light"/>
        </w:rPr>
      </w:pPr>
      <w:r w:rsidRPr="000110BB">
        <w:rPr>
          <w:rFonts w:ascii="等线 Light" w:eastAsia="等线" w:hAnsi="等线 Light"/>
        </w:rPr>
        <w:t>#export ICS_ISO= InCloudSphere-V6RxxAxxx-xxx-X86_64-xxx</w:t>
      </w:r>
    </w:p>
    <w:p w:rsidR="00B90933" w:rsidRPr="000110BB" w:rsidRDefault="008408C6">
      <w:pPr>
        <w:pStyle w:val="afffa"/>
        <w:ind w:left="480" w:right="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rPr>
        <w:t xml:space="preserve">sha256sum -c </w:t>
      </w:r>
      <w:proofErr w:type="gramStart"/>
      <w:r w:rsidRPr="000110BB">
        <w:rPr>
          <w:rFonts w:ascii="等线 Light" w:eastAsia="等线" w:hAnsi="等线 Light"/>
        </w:rPr>
        <w:t>&lt;(</w:t>
      </w:r>
      <w:proofErr w:type="gramEnd"/>
      <w:r w:rsidRPr="000110BB">
        <w:rPr>
          <w:rFonts w:ascii="等线 Light" w:eastAsia="等线" w:hAnsi="等线 Light"/>
        </w:rPr>
        <w:t xml:space="preserve">grep </w:t>
      </w:r>
      <w:r w:rsidRPr="000110BB">
        <w:rPr>
          <w:rFonts w:ascii="等线 Light" w:eastAsia="等线" w:hAnsi="等线 Light" w:hint="eastAsia"/>
        </w:rPr>
        <w:t>$</w:t>
      </w:r>
      <w:r w:rsidRPr="000110BB">
        <w:rPr>
          <w:rFonts w:ascii="等线 Light" w:eastAsia="等线" w:hAnsi="等线 Light"/>
        </w:rPr>
        <w:t>ICS_ISO.iso $ICS_ISO.sha256sum)</w:t>
      </w:r>
    </w:p>
    <w:p w:rsidR="00B90933" w:rsidRPr="000110BB" w:rsidRDefault="008408C6" w:rsidP="00B7047F">
      <w:pPr>
        <w:pStyle w:val="3"/>
        <w:spacing w:before="156" w:after="156"/>
        <w:rPr>
          <w:rFonts w:ascii="等线 Light" w:eastAsia="等线" w:hAnsi="等线 Light"/>
        </w:rPr>
      </w:pPr>
      <w:bookmarkStart w:id="106" w:name="_Toc151372826"/>
      <w:r w:rsidRPr="000110BB">
        <w:rPr>
          <w:rFonts w:ascii="等线 Light" w:eastAsia="等线" w:hAnsi="等线 Light"/>
        </w:rPr>
        <w:t>部署模式介绍</w:t>
      </w:r>
      <w:bookmarkEnd w:id="106"/>
    </w:p>
    <w:p w:rsidR="00B7047F"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关于</w:t>
      </w:r>
      <w:r w:rsidRPr="000110BB">
        <w:rPr>
          <w:rFonts w:ascii="等线 Light" w:eastAsia="等线" w:hAnsi="等线 Light"/>
        </w:rPr>
        <w:t>ICS</w:t>
      </w:r>
      <w:r w:rsidRPr="000110BB">
        <w:rPr>
          <w:rFonts w:ascii="等线 Light" w:eastAsia="等线" w:hAnsi="等线 Light"/>
        </w:rPr>
        <w:t>的部署方式主要有</w:t>
      </w:r>
      <w:r w:rsidRPr="000110BB">
        <w:rPr>
          <w:rFonts w:ascii="等线 Light" w:eastAsia="等线" w:hAnsi="等线 Light" w:hint="eastAsia"/>
        </w:rPr>
        <w:t>三</w:t>
      </w:r>
      <w:r w:rsidRPr="000110BB">
        <w:rPr>
          <w:rFonts w:ascii="等线 Light" w:eastAsia="等线" w:hAnsi="等线 Light"/>
        </w:rPr>
        <w:t>种</w:t>
      </w:r>
      <w:r w:rsidRPr="000110BB">
        <w:rPr>
          <w:rFonts w:ascii="等线 Light" w:eastAsia="等线" w:hAnsi="等线 Light" w:hint="eastAsia"/>
        </w:rPr>
        <w:t>，</w:t>
      </w:r>
      <w:r w:rsidRPr="000110BB">
        <w:rPr>
          <w:rFonts w:ascii="等线 Light" w:eastAsia="等线" w:hAnsi="等线 Light"/>
        </w:rPr>
        <w:t>分别是：</w:t>
      </w:r>
      <w:r w:rsidRPr="000110BB">
        <w:rPr>
          <w:rFonts w:ascii="等线 Light" w:eastAsia="等线" w:hAnsi="等线 Light"/>
        </w:rPr>
        <w:t>iCenter</w:t>
      </w:r>
      <w:r w:rsidRPr="000110BB">
        <w:rPr>
          <w:rFonts w:ascii="等线 Light" w:eastAsia="等线" w:hAnsi="等线 Light"/>
        </w:rPr>
        <w:t>主</w:t>
      </w:r>
      <w:proofErr w:type="gramStart"/>
      <w:r w:rsidRPr="000110BB">
        <w:rPr>
          <w:rFonts w:ascii="等线 Light" w:eastAsia="等线" w:hAnsi="等线 Light"/>
        </w:rPr>
        <w:t>备模式物理机部署</w:t>
      </w:r>
      <w:proofErr w:type="gramEnd"/>
      <w:r w:rsidRPr="000110BB">
        <w:rPr>
          <w:rFonts w:ascii="等线 Light" w:eastAsia="等线" w:hAnsi="等线 Light" w:hint="eastAsia"/>
        </w:rPr>
        <w:t>(</w:t>
      </w:r>
      <w:r w:rsidRPr="000110BB">
        <w:rPr>
          <w:rFonts w:ascii="等线 Light" w:eastAsia="等线" w:hAnsi="等线 Light" w:hint="eastAsia"/>
        </w:rPr>
        <w:t>推荐</w:t>
      </w:r>
      <w:r w:rsidRPr="000110BB">
        <w:rPr>
          <w:rFonts w:ascii="等线 Light" w:eastAsia="等线" w:hAnsi="等线 Light" w:hint="eastAsia"/>
        </w:rPr>
        <w:t>)</w:t>
      </w:r>
      <w:r w:rsidRPr="000110BB">
        <w:rPr>
          <w:rFonts w:ascii="等线 Light" w:eastAsia="等线" w:hAnsi="等线 Light" w:hint="eastAsia"/>
        </w:rPr>
        <w:t>、</w:t>
      </w:r>
      <w:r w:rsidRPr="000110BB">
        <w:rPr>
          <w:rFonts w:ascii="等线 Light" w:eastAsia="等线" w:hAnsi="等线 Light"/>
        </w:rPr>
        <w:t>Allinone</w:t>
      </w:r>
      <w:r w:rsidRPr="000110BB">
        <w:rPr>
          <w:rFonts w:ascii="等线 Light" w:eastAsia="等线" w:hAnsi="等线 Light"/>
        </w:rPr>
        <w:t>主</w:t>
      </w:r>
      <w:proofErr w:type="gramStart"/>
      <w:r w:rsidRPr="000110BB">
        <w:rPr>
          <w:rFonts w:ascii="等线 Light" w:eastAsia="等线" w:hAnsi="等线 Light"/>
        </w:rPr>
        <w:t>备模式物理机部署</w:t>
      </w:r>
      <w:proofErr w:type="gramEnd"/>
      <w:r w:rsidRPr="000110BB">
        <w:rPr>
          <w:rFonts w:ascii="等线 Light" w:eastAsia="等线" w:hAnsi="等线 Light" w:hint="eastAsia"/>
        </w:rPr>
        <w:t>(</w:t>
      </w:r>
      <w:r w:rsidRPr="000110BB">
        <w:rPr>
          <w:rFonts w:ascii="等线 Light" w:eastAsia="等线" w:hAnsi="等线 Light" w:hint="eastAsia"/>
        </w:rPr>
        <w:t>推荐</w:t>
      </w:r>
      <w:r w:rsidRPr="000110BB">
        <w:rPr>
          <w:rFonts w:ascii="等线 Light" w:eastAsia="等线" w:hAnsi="等线 Light" w:hint="eastAsia"/>
        </w:rPr>
        <w:t>)</w:t>
      </w:r>
      <w:r w:rsidRPr="000110BB">
        <w:rPr>
          <w:rFonts w:ascii="等线 Light" w:eastAsia="等线" w:hAnsi="等线 Light" w:hint="eastAsia"/>
        </w:rPr>
        <w:t>、</w:t>
      </w:r>
      <w:r w:rsidRPr="000110BB">
        <w:rPr>
          <w:rFonts w:ascii="等线 Light" w:eastAsia="等线" w:hAnsi="等线 Light" w:hint="eastAsia"/>
        </w:rPr>
        <w:t>Allinone</w:t>
      </w:r>
      <w:r w:rsidRPr="000110BB">
        <w:rPr>
          <w:rFonts w:ascii="等线 Light" w:eastAsia="等线" w:hAnsi="等线 Light" w:hint="eastAsia"/>
        </w:rPr>
        <w:t>部署</w:t>
      </w:r>
      <w:r w:rsidRPr="000110BB">
        <w:rPr>
          <w:rFonts w:ascii="等线 Light" w:eastAsia="等线" w:hAnsi="等线 Light"/>
        </w:rPr>
        <w:t>；</w:t>
      </w:r>
      <w:r w:rsidRPr="000110BB">
        <w:rPr>
          <w:rFonts w:ascii="等线 Light" w:eastAsia="等线" w:hAnsi="等线 Light" w:hint="eastAsia"/>
        </w:rPr>
        <w:t>介于性能安全性和高可用性，推荐用户使用物理双</w:t>
      </w:r>
      <w:proofErr w:type="gramStart"/>
      <w:r w:rsidRPr="000110BB">
        <w:rPr>
          <w:rFonts w:ascii="等线 Light" w:eastAsia="等线" w:hAnsi="等线 Light" w:hint="eastAsia"/>
        </w:rPr>
        <w:t>机热备</w:t>
      </w:r>
      <w:proofErr w:type="gramEnd"/>
      <w:r w:rsidRPr="000110BB">
        <w:rPr>
          <w:rFonts w:ascii="等线 Light" w:eastAsia="等线" w:hAnsi="等线 Light" w:hint="eastAsia"/>
        </w:rPr>
        <w:t>和</w:t>
      </w:r>
      <w:r w:rsidRPr="000110BB">
        <w:rPr>
          <w:rFonts w:ascii="等线 Light" w:eastAsia="等线" w:hAnsi="等线 Light"/>
        </w:rPr>
        <w:t>Allinone</w:t>
      </w:r>
      <w:r w:rsidRPr="000110BB">
        <w:rPr>
          <w:rFonts w:ascii="等线 Light" w:eastAsia="等线" w:hAnsi="等线 Light" w:hint="eastAsia"/>
        </w:rPr>
        <w:t>双</w:t>
      </w:r>
      <w:proofErr w:type="gramStart"/>
      <w:r w:rsidRPr="000110BB">
        <w:rPr>
          <w:rFonts w:ascii="等线 Light" w:eastAsia="等线" w:hAnsi="等线 Light" w:hint="eastAsia"/>
        </w:rPr>
        <w:t>机热备两种</w:t>
      </w:r>
      <w:proofErr w:type="gramEnd"/>
      <w:r w:rsidRPr="000110BB">
        <w:rPr>
          <w:rFonts w:ascii="等线 Light" w:eastAsia="等线" w:hAnsi="等线 Light" w:hint="eastAsia"/>
        </w:rPr>
        <w:t>部署方案，单机</w:t>
      </w:r>
      <w:r w:rsidRPr="000110BB">
        <w:rPr>
          <w:rFonts w:ascii="等线 Light" w:eastAsia="等线" w:hAnsi="等线 Light" w:hint="eastAsia"/>
        </w:rPr>
        <w:t>POC</w:t>
      </w:r>
      <w:r w:rsidRPr="000110BB">
        <w:rPr>
          <w:rFonts w:ascii="等线 Light" w:eastAsia="等线" w:hAnsi="等线 Light" w:hint="eastAsia"/>
        </w:rPr>
        <w:t>可以选择</w:t>
      </w:r>
      <w:r w:rsidRPr="000110BB">
        <w:rPr>
          <w:rFonts w:ascii="等线 Light" w:eastAsia="等线" w:hAnsi="等线 Light" w:hint="eastAsia"/>
        </w:rPr>
        <w:t>Allinone</w:t>
      </w:r>
      <w:r w:rsidRPr="000110BB">
        <w:rPr>
          <w:rFonts w:ascii="等线 Light" w:eastAsia="等线" w:hAnsi="等线 Light" w:hint="eastAsia"/>
        </w:rPr>
        <w:t>部署方案</w:t>
      </w:r>
      <w:r w:rsidRPr="000110BB">
        <w:rPr>
          <w:rFonts w:ascii="等线 Light" w:eastAsia="等线" w:hAnsi="等线 Light"/>
        </w:rPr>
        <w:t>。</w:t>
      </w:r>
    </w:p>
    <w:p w:rsidR="00B90933" w:rsidRPr="000110BB" w:rsidRDefault="008408C6" w:rsidP="00585E52">
      <w:pPr>
        <w:pStyle w:val="affb"/>
        <w:numPr>
          <w:ilvl w:val="0"/>
          <w:numId w:val="63"/>
        </w:numPr>
        <w:spacing w:before="156" w:after="156"/>
        <w:ind w:firstLineChars="0"/>
        <w:rPr>
          <w:rFonts w:ascii="等线 Light" w:eastAsia="等线" w:hAnsi="等线 Light"/>
        </w:rPr>
      </w:pPr>
      <w:r w:rsidRPr="000110BB">
        <w:rPr>
          <w:rFonts w:ascii="等线 Light" w:eastAsia="等线" w:hAnsi="等线 Light"/>
        </w:rPr>
        <w:t>iCenter</w:t>
      </w:r>
      <w:r w:rsidRPr="000110BB">
        <w:rPr>
          <w:rFonts w:ascii="等线 Light" w:eastAsia="等线" w:hAnsi="等线 Light"/>
        </w:rPr>
        <w:t>主</w:t>
      </w:r>
      <w:proofErr w:type="gramStart"/>
      <w:r w:rsidRPr="000110BB">
        <w:rPr>
          <w:rFonts w:ascii="等线 Light" w:eastAsia="等线" w:hAnsi="等线 Light"/>
        </w:rPr>
        <w:t>备模式物理机</w:t>
      </w:r>
      <w:proofErr w:type="gramEnd"/>
      <w:r w:rsidRPr="000110BB">
        <w:rPr>
          <w:rFonts w:ascii="等线 Light" w:eastAsia="等线" w:hAnsi="等线 Light"/>
        </w:rPr>
        <w:t>部署</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lastRenderedPageBreak/>
        <w:t>又称为</w:t>
      </w:r>
      <w:r w:rsidRPr="000110BB">
        <w:rPr>
          <w:rFonts w:ascii="等线 Light" w:eastAsia="等线" w:hAnsi="等线 Light"/>
        </w:rPr>
        <w:t>iCenter</w:t>
      </w:r>
      <w:r w:rsidRPr="000110BB">
        <w:rPr>
          <w:rFonts w:ascii="等线 Light" w:eastAsia="等线" w:hAnsi="等线 Light"/>
        </w:rPr>
        <w:t>双</w:t>
      </w:r>
      <w:proofErr w:type="gramStart"/>
      <w:r w:rsidRPr="000110BB">
        <w:rPr>
          <w:rFonts w:ascii="等线 Light" w:eastAsia="等线" w:hAnsi="等线 Light"/>
        </w:rPr>
        <w:t>机热备</w:t>
      </w:r>
      <w:proofErr w:type="gramEnd"/>
      <w:r w:rsidRPr="000110BB">
        <w:rPr>
          <w:rFonts w:ascii="等线 Light" w:eastAsia="等线" w:hAnsi="等线 Light"/>
        </w:rPr>
        <w:t>物理部署，在该部署方式下，</w:t>
      </w:r>
      <w:r w:rsidRPr="000110BB">
        <w:rPr>
          <w:rFonts w:ascii="等线 Light" w:eastAsia="等线" w:hAnsi="等线 Light"/>
        </w:rPr>
        <w:t>iCenter</w:t>
      </w:r>
      <w:r w:rsidRPr="000110BB">
        <w:rPr>
          <w:rFonts w:ascii="等线 Light" w:eastAsia="等线" w:hAnsi="等线 Light"/>
        </w:rPr>
        <w:t>部署在两台独立的物理机上，这使得</w:t>
      </w:r>
      <w:r w:rsidRPr="000110BB">
        <w:rPr>
          <w:rFonts w:ascii="等线 Light" w:eastAsia="等线" w:hAnsi="等线 Light"/>
        </w:rPr>
        <w:t>iCenter</w:t>
      </w:r>
      <w:r w:rsidRPr="000110BB">
        <w:rPr>
          <w:rFonts w:ascii="等线 Light" w:eastAsia="等线" w:hAnsi="等线 Light"/>
        </w:rPr>
        <w:t>的运行效率和性能同时得到了双重保障，还支持故障迁移，使得容错</w:t>
      </w:r>
      <w:proofErr w:type="gramStart"/>
      <w:r w:rsidRPr="000110BB">
        <w:rPr>
          <w:rFonts w:ascii="等线 Light" w:eastAsia="等线" w:hAnsi="等线 Light"/>
        </w:rPr>
        <w:t>率得到</w:t>
      </w:r>
      <w:proofErr w:type="gramEnd"/>
      <w:r w:rsidRPr="000110BB">
        <w:rPr>
          <w:rFonts w:ascii="等线 Light" w:eastAsia="等线" w:hAnsi="等线 Light"/>
        </w:rPr>
        <w:t>很大提升，极大的保证了业务的有效持续性和稳定性。唯一的缺点是，该模式需要的物理资源较多。</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推荐使用场景：该部署方式适用于大规模虚拟化环境，对业务连续性要求较高的环境部署使用，比如用户想要</w:t>
      </w:r>
      <w:r w:rsidRPr="000110BB">
        <w:rPr>
          <w:rFonts w:ascii="等线 Light" w:eastAsia="等线" w:hAnsi="等线 Light"/>
        </w:rPr>
        <w:t>“</w:t>
      </w:r>
      <w:r w:rsidRPr="000110BB">
        <w:rPr>
          <w:rFonts w:ascii="等线 Light" w:eastAsia="等线" w:hAnsi="等线 Light"/>
        </w:rPr>
        <w:t>两台两路管理节点</w:t>
      </w:r>
      <w:r w:rsidRPr="000110BB">
        <w:rPr>
          <w:rFonts w:ascii="等线 Light" w:eastAsia="等线" w:hAnsi="等线 Light"/>
        </w:rPr>
        <w:t>+</w:t>
      </w:r>
      <w:r w:rsidRPr="000110BB">
        <w:rPr>
          <w:rFonts w:ascii="等线 Light" w:eastAsia="等线" w:hAnsi="等线 Light"/>
        </w:rPr>
        <w:t>多台虚拟化服务器</w:t>
      </w:r>
      <w:r w:rsidRPr="000110BB">
        <w:rPr>
          <w:rFonts w:ascii="等线 Light" w:eastAsia="等线" w:hAnsi="等线 Light"/>
        </w:rPr>
        <w:t>”</w:t>
      </w:r>
      <w:r w:rsidRPr="000110BB">
        <w:rPr>
          <w:rFonts w:ascii="等线 Light" w:eastAsia="等线" w:hAnsi="等线 Light"/>
        </w:rPr>
        <w:t>的场景时，较为推荐该模式。</w:t>
      </w:r>
    </w:p>
    <w:p w:rsidR="00B7047F"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【举例说明】</w:t>
      </w:r>
      <w:r w:rsidRPr="000110BB">
        <w:rPr>
          <w:rFonts w:ascii="等线 Light" w:eastAsia="等线" w:hAnsi="等线 Light"/>
        </w:rPr>
        <w:t>以集群中</w:t>
      </w:r>
      <w:r w:rsidRPr="000110BB">
        <w:rPr>
          <w:rFonts w:ascii="等线 Light" w:eastAsia="等线" w:hAnsi="等线 Light"/>
        </w:rPr>
        <w:t>5</w:t>
      </w:r>
      <w:r w:rsidRPr="000110BB">
        <w:rPr>
          <w:rFonts w:ascii="等线 Light" w:eastAsia="等线" w:hAnsi="等线 Light"/>
        </w:rPr>
        <w:t>台服务器为例，</w:t>
      </w:r>
      <w:r w:rsidRPr="000110BB">
        <w:rPr>
          <w:rFonts w:ascii="等线 Light" w:eastAsia="等线" w:hAnsi="等线 Light"/>
        </w:rPr>
        <w:t>2</w:t>
      </w:r>
      <w:r w:rsidRPr="000110BB">
        <w:rPr>
          <w:rFonts w:ascii="等线 Light" w:eastAsia="等线" w:hAnsi="等线 Light"/>
        </w:rPr>
        <w:t>台安装管理节点（主</w:t>
      </w:r>
      <w:r w:rsidRPr="000110BB">
        <w:rPr>
          <w:rFonts w:ascii="等线 Light" w:eastAsia="等线" w:hAnsi="等线 Light"/>
        </w:rPr>
        <w:t>-</w:t>
      </w:r>
      <w:r w:rsidRPr="000110BB">
        <w:rPr>
          <w:rFonts w:ascii="等线 Light" w:eastAsia="等线" w:hAnsi="等线 Light"/>
        </w:rPr>
        <w:t>备），</w:t>
      </w:r>
      <w:r w:rsidRPr="000110BB">
        <w:rPr>
          <w:rFonts w:ascii="等线 Light" w:eastAsia="等线" w:hAnsi="等线 Light"/>
        </w:rPr>
        <w:t>3</w:t>
      </w:r>
      <w:r w:rsidRPr="000110BB">
        <w:rPr>
          <w:rFonts w:ascii="等线 Light" w:eastAsia="等线" w:hAnsi="等线 Light"/>
        </w:rPr>
        <w:t>台安装计算节点</w:t>
      </w:r>
      <w:r w:rsidRPr="000110BB">
        <w:rPr>
          <w:rFonts w:ascii="等线 Light" w:eastAsia="等线" w:hAnsi="等线 Light" w:hint="eastAsia"/>
        </w:rPr>
        <w:t>。</w:t>
      </w:r>
    </w:p>
    <w:p w:rsidR="00B90933" w:rsidRPr="000110BB" w:rsidRDefault="008408C6" w:rsidP="00585E52">
      <w:pPr>
        <w:pStyle w:val="affb"/>
        <w:numPr>
          <w:ilvl w:val="0"/>
          <w:numId w:val="63"/>
        </w:numPr>
        <w:spacing w:before="156" w:after="156"/>
        <w:ind w:firstLineChars="0"/>
        <w:rPr>
          <w:rFonts w:ascii="等线 Light" w:eastAsia="等线" w:hAnsi="等线 Light"/>
        </w:rPr>
      </w:pPr>
      <w:r w:rsidRPr="000110BB">
        <w:rPr>
          <w:rFonts w:ascii="等线 Light" w:eastAsia="等线" w:hAnsi="等线 Light"/>
        </w:rPr>
        <w:t>Allinone</w:t>
      </w:r>
      <w:r w:rsidRPr="000110BB">
        <w:rPr>
          <w:rFonts w:ascii="等线 Light" w:eastAsia="等线" w:hAnsi="等线 Light"/>
        </w:rPr>
        <w:t>主备</w:t>
      </w:r>
      <w:proofErr w:type="gramStart"/>
      <w:r w:rsidRPr="000110BB">
        <w:rPr>
          <w:rFonts w:ascii="等线 Light" w:eastAsia="等线" w:hAnsi="等线 Light"/>
        </w:rPr>
        <w:t>物理机</w:t>
      </w:r>
      <w:proofErr w:type="gramEnd"/>
      <w:r w:rsidRPr="000110BB">
        <w:rPr>
          <w:rFonts w:ascii="等线 Light" w:eastAsia="等线" w:hAnsi="等线 Light"/>
        </w:rPr>
        <w:t>部署</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在该部署方式下，计算节点和管理节点同时部署在同一物理服务器上</w:t>
      </w:r>
      <w:r w:rsidRPr="000110BB">
        <w:rPr>
          <w:rFonts w:ascii="等线 Light" w:eastAsia="等线" w:hAnsi="等线 Light" w:hint="eastAsia"/>
        </w:rPr>
        <w:t>，且</w:t>
      </w:r>
      <w:r w:rsidRPr="000110BB">
        <w:rPr>
          <w:rFonts w:ascii="等线 Light" w:eastAsia="等线" w:hAnsi="等线 Light"/>
        </w:rPr>
        <w:t>两台</w:t>
      </w:r>
      <w:r w:rsidRPr="000110BB">
        <w:rPr>
          <w:rFonts w:ascii="等线 Light" w:eastAsia="等线" w:hAnsi="等线 Light"/>
        </w:rPr>
        <w:t>Allinone</w:t>
      </w:r>
      <w:r w:rsidRPr="000110BB">
        <w:rPr>
          <w:rFonts w:ascii="等线 Light" w:eastAsia="等线" w:hAnsi="等线 Light"/>
        </w:rPr>
        <w:t>部署的</w:t>
      </w:r>
      <w:proofErr w:type="gramStart"/>
      <w:r w:rsidRPr="000110BB">
        <w:rPr>
          <w:rFonts w:ascii="等线 Light" w:eastAsia="等线" w:hAnsi="等线 Light"/>
        </w:rPr>
        <w:t>物理机互为主备</w:t>
      </w:r>
      <w:proofErr w:type="gramEnd"/>
      <w:r w:rsidRPr="000110BB">
        <w:rPr>
          <w:rFonts w:ascii="等线 Light" w:eastAsia="等线" w:hAnsi="等线 Light" w:hint="eastAsia"/>
        </w:rPr>
        <w:t>。</w:t>
      </w:r>
      <w:r w:rsidRPr="000110BB">
        <w:rPr>
          <w:rFonts w:ascii="等线 Light" w:eastAsia="等线" w:hAnsi="等线 Light"/>
        </w:rPr>
        <w:t>这使得</w:t>
      </w:r>
      <w:r w:rsidRPr="000110BB">
        <w:rPr>
          <w:rFonts w:ascii="等线 Light" w:eastAsia="等线" w:hAnsi="等线 Light"/>
        </w:rPr>
        <w:t>iCenter</w:t>
      </w:r>
      <w:r w:rsidRPr="000110BB">
        <w:rPr>
          <w:rFonts w:ascii="等线 Light" w:eastAsia="等线" w:hAnsi="等线 Light"/>
        </w:rPr>
        <w:t>的运行效率和性能同时得到了</w:t>
      </w:r>
      <w:r w:rsidRPr="000110BB">
        <w:rPr>
          <w:rFonts w:ascii="等线 Light" w:eastAsia="等线" w:hAnsi="等线 Light" w:hint="eastAsia"/>
        </w:rPr>
        <w:t>多</w:t>
      </w:r>
      <w:r w:rsidRPr="000110BB">
        <w:rPr>
          <w:rFonts w:ascii="等线 Light" w:eastAsia="等线" w:hAnsi="等线 Light"/>
        </w:rPr>
        <w:t>重保障，还支持故障迁移，使得容错</w:t>
      </w:r>
      <w:proofErr w:type="gramStart"/>
      <w:r w:rsidRPr="000110BB">
        <w:rPr>
          <w:rFonts w:ascii="等线 Light" w:eastAsia="等线" w:hAnsi="等线 Light"/>
        </w:rPr>
        <w:t>率得到</w:t>
      </w:r>
      <w:proofErr w:type="gramEnd"/>
      <w:r w:rsidRPr="000110BB">
        <w:rPr>
          <w:rFonts w:ascii="等线 Light" w:eastAsia="等线" w:hAnsi="等线 Light"/>
        </w:rPr>
        <w:t>很大提升，极大的保证了业务的有效持续性和稳定性。唯一的缺点是，该模式需要的物理资源较多。</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推荐使用场景：该部署方式适用于大规模虚拟化环境，推荐对业务连续性要求较高的环境使用，比如用户想要</w:t>
      </w:r>
      <w:r w:rsidRPr="000110BB">
        <w:rPr>
          <w:rFonts w:ascii="等线 Light" w:eastAsia="等线" w:hAnsi="等线 Light"/>
        </w:rPr>
        <w:t>“</w:t>
      </w:r>
      <w:r w:rsidRPr="000110BB">
        <w:rPr>
          <w:rFonts w:ascii="等线 Light" w:eastAsia="等线" w:hAnsi="等线 Light"/>
        </w:rPr>
        <w:t>两台两路管理节点</w:t>
      </w:r>
      <w:r w:rsidRPr="000110BB">
        <w:rPr>
          <w:rFonts w:ascii="等线 Light" w:eastAsia="等线" w:hAnsi="等线 Light"/>
        </w:rPr>
        <w:t>+</w:t>
      </w:r>
      <w:r w:rsidRPr="000110BB">
        <w:rPr>
          <w:rFonts w:ascii="等线 Light" w:eastAsia="等线" w:hAnsi="等线 Light"/>
        </w:rPr>
        <w:t>多台虚拟化服务器</w:t>
      </w:r>
      <w:r w:rsidRPr="000110BB">
        <w:rPr>
          <w:rFonts w:ascii="等线 Light" w:eastAsia="等线" w:hAnsi="等线 Light"/>
        </w:rPr>
        <w:t>”</w:t>
      </w:r>
      <w:r w:rsidRPr="000110BB">
        <w:rPr>
          <w:rFonts w:ascii="等线 Light" w:eastAsia="等线" w:hAnsi="等线 Light"/>
        </w:rPr>
        <w:t>的场景时，较为推荐该模式。</w:t>
      </w:r>
    </w:p>
    <w:p w:rsidR="00B7047F"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【举例说明】</w:t>
      </w:r>
      <w:r w:rsidRPr="000110BB">
        <w:rPr>
          <w:rFonts w:ascii="等线 Light" w:eastAsia="等线" w:hAnsi="等线 Light"/>
        </w:rPr>
        <w:t>以集群中</w:t>
      </w:r>
      <w:r w:rsidRPr="000110BB">
        <w:rPr>
          <w:rFonts w:ascii="等线 Light" w:eastAsia="等线" w:hAnsi="等线 Light"/>
        </w:rPr>
        <w:t>5</w:t>
      </w:r>
      <w:r w:rsidRPr="000110BB">
        <w:rPr>
          <w:rFonts w:ascii="等线 Light" w:eastAsia="等线" w:hAnsi="等线 Light"/>
        </w:rPr>
        <w:t>台服务器为例，</w:t>
      </w:r>
      <w:r w:rsidRPr="000110BB">
        <w:rPr>
          <w:rFonts w:ascii="等线 Light" w:eastAsia="等线" w:hAnsi="等线 Light"/>
        </w:rPr>
        <w:t>2</w:t>
      </w:r>
      <w:r w:rsidRPr="000110BB">
        <w:rPr>
          <w:rFonts w:ascii="等线 Light" w:eastAsia="等线" w:hAnsi="等线 Light"/>
        </w:rPr>
        <w:t>台安装计算管理节点（主</w:t>
      </w:r>
      <w:r w:rsidRPr="000110BB">
        <w:rPr>
          <w:rFonts w:ascii="等线 Light" w:eastAsia="等线" w:hAnsi="等线 Light"/>
        </w:rPr>
        <w:t>-</w:t>
      </w:r>
      <w:r w:rsidRPr="000110BB">
        <w:rPr>
          <w:rFonts w:ascii="等线 Light" w:eastAsia="等线" w:hAnsi="等线 Light"/>
        </w:rPr>
        <w:t>备），</w:t>
      </w:r>
      <w:r w:rsidRPr="000110BB">
        <w:rPr>
          <w:rFonts w:ascii="等线 Light" w:eastAsia="等线" w:hAnsi="等线 Light"/>
        </w:rPr>
        <w:t>3</w:t>
      </w:r>
      <w:r w:rsidRPr="000110BB">
        <w:rPr>
          <w:rFonts w:ascii="等线 Light" w:eastAsia="等线" w:hAnsi="等线 Light"/>
        </w:rPr>
        <w:t>台安装计算节点</w:t>
      </w:r>
    </w:p>
    <w:p w:rsidR="00B90933" w:rsidRPr="000110BB" w:rsidRDefault="008408C6" w:rsidP="00585E52">
      <w:pPr>
        <w:pStyle w:val="affb"/>
        <w:numPr>
          <w:ilvl w:val="0"/>
          <w:numId w:val="63"/>
        </w:numPr>
        <w:spacing w:before="156" w:after="156"/>
        <w:ind w:firstLineChars="0"/>
        <w:rPr>
          <w:rFonts w:ascii="等线 Light" w:eastAsia="等线" w:hAnsi="等线 Light"/>
        </w:rPr>
      </w:pPr>
      <w:r w:rsidRPr="000110BB">
        <w:rPr>
          <w:rFonts w:ascii="等线 Light" w:eastAsia="等线" w:hAnsi="等线 Light"/>
        </w:rPr>
        <w:t>Allinone</w:t>
      </w:r>
      <w:r w:rsidRPr="000110BB">
        <w:rPr>
          <w:rFonts w:ascii="等线 Light" w:eastAsia="等线" w:hAnsi="等线 Light"/>
        </w:rPr>
        <w:t>部署</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lastRenderedPageBreak/>
        <w:t>在该模式</w:t>
      </w:r>
      <w:proofErr w:type="gramStart"/>
      <w:r w:rsidRPr="000110BB">
        <w:rPr>
          <w:rFonts w:ascii="等线 Light" w:eastAsia="等线" w:hAnsi="等线 Light"/>
        </w:rPr>
        <w:t>下部署</w:t>
      </w:r>
      <w:proofErr w:type="gramEnd"/>
      <w:r w:rsidRPr="000110BB">
        <w:rPr>
          <w:rFonts w:ascii="等线 Light" w:eastAsia="等线" w:hAnsi="等线 Light"/>
        </w:rPr>
        <w:t>管理节点</w:t>
      </w:r>
      <w:r w:rsidRPr="000110BB">
        <w:rPr>
          <w:rFonts w:ascii="等线 Light" w:eastAsia="等线" w:hAnsi="等线 Light"/>
        </w:rPr>
        <w:t>iCenter</w:t>
      </w:r>
      <w:r w:rsidRPr="000110BB">
        <w:rPr>
          <w:rFonts w:ascii="等线 Light" w:eastAsia="等线" w:hAnsi="等线 Light"/>
        </w:rPr>
        <w:t>时，计算节点和管理节点将会部署在同一物理服务器上，这不但节省了一个管理节点，同时又能达到物理主机的性能，运行效率较高。但该部署方式不支持</w:t>
      </w:r>
      <w:r w:rsidRPr="000110BB">
        <w:rPr>
          <w:rFonts w:ascii="等线 Light" w:eastAsia="等线" w:hAnsi="等线 Light"/>
        </w:rPr>
        <w:t>iCenter</w:t>
      </w:r>
      <w:r w:rsidRPr="000110BB">
        <w:rPr>
          <w:rFonts w:ascii="等线 Light" w:eastAsia="等线" w:hAnsi="等线 Light"/>
        </w:rPr>
        <w:t>故障迁移，当此模式下的</w:t>
      </w:r>
      <w:r w:rsidRPr="000110BB">
        <w:rPr>
          <w:rFonts w:ascii="等线 Light" w:eastAsia="等线" w:hAnsi="等线 Light"/>
        </w:rPr>
        <w:t>iCenter</w:t>
      </w:r>
      <w:r w:rsidRPr="000110BB">
        <w:rPr>
          <w:rFonts w:ascii="等线 Light" w:eastAsia="等线" w:hAnsi="等线 Light"/>
        </w:rPr>
        <w:t>发生故障时，可能会给用户带来较大的损失。</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推荐使用场景：该部署方式适用于</w:t>
      </w:r>
      <w:r w:rsidRPr="000110BB">
        <w:rPr>
          <w:rFonts w:ascii="等线 Light" w:eastAsia="等线" w:hAnsi="等线 Light"/>
        </w:rPr>
        <w:t>POC</w:t>
      </w:r>
      <w:r w:rsidRPr="000110BB">
        <w:rPr>
          <w:rFonts w:ascii="等线 Light" w:eastAsia="等线" w:hAnsi="等线 Light"/>
        </w:rPr>
        <w:t>测试或小规模部署，</w:t>
      </w:r>
      <w:r w:rsidR="004A27B4" w:rsidRPr="004A27B4">
        <w:rPr>
          <w:rFonts w:ascii="等线 Light" w:eastAsia="等线" w:hAnsi="等线 Light" w:hint="eastAsia"/>
        </w:rPr>
        <w:t>比如当用户只有一台服务器，或者由于其他的条件限制导致</w:t>
      </w:r>
      <w:r w:rsidR="004A27B4" w:rsidRPr="004A27B4">
        <w:rPr>
          <w:rFonts w:ascii="等线 Light" w:eastAsia="等线" w:hAnsi="等线 Light"/>
        </w:rPr>
        <w:t>allinone</w:t>
      </w:r>
      <w:r w:rsidR="004A27B4" w:rsidRPr="004A27B4">
        <w:rPr>
          <w:rFonts w:ascii="等线 Light" w:eastAsia="等线" w:hAnsi="等线 Light"/>
        </w:rPr>
        <w:t>主备</w:t>
      </w:r>
      <w:proofErr w:type="gramStart"/>
      <w:r w:rsidR="004A27B4" w:rsidRPr="004A27B4">
        <w:rPr>
          <w:rFonts w:ascii="等线 Light" w:eastAsia="等线" w:hAnsi="等线 Light"/>
        </w:rPr>
        <w:t>物理机部署</w:t>
      </w:r>
      <w:proofErr w:type="gramEnd"/>
      <w:r w:rsidR="004A27B4" w:rsidRPr="004A27B4">
        <w:rPr>
          <w:rFonts w:ascii="等线 Light" w:eastAsia="等线" w:hAnsi="等线 Light"/>
        </w:rPr>
        <w:t>不起来，可考虑此方案。若有多台主机，不推荐选择此方案。</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【举例说明】</w:t>
      </w:r>
      <w:r w:rsidRPr="000110BB">
        <w:rPr>
          <w:rFonts w:ascii="等线 Light" w:eastAsia="等线" w:hAnsi="等线 Light"/>
        </w:rPr>
        <w:t>以集群中</w:t>
      </w:r>
      <w:r w:rsidRPr="000110BB">
        <w:rPr>
          <w:rFonts w:ascii="等线 Light" w:eastAsia="等线" w:hAnsi="等线 Light"/>
        </w:rPr>
        <w:t>5</w:t>
      </w:r>
      <w:r w:rsidRPr="000110BB">
        <w:rPr>
          <w:rFonts w:ascii="等线 Light" w:eastAsia="等线" w:hAnsi="等线 Light"/>
        </w:rPr>
        <w:t>台服务器为例，</w:t>
      </w:r>
      <w:r w:rsidRPr="000110BB">
        <w:rPr>
          <w:rFonts w:ascii="等线 Light" w:eastAsia="等线" w:hAnsi="等线 Light"/>
        </w:rPr>
        <w:t>1</w:t>
      </w:r>
      <w:r w:rsidRPr="000110BB">
        <w:rPr>
          <w:rFonts w:ascii="等线 Light" w:eastAsia="等线" w:hAnsi="等线 Light"/>
        </w:rPr>
        <w:t>台安装</w:t>
      </w:r>
      <w:r w:rsidRPr="000110BB">
        <w:rPr>
          <w:rFonts w:ascii="等线 Light" w:eastAsia="等线" w:hAnsi="等线 Light" w:hint="eastAsia"/>
        </w:rPr>
        <w:t>Allinone</w:t>
      </w:r>
      <w:r w:rsidRPr="000110BB">
        <w:rPr>
          <w:rFonts w:ascii="等线 Light" w:eastAsia="等线" w:hAnsi="等线 Light"/>
        </w:rPr>
        <w:t>，</w:t>
      </w:r>
      <w:r w:rsidRPr="000110BB">
        <w:rPr>
          <w:rFonts w:ascii="等线 Light" w:eastAsia="等线" w:hAnsi="等线 Light"/>
        </w:rPr>
        <w:t>4</w:t>
      </w:r>
      <w:r w:rsidRPr="000110BB">
        <w:rPr>
          <w:rFonts w:ascii="等线 Light" w:eastAsia="等线" w:hAnsi="等线 Light"/>
        </w:rPr>
        <w:t>台安装计算节点</w:t>
      </w:r>
    </w:p>
    <w:p w:rsidR="00B90933" w:rsidRPr="000110BB" w:rsidRDefault="008408C6" w:rsidP="00B7047F">
      <w:pPr>
        <w:pStyle w:val="3"/>
        <w:spacing w:before="156" w:after="156"/>
        <w:rPr>
          <w:rFonts w:ascii="等线 Light" w:eastAsia="等线" w:hAnsi="等线 Light"/>
        </w:rPr>
      </w:pPr>
      <w:bookmarkStart w:id="107" w:name="_Toc151372827"/>
      <w:r w:rsidRPr="000110BB">
        <w:rPr>
          <w:rFonts w:ascii="等线 Light" w:eastAsia="等线" w:hAnsi="等线 Light"/>
        </w:rPr>
        <w:t>安装选项介绍</w:t>
      </w:r>
      <w:bookmarkEnd w:id="104"/>
      <w:bookmarkEnd w:id="107"/>
    </w:p>
    <w:p w:rsidR="00B90933" w:rsidRPr="000110BB" w:rsidRDefault="00A37F8C">
      <w:pPr>
        <w:spacing w:before="156" w:after="156"/>
        <w:ind w:firstLineChars="0" w:firstLine="0"/>
        <w:jc w:val="center"/>
        <w:rPr>
          <w:rFonts w:ascii="等线 Light" w:eastAsia="等线" w:hAnsi="等线 Light"/>
        </w:rPr>
      </w:pPr>
      <w:r>
        <w:rPr>
          <w:noProof/>
        </w:rPr>
        <w:drawing>
          <wp:inline distT="0" distB="0" distL="0" distR="0" wp14:anchorId="44C6F731" wp14:editId="2005ED2B">
            <wp:extent cx="4495800" cy="33680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stretch>
                      <a:fillRect/>
                    </a:stretch>
                  </pic:blipFill>
                  <pic:spPr>
                    <a:xfrm>
                      <a:off x="0" y="0"/>
                      <a:ext cx="4502040" cy="3372739"/>
                    </a:xfrm>
                    <a:prstGeom prst="rect">
                      <a:avLst/>
                    </a:prstGeom>
                  </pic:spPr>
                </pic:pic>
              </a:graphicData>
            </a:graphic>
          </wp:inline>
        </w:drawing>
      </w:r>
    </w:p>
    <w:p w:rsidR="00B90933" w:rsidRPr="000110BB" w:rsidRDefault="008408C6" w:rsidP="00585E52">
      <w:pPr>
        <w:pStyle w:val="affb"/>
        <w:numPr>
          <w:ilvl w:val="0"/>
          <w:numId w:val="17"/>
        </w:numPr>
        <w:spacing w:before="156" w:after="156"/>
        <w:ind w:firstLine="480"/>
        <w:rPr>
          <w:rFonts w:ascii="等线 Light" w:eastAsia="等线" w:hAnsi="等线 Light"/>
        </w:rPr>
      </w:pPr>
      <w:r w:rsidRPr="000110BB">
        <w:rPr>
          <w:rFonts w:ascii="等线 Light" w:eastAsia="等线" w:hAnsi="等线 Light"/>
        </w:rPr>
        <w:t>按方向键上下选择，各个选项意义：</w:t>
      </w:r>
    </w:p>
    <w:p w:rsidR="00B90933" w:rsidRPr="000110BB" w:rsidRDefault="008408C6" w:rsidP="00585E52">
      <w:pPr>
        <w:numPr>
          <w:ilvl w:val="0"/>
          <w:numId w:val="18"/>
        </w:numPr>
        <w:spacing w:before="156" w:after="156"/>
        <w:ind w:firstLine="480"/>
        <w:rPr>
          <w:rFonts w:ascii="等线 Light" w:eastAsia="等线" w:hAnsi="等线 Light"/>
        </w:rPr>
      </w:pPr>
      <w:r w:rsidRPr="000110BB">
        <w:rPr>
          <w:rFonts w:ascii="等线 Light" w:eastAsia="等线" w:hAnsi="等线 Light"/>
          <w:b/>
        </w:rPr>
        <w:t>安装计算节点</w:t>
      </w:r>
      <w:r w:rsidRPr="000110BB">
        <w:rPr>
          <w:rFonts w:ascii="等线 Light" w:eastAsia="等线" w:hAnsi="等线 Light"/>
        </w:rPr>
        <w:t>：手动安装部署</w:t>
      </w:r>
      <w:r w:rsidRPr="000110BB">
        <w:rPr>
          <w:rFonts w:ascii="等线 Light" w:eastAsia="等线" w:hAnsi="等线 Light"/>
        </w:rPr>
        <w:t>InCloud Sphere V</w:t>
      </w:r>
      <w:r w:rsidR="00A37F8C">
        <w:rPr>
          <w:rFonts w:ascii="等线 Light" w:eastAsia="等线" w:hAnsi="等线 Light" w:hint="eastAsia"/>
        </w:rPr>
        <w:t>6.10.0</w:t>
      </w:r>
      <w:r w:rsidRPr="000110BB">
        <w:rPr>
          <w:rFonts w:ascii="等线 Light" w:eastAsia="等线" w:hAnsi="等线 Light"/>
        </w:rPr>
        <w:t xml:space="preserve"> iNode</w:t>
      </w:r>
      <w:r w:rsidRPr="000110BB">
        <w:rPr>
          <w:rFonts w:ascii="等线 Light" w:eastAsia="等线" w:hAnsi="等线 Light"/>
        </w:rPr>
        <w:t>系统，完成</w:t>
      </w:r>
      <w:r w:rsidRPr="000110BB">
        <w:rPr>
          <w:rFonts w:ascii="等线 Light" w:eastAsia="等线" w:hAnsi="等线 Light"/>
        </w:rPr>
        <w:lastRenderedPageBreak/>
        <w:t>后可用于创建和运行虚拟机及虚拟设备的虚拟化平台。</w:t>
      </w:r>
    </w:p>
    <w:p w:rsidR="00B90933" w:rsidRPr="000110BB" w:rsidRDefault="008408C6" w:rsidP="00585E52">
      <w:pPr>
        <w:numPr>
          <w:ilvl w:val="0"/>
          <w:numId w:val="18"/>
        </w:numPr>
        <w:spacing w:before="156" w:after="156"/>
        <w:ind w:firstLine="480"/>
        <w:rPr>
          <w:rFonts w:ascii="等线 Light" w:eastAsia="等线" w:hAnsi="等线 Light"/>
        </w:rPr>
      </w:pPr>
      <w:r w:rsidRPr="000110BB">
        <w:rPr>
          <w:rFonts w:ascii="等线 Light" w:eastAsia="等线" w:hAnsi="等线 Light"/>
          <w:b/>
        </w:rPr>
        <w:t>安装计算管理节点</w:t>
      </w:r>
      <w:r w:rsidRPr="000110BB">
        <w:rPr>
          <w:rFonts w:ascii="等线 Light" w:eastAsia="等线" w:hAnsi="等线 Light" w:hint="eastAsia"/>
          <w:b/>
        </w:rPr>
        <w:t>（</w:t>
      </w:r>
      <w:r w:rsidRPr="000110BB">
        <w:rPr>
          <w:rFonts w:ascii="等线 Light" w:eastAsia="等线" w:hAnsi="等线 Light" w:hint="eastAsia"/>
          <w:b/>
        </w:rPr>
        <w:t>Allinone</w:t>
      </w:r>
      <w:r w:rsidRPr="000110BB">
        <w:rPr>
          <w:rFonts w:ascii="等线 Light" w:eastAsia="等线" w:hAnsi="等线 Light" w:hint="eastAsia"/>
          <w:b/>
        </w:rPr>
        <w:t>主</w:t>
      </w:r>
      <w:r w:rsidRPr="000110BB">
        <w:rPr>
          <w:rFonts w:ascii="等线 Light" w:eastAsia="等线" w:hAnsi="等线 Light" w:hint="eastAsia"/>
          <w:b/>
        </w:rPr>
        <w:t>-</w:t>
      </w:r>
      <w:r w:rsidRPr="000110BB">
        <w:rPr>
          <w:rFonts w:ascii="等线 Light" w:eastAsia="等线" w:hAnsi="等线 Light" w:hint="eastAsia"/>
          <w:b/>
        </w:rPr>
        <w:t>备）</w:t>
      </w:r>
      <w:r w:rsidRPr="000110BB">
        <w:rPr>
          <w:rFonts w:ascii="等线 Light" w:eastAsia="等线" w:hAnsi="等线 Light"/>
          <w:b/>
        </w:rPr>
        <w:t>：</w:t>
      </w:r>
      <w:r w:rsidRPr="000110BB">
        <w:rPr>
          <w:rFonts w:ascii="等线 Light" w:eastAsia="等线" w:hAnsi="等线 Light"/>
        </w:rPr>
        <w:t>手动安装部署计算管理节点的主</w:t>
      </w:r>
      <w:r w:rsidRPr="000110BB">
        <w:rPr>
          <w:rFonts w:ascii="等线 Light" w:eastAsia="等线" w:hAnsi="等线 Light" w:hint="eastAsia"/>
        </w:rPr>
        <w:t>、</w:t>
      </w:r>
      <w:r w:rsidRPr="000110BB">
        <w:rPr>
          <w:rFonts w:ascii="等线 Light" w:eastAsia="等线" w:hAnsi="等线 Light"/>
        </w:rPr>
        <w:t>备模式</w:t>
      </w:r>
      <w:r w:rsidRPr="000110BB">
        <w:rPr>
          <w:rFonts w:ascii="等线 Light" w:eastAsia="等线" w:hAnsi="等线 Light" w:hint="eastAsia"/>
        </w:rPr>
        <w:t>，</w:t>
      </w:r>
      <w:r w:rsidRPr="000110BB">
        <w:rPr>
          <w:rFonts w:ascii="等线 Light" w:eastAsia="等线" w:hAnsi="等线 Light"/>
        </w:rPr>
        <w:t>实现计算管理节点的高可用性。</w:t>
      </w:r>
    </w:p>
    <w:p w:rsidR="00B90933" w:rsidRPr="000110BB" w:rsidRDefault="008408C6" w:rsidP="00585E52">
      <w:pPr>
        <w:numPr>
          <w:ilvl w:val="0"/>
          <w:numId w:val="18"/>
        </w:numPr>
        <w:spacing w:before="156" w:after="156"/>
        <w:ind w:firstLine="480"/>
        <w:rPr>
          <w:rFonts w:ascii="等线 Light" w:eastAsia="等线" w:hAnsi="等线 Light"/>
        </w:rPr>
      </w:pPr>
      <w:r w:rsidRPr="000110BB">
        <w:rPr>
          <w:rFonts w:ascii="等线 Light" w:eastAsia="等线" w:hAnsi="等线 Light" w:hint="eastAsia"/>
          <w:b/>
        </w:rPr>
        <w:t>更多部署方式：</w:t>
      </w:r>
    </w:p>
    <w:p w:rsidR="00B90933" w:rsidRPr="000110BB" w:rsidRDefault="008408C6" w:rsidP="00585E52">
      <w:pPr>
        <w:pStyle w:val="affb"/>
        <w:numPr>
          <w:ilvl w:val="0"/>
          <w:numId w:val="19"/>
        </w:numPr>
        <w:spacing w:before="156" w:after="156"/>
        <w:ind w:firstLine="480"/>
        <w:rPr>
          <w:rFonts w:ascii="等线 Light" w:eastAsia="等线" w:hAnsi="等线 Light"/>
        </w:rPr>
      </w:pPr>
      <w:r w:rsidRPr="000110BB">
        <w:rPr>
          <w:rFonts w:ascii="等线 Light" w:eastAsia="等线" w:hAnsi="等线 Light"/>
          <w:b/>
        </w:rPr>
        <w:t>安装计算管理节点（</w:t>
      </w:r>
      <w:r w:rsidRPr="000110BB">
        <w:rPr>
          <w:rFonts w:ascii="等线 Light" w:eastAsia="等线" w:hAnsi="等线 Light" w:hint="eastAsia"/>
          <w:b/>
        </w:rPr>
        <w:t>Allinone</w:t>
      </w:r>
      <w:r w:rsidRPr="000110BB">
        <w:rPr>
          <w:rFonts w:ascii="等线 Light" w:eastAsia="等线" w:hAnsi="等线 Light"/>
          <w:b/>
        </w:rPr>
        <w:t>）：</w:t>
      </w:r>
      <w:r w:rsidRPr="000110BB">
        <w:rPr>
          <w:rFonts w:ascii="等线 Light" w:eastAsia="等线" w:hAnsi="等线 Light"/>
        </w:rPr>
        <w:t>手动安装部署管理节点和计算节点于一台物理服务器上。</w:t>
      </w:r>
    </w:p>
    <w:p w:rsidR="00B90933" w:rsidRPr="000110BB" w:rsidRDefault="008408C6" w:rsidP="00585E52">
      <w:pPr>
        <w:pStyle w:val="affb"/>
        <w:numPr>
          <w:ilvl w:val="0"/>
          <w:numId w:val="19"/>
        </w:numPr>
        <w:spacing w:before="156" w:after="156"/>
        <w:ind w:firstLine="480"/>
        <w:rPr>
          <w:rFonts w:ascii="等线 Light" w:eastAsia="等线" w:hAnsi="等线 Light"/>
        </w:rPr>
      </w:pPr>
      <w:r w:rsidRPr="000110BB">
        <w:rPr>
          <w:rFonts w:ascii="等线 Light" w:eastAsia="等线" w:hAnsi="等线 Light"/>
          <w:b/>
        </w:rPr>
        <w:t>安装管理节点</w:t>
      </w:r>
      <w:r w:rsidRPr="000110BB">
        <w:rPr>
          <w:rFonts w:ascii="等线 Light" w:eastAsia="等线" w:hAnsi="等线 Light"/>
        </w:rPr>
        <w:t>：手动安装部署</w:t>
      </w:r>
      <w:r w:rsidRPr="000110BB">
        <w:rPr>
          <w:rFonts w:ascii="等线 Light" w:eastAsia="等线" w:hAnsi="等线 Light"/>
        </w:rPr>
        <w:t>InCloud Sphere V</w:t>
      </w:r>
      <w:r w:rsidR="00A37F8C">
        <w:rPr>
          <w:rFonts w:ascii="等线 Light" w:eastAsia="等线" w:hAnsi="等线 Light" w:hint="eastAsia"/>
        </w:rPr>
        <w:t>6.10.0</w:t>
      </w:r>
      <w:r w:rsidRPr="000110BB">
        <w:rPr>
          <w:rFonts w:ascii="等线 Light" w:eastAsia="等线" w:hAnsi="等线 Light"/>
        </w:rPr>
        <w:t xml:space="preserve"> iCenter</w:t>
      </w:r>
      <w:r w:rsidRPr="000110BB">
        <w:rPr>
          <w:rFonts w:ascii="等线 Light" w:eastAsia="等线" w:hAnsi="等线 Light"/>
        </w:rPr>
        <w:t>系统，完成后可对多个主机进行管理，将多个主机的计算</w:t>
      </w:r>
      <w:r w:rsidRPr="000110BB">
        <w:rPr>
          <w:rFonts w:ascii="等线 Light" w:eastAsia="等线" w:hAnsi="等线 Light" w:hint="eastAsia"/>
        </w:rPr>
        <w:t>、</w:t>
      </w:r>
      <w:r w:rsidRPr="000110BB">
        <w:rPr>
          <w:rFonts w:ascii="等线 Light" w:eastAsia="等线" w:hAnsi="等线 Light"/>
        </w:rPr>
        <w:t>存储</w:t>
      </w:r>
      <w:r w:rsidRPr="000110BB">
        <w:rPr>
          <w:rFonts w:ascii="等线 Light" w:eastAsia="等线" w:hAnsi="等线 Light" w:hint="eastAsia"/>
        </w:rPr>
        <w:t>、</w:t>
      </w:r>
      <w:r w:rsidRPr="000110BB">
        <w:rPr>
          <w:rFonts w:ascii="等线 Light" w:eastAsia="等线" w:hAnsi="等线 Light"/>
        </w:rPr>
        <w:t>网络等资源加入相应的池中</w:t>
      </w:r>
      <w:r w:rsidRPr="000110BB">
        <w:rPr>
          <w:rFonts w:ascii="等线 Light" w:eastAsia="等线" w:hAnsi="等线 Light" w:hint="eastAsia"/>
        </w:rPr>
        <w:t>，</w:t>
      </w:r>
      <w:r w:rsidRPr="000110BB">
        <w:rPr>
          <w:rFonts w:ascii="等线 Light" w:eastAsia="等线" w:hAnsi="等线 Light"/>
        </w:rPr>
        <w:t>并管理这些资源。</w:t>
      </w:r>
    </w:p>
    <w:p w:rsidR="00B90933" w:rsidRPr="000110BB" w:rsidRDefault="008408C6" w:rsidP="00585E52">
      <w:pPr>
        <w:pStyle w:val="affb"/>
        <w:numPr>
          <w:ilvl w:val="0"/>
          <w:numId w:val="19"/>
        </w:numPr>
        <w:spacing w:before="156" w:after="156"/>
        <w:ind w:firstLine="480"/>
        <w:rPr>
          <w:rFonts w:ascii="等线 Light" w:eastAsia="等线" w:hAnsi="等线 Light"/>
        </w:rPr>
      </w:pPr>
      <w:r w:rsidRPr="000110BB">
        <w:rPr>
          <w:rFonts w:ascii="等线 Light" w:eastAsia="等线" w:hAnsi="等线 Light"/>
          <w:b/>
        </w:rPr>
        <w:t>安装管理节点（主</w:t>
      </w:r>
      <w:r w:rsidRPr="000110BB">
        <w:rPr>
          <w:rFonts w:ascii="等线 Light" w:eastAsia="等线" w:hAnsi="等线 Light"/>
          <w:b/>
        </w:rPr>
        <w:t>-</w:t>
      </w:r>
      <w:r w:rsidRPr="000110BB">
        <w:rPr>
          <w:rFonts w:ascii="等线 Light" w:eastAsia="等线" w:hAnsi="等线 Light"/>
          <w:b/>
        </w:rPr>
        <w:t>备）：</w:t>
      </w:r>
      <w:r w:rsidRPr="000110BB">
        <w:rPr>
          <w:rFonts w:ascii="等线 Light" w:eastAsia="等线" w:hAnsi="等线 Light"/>
        </w:rPr>
        <w:t>手动安装部署</w:t>
      </w:r>
      <w:r w:rsidRPr="000110BB">
        <w:rPr>
          <w:rFonts w:ascii="等线 Light" w:eastAsia="等线" w:hAnsi="等线 Light"/>
        </w:rPr>
        <w:t>InCloud Sphere V</w:t>
      </w:r>
      <w:r w:rsidR="00A37F8C">
        <w:rPr>
          <w:rFonts w:ascii="等线 Light" w:eastAsia="等线" w:hAnsi="等线 Light" w:hint="eastAsia"/>
        </w:rPr>
        <w:t>6.10.0</w:t>
      </w:r>
      <w:r w:rsidRPr="000110BB">
        <w:rPr>
          <w:rFonts w:ascii="等线 Light" w:eastAsia="等线" w:hAnsi="等线 Light"/>
        </w:rPr>
        <w:t xml:space="preserve"> iCenter</w:t>
      </w:r>
      <w:r w:rsidRPr="000110BB">
        <w:rPr>
          <w:rFonts w:ascii="等线 Light" w:eastAsia="等线" w:hAnsi="等线 Light"/>
        </w:rPr>
        <w:t>系统主</w:t>
      </w:r>
      <w:r w:rsidRPr="000110BB">
        <w:rPr>
          <w:rFonts w:ascii="等线 Light" w:eastAsia="等线" w:hAnsi="等线 Light" w:hint="eastAsia"/>
        </w:rPr>
        <w:t>、</w:t>
      </w:r>
      <w:r w:rsidRPr="000110BB">
        <w:rPr>
          <w:rFonts w:ascii="等线 Light" w:eastAsia="等线" w:hAnsi="等线 Light"/>
        </w:rPr>
        <w:t>备节点，实现管理节点的高可用。</w:t>
      </w:r>
    </w:p>
    <w:p w:rsidR="00B90933" w:rsidRPr="000110BB" w:rsidRDefault="008408C6" w:rsidP="00585E52">
      <w:pPr>
        <w:pStyle w:val="affb"/>
        <w:numPr>
          <w:ilvl w:val="0"/>
          <w:numId w:val="19"/>
        </w:numPr>
        <w:spacing w:before="156" w:after="156"/>
        <w:ind w:firstLine="480"/>
        <w:rPr>
          <w:rFonts w:ascii="等线 Light" w:eastAsia="等线" w:hAnsi="等线 Light"/>
        </w:rPr>
      </w:pPr>
      <w:r w:rsidRPr="000110BB">
        <w:rPr>
          <w:rFonts w:ascii="等线 Light" w:eastAsia="等线" w:hAnsi="等线 Light" w:hint="eastAsia"/>
          <w:b/>
        </w:rPr>
        <w:t>其他</w:t>
      </w:r>
      <w:r w:rsidRPr="000110BB">
        <w:rPr>
          <w:rFonts w:ascii="等线 Light" w:eastAsia="等线" w:hAnsi="等线 Light"/>
          <w:b/>
        </w:rPr>
        <w:t>：</w:t>
      </w:r>
      <w:r w:rsidRPr="000110BB">
        <w:rPr>
          <w:rFonts w:ascii="等线 Light" w:eastAsia="等线" w:hAnsi="等线 Light" w:hint="eastAsia"/>
          <w:bCs/>
        </w:rPr>
        <w:t>包括基本图形模式和兼容模式</w:t>
      </w:r>
      <w:r w:rsidRPr="000110BB">
        <w:rPr>
          <w:rFonts w:ascii="等线 Light" w:eastAsia="等线" w:hAnsi="等线 Light"/>
        </w:rPr>
        <w:t>，其安装步骤与常规模式一样。</w:t>
      </w:r>
    </w:p>
    <w:p w:rsidR="00B90933" w:rsidRPr="000110BB" w:rsidRDefault="008408C6" w:rsidP="00585E52">
      <w:pPr>
        <w:numPr>
          <w:ilvl w:val="0"/>
          <w:numId w:val="18"/>
        </w:numPr>
        <w:spacing w:before="156" w:after="156"/>
        <w:ind w:firstLine="480"/>
        <w:rPr>
          <w:rFonts w:ascii="等线 Light" w:eastAsia="等线" w:hAnsi="等线 Light"/>
        </w:rPr>
      </w:pPr>
      <w:r w:rsidRPr="000110BB">
        <w:rPr>
          <w:rFonts w:ascii="等线 Light" w:eastAsia="等线" w:hAnsi="等线 Light" w:hint="eastAsia"/>
          <w:b/>
        </w:rPr>
        <w:t>已安装操作系统引导</w:t>
      </w:r>
      <w:r w:rsidRPr="000110BB">
        <w:rPr>
          <w:rFonts w:ascii="等线 Light" w:eastAsia="等线" w:hAnsi="等线 Light"/>
        </w:rPr>
        <w:t>：</w:t>
      </w:r>
      <w:r w:rsidRPr="000110BB">
        <w:rPr>
          <w:rFonts w:ascii="等线 Light" w:eastAsia="等线" w:hAnsi="等线 Light" w:hint="eastAsia"/>
        </w:rPr>
        <w:t>用户已安装操作系统引导时，点击当前选项可直接进入已安装系统</w:t>
      </w:r>
      <w:r w:rsidRPr="000110BB">
        <w:rPr>
          <w:rFonts w:ascii="等线 Light" w:eastAsia="等线" w:hAnsi="等线 Light"/>
        </w:rPr>
        <w:t>。</w:t>
      </w:r>
    </w:p>
    <w:p w:rsidR="00B90933" w:rsidRPr="000110BB" w:rsidRDefault="008408C6" w:rsidP="00B7047F">
      <w:pPr>
        <w:pStyle w:val="3"/>
        <w:spacing w:before="156" w:after="156"/>
        <w:rPr>
          <w:rFonts w:ascii="等线 Light" w:eastAsia="等线" w:hAnsi="等线 Light"/>
        </w:rPr>
      </w:pPr>
      <w:bookmarkStart w:id="108" w:name="_Toc363638750"/>
      <w:bookmarkStart w:id="109" w:name="_Toc7121"/>
      <w:bookmarkStart w:id="110" w:name="_Toc30594"/>
      <w:bookmarkStart w:id="111" w:name="_Toc406685839"/>
      <w:bookmarkStart w:id="112" w:name="_Toc151372828"/>
      <w:r w:rsidRPr="000110BB">
        <w:rPr>
          <w:rFonts w:ascii="等线 Light" w:eastAsia="等线" w:hAnsi="等线 Light"/>
        </w:rPr>
        <w:t>安装计算节点</w:t>
      </w:r>
      <w:bookmarkEnd w:id="108"/>
      <w:bookmarkEnd w:id="109"/>
      <w:bookmarkEnd w:id="112"/>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放入光盘安装计算节点。选择</w:t>
      </w:r>
      <w:r w:rsidRPr="000110BB">
        <w:rPr>
          <w:rFonts w:ascii="等线 Light" w:eastAsia="等线" w:hAnsi="等线 Light" w:hint="eastAsia"/>
        </w:rPr>
        <w:t>【安装计算节点】</w:t>
      </w:r>
      <w:r w:rsidRPr="000110BB">
        <w:rPr>
          <w:rFonts w:ascii="等线 Light" w:eastAsia="等线" w:hAnsi="等线 Light"/>
        </w:rPr>
        <w:t>，点击回车，开始安装。</w:t>
      </w:r>
    </w:p>
    <w:p w:rsidR="00B90933" w:rsidRPr="000110BB" w:rsidRDefault="00B90933">
      <w:pPr>
        <w:pStyle w:val="afff"/>
        <w:spacing w:before="156" w:after="156"/>
        <w:rPr>
          <w:rFonts w:ascii="等线 Light" w:eastAsia="等线" w:hAnsi="等线 Light"/>
        </w:rPr>
      </w:pPr>
    </w:p>
    <w:p w:rsidR="00B90933" w:rsidRPr="000110BB" w:rsidRDefault="00A37F8C">
      <w:pPr>
        <w:spacing w:before="156" w:after="156"/>
        <w:ind w:firstLineChars="0" w:firstLine="0"/>
        <w:jc w:val="center"/>
        <w:rPr>
          <w:rFonts w:ascii="等线 Light" w:eastAsia="等线" w:hAnsi="等线 Light"/>
        </w:rPr>
      </w:pPr>
      <w:r>
        <w:rPr>
          <w:noProof/>
        </w:rPr>
        <w:lastRenderedPageBreak/>
        <w:drawing>
          <wp:inline distT="0" distB="0" distL="0" distR="0" wp14:anchorId="71E0ED51" wp14:editId="5CFD4026">
            <wp:extent cx="4229100" cy="316801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3"/>
                    <a:stretch>
                      <a:fillRect/>
                    </a:stretch>
                  </pic:blipFill>
                  <pic:spPr>
                    <a:xfrm>
                      <a:off x="0" y="0"/>
                      <a:ext cx="4239396" cy="3175977"/>
                    </a:xfrm>
                    <a:prstGeom prst="rect">
                      <a:avLst/>
                    </a:prstGeom>
                  </pic:spPr>
                </pic:pic>
              </a:graphicData>
            </a:graphic>
          </wp:inline>
        </w:drawing>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开始加载，配置计算节点管理网络。</w:t>
      </w:r>
      <w:proofErr w:type="gramStart"/>
      <w:r w:rsidRPr="000110BB">
        <w:rPr>
          <w:rFonts w:ascii="等线 Light" w:eastAsia="等线" w:hAnsi="等线 Light"/>
        </w:rPr>
        <w:t>至少勾选一块</w:t>
      </w:r>
      <w:proofErr w:type="gramEnd"/>
      <w:r w:rsidRPr="000110BB">
        <w:rPr>
          <w:rFonts w:ascii="等线 Light" w:eastAsia="等线" w:hAnsi="等线 Light"/>
        </w:rPr>
        <w:t>网卡</w:t>
      </w:r>
      <w:r w:rsidRPr="000110BB">
        <w:rPr>
          <w:rFonts w:ascii="等线 Light" w:eastAsia="等线" w:hAnsi="等线 Light" w:hint="eastAsia"/>
        </w:rPr>
        <w:t>（网卡为“连接”状态）</w:t>
      </w:r>
      <w:r w:rsidRPr="000110BB">
        <w:rPr>
          <w:rFonts w:ascii="等线 Light" w:eastAsia="等线" w:hAnsi="等线 Light"/>
        </w:rPr>
        <w:t>，增加到管理网络。然后配置</w:t>
      </w:r>
      <w:r w:rsidRPr="000110BB">
        <w:rPr>
          <w:rFonts w:ascii="等线 Light" w:eastAsia="等线" w:hAnsi="等线 Light"/>
        </w:rPr>
        <w:t>IP</w:t>
      </w:r>
      <w:r w:rsidRPr="000110BB">
        <w:rPr>
          <w:rFonts w:ascii="等线 Light" w:eastAsia="等线" w:hAnsi="等线 Light"/>
        </w:rPr>
        <w:t>地址、子网掩码、网关和管理网</w:t>
      </w:r>
      <w:r w:rsidRPr="000110BB">
        <w:rPr>
          <w:rFonts w:ascii="等线 Light" w:eastAsia="等线" w:hAnsi="等线 Light"/>
        </w:rPr>
        <w:t>VLAN</w:t>
      </w:r>
      <w:r w:rsidRPr="000110BB">
        <w:rPr>
          <w:rFonts w:ascii="等线 Light" w:eastAsia="等线" w:hAnsi="等线 Light"/>
        </w:rPr>
        <w:t>，管理网</w:t>
      </w:r>
      <w:r w:rsidRPr="000110BB">
        <w:rPr>
          <w:rFonts w:ascii="等线 Light" w:eastAsia="等线" w:hAnsi="等线 Light"/>
        </w:rPr>
        <w:t>VLAN</w:t>
      </w:r>
      <w:r w:rsidRPr="000110BB">
        <w:rPr>
          <w:rFonts w:ascii="等线 Light" w:eastAsia="等线" w:hAnsi="等线 Light"/>
        </w:rPr>
        <w:t>默认为</w:t>
      </w:r>
      <w:r w:rsidRPr="000110BB">
        <w:rPr>
          <w:rFonts w:ascii="等线 Light" w:eastAsia="等线" w:hAnsi="等线 Light"/>
        </w:rPr>
        <w:t>0</w:t>
      </w:r>
      <w:r w:rsidRPr="000110BB">
        <w:rPr>
          <w:rFonts w:ascii="等线 Light" w:eastAsia="等线" w:hAnsi="等线 Light"/>
        </w:rPr>
        <w:t>，安装人员可根据实际环境进行配置。主机名会自动生成，管理员可进行修改。信息配置完成后，点击</w:t>
      </w:r>
      <w:r w:rsidRPr="000110BB">
        <w:rPr>
          <w:rFonts w:ascii="等线 Light" w:eastAsia="等线" w:hAnsi="等线 Light" w:hint="eastAsia"/>
        </w:rPr>
        <w:t>【</w:t>
      </w:r>
      <w:r w:rsidRPr="000110BB">
        <w:rPr>
          <w:rFonts w:ascii="等线 Light" w:eastAsia="等线" w:hAnsi="等线 Light"/>
        </w:rPr>
        <w:t>下一步</w:t>
      </w:r>
      <w:r w:rsidRPr="000110BB">
        <w:rPr>
          <w:rFonts w:ascii="等线 Light" w:eastAsia="等线" w:hAnsi="等线 Light" w:hint="eastAsia"/>
        </w:rPr>
        <w:t>】</w:t>
      </w:r>
      <w:r w:rsidRPr="000110BB">
        <w:rPr>
          <w:rFonts w:ascii="等线 Light" w:eastAsia="等线" w:hAnsi="等线 Light"/>
        </w:rPr>
        <w:t>。</w:t>
      </w:r>
    </w:p>
    <w:p w:rsidR="00B90933" w:rsidRPr="000110BB" w:rsidRDefault="004A27B4">
      <w:pPr>
        <w:pStyle w:val="afff"/>
        <w:spacing w:before="156" w:after="156"/>
        <w:rPr>
          <w:rFonts w:ascii="等线 Light" w:eastAsia="等线" w:hAnsi="等线 Light"/>
        </w:rPr>
      </w:pPr>
      <w:r>
        <w:rPr>
          <w:noProof/>
        </w:rPr>
        <w:drawing>
          <wp:inline distT="0" distB="0" distL="0" distR="0" wp14:anchorId="56742DA1" wp14:editId="420752BA">
            <wp:extent cx="4364990" cy="340233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4372079" cy="3407928"/>
                    </a:xfrm>
                    <a:prstGeom prst="rect">
                      <a:avLst/>
                    </a:prstGeom>
                  </pic:spPr>
                </pic:pic>
              </a:graphicData>
            </a:graphic>
          </wp:inline>
        </w:drawing>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lastRenderedPageBreak/>
        <w:drawing>
          <wp:inline distT="0" distB="0" distL="0" distR="0">
            <wp:extent cx="151130" cy="151130"/>
            <wp:effectExtent l="0" t="0" r="1270" b="1270"/>
            <wp:docPr id="46" name="图片 46"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21"/>
        </w:numPr>
        <w:spacing w:before="156" w:after="156"/>
        <w:ind w:firstLine="480"/>
        <w:rPr>
          <w:rFonts w:ascii="等线 Light" w:eastAsia="等线" w:hAnsi="等线 Light"/>
        </w:rPr>
      </w:pPr>
      <w:r w:rsidRPr="000110BB">
        <w:rPr>
          <w:rFonts w:ascii="等线 Light" w:eastAsia="等线" w:hAnsi="等线 Light" w:hint="eastAsia"/>
        </w:rPr>
        <w:t>用户在配置网络信息时，若出现“</w:t>
      </w:r>
      <w:r w:rsidRPr="000110BB">
        <w:rPr>
          <w:rFonts w:ascii="等线 Light" w:eastAsia="等线" w:hAnsi="等线 Light"/>
        </w:rPr>
        <w:t>IP</w:t>
      </w:r>
      <w:r w:rsidRPr="000110BB">
        <w:rPr>
          <w:rFonts w:ascii="等线 Light" w:eastAsia="等线" w:hAnsi="等线 Light" w:hint="eastAsia"/>
        </w:rPr>
        <w:t>地址输入不上”的情况，可以尝试将输入法切换为英文，再次进行输入即可。</w:t>
      </w:r>
    </w:p>
    <w:p w:rsidR="00B90933" w:rsidRPr="000110BB" w:rsidRDefault="008408C6" w:rsidP="00585E52">
      <w:pPr>
        <w:pStyle w:val="Note"/>
        <w:numPr>
          <w:ilvl w:val="0"/>
          <w:numId w:val="21"/>
        </w:numPr>
        <w:spacing w:before="156" w:after="156"/>
        <w:ind w:firstLine="480"/>
        <w:rPr>
          <w:rFonts w:ascii="等线 Light" w:eastAsia="等线" w:hAnsi="等线 Light"/>
        </w:rPr>
      </w:pPr>
      <w:r w:rsidRPr="000110BB">
        <w:rPr>
          <w:rFonts w:ascii="等线 Light" w:eastAsia="等线" w:hAnsi="等线 Light" w:hint="eastAsia"/>
        </w:rPr>
        <w:t>用户点击【网卡刷新】按钮，可对当前网卡信息进行刷新</w:t>
      </w:r>
      <w:r w:rsidRPr="000110BB">
        <w:rPr>
          <w:rFonts w:ascii="等线 Light" w:eastAsia="等线" w:hAnsi="等线 Light"/>
        </w:rPr>
        <w:t>。</w:t>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设置密码。安装人员完成密码设置后，点击【下一步】。</w:t>
      </w:r>
    </w:p>
    <w:p w:rsidR="00B90933" w:rsidRPr="000110BB" w:rsidRDefault="004A27B4">
      <w:pPr>
        <w:spacing w:before="156" w:after="156"/>
        <w:ind w:firstLineChars="0" w:firstLine="0"/>
        <w:jc w:val="center"/>
        <w:rPr>
          <w:rFonts w:ascii="等线 Light" w:eastAsia="等线" w:hAnsi="等线 Light"/>
        </w:rPr>
      </w:pPr>
      <w:r>
        <w:rPr>
          <w:noProof/>
        </w:rPr>
        <w:drawing>
          <wp:inline distT="0" distB="0" distL="0" distR="0" wp14:anchorId="4CC387E9" wp14:editId="0441DDE0">
            <wp:extent cx="4323715" cy="3354705"/>
            <wp:effectExtent l="0" t="0" r="635" b="0"/>
            <wp:docPr id="52" name="图片 52" descr="C:\Users\inspur\Desktop\安装图片\安装图片\sphere_6.5.2\sphere_pass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inspur\Desktop\安装图片\安装图片\sphere_6.5.2\sphere_passw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36498" cy="3364541"/>
                    </a:xfrm>
                    <a:prstGeom prst="rect">
                      <a:avLst/>
                    </a:prstGeom>
                    <a:noFill/>
                    <a:ln>
                      <a:noFill/>
                    </a:ln>
                  </pic:spPr>
                </pic:pic>
              </a:graphicData>
            </a:graphic>
          </wp:inline>
        </w:drawing>
      </w:r>
    </w:p>
    <w:p w:rsidR="00B90933" w:rsidRPr="000110BB" w:rsidRDefault="008408C6" w:rsidP="00585E52">
      <w:pPr>
        <w:pStyle w:val="affb"/>
        <w:numPr>
          <w:ilvl w:val="0"/>
          <w:numId w:val="20"/>
        </w:numPr>
        <w:spacing w:before="156" w:after="156"/>
        <w:ind w:firstLine="480"/>
        <w:rPr>
          <w:rFonts w:ascii="等线 Light" w:eastAsia="等线" w:hAnsi="等线 Light"/>
          <w:szCs w:val="24"/>
        </w:rPr>
      </w:pPr>
      <w:r w:rsidRPr="000110BB">
        <w:rPr>
          <w:rFonts w:ascii="等线 Light" w:eastAsia="等线" w:hAnsi="等线 Light"/>
          <w:szCs w:val="24"/>
        </w:rPr>
        <w:t>选择要安装系统的磁盘，点击【下一步】。</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【高级】：该选项用于</w:t>
      </w:r>
      <w:proofErr w:type="gramStart"/>
      <w:r w:rsidRPr="000110BB">
        <w:rPr>
          <w:rFonts w:ascii="等线 Light" w:eastAsia="等线" w:hAnsi="等线 Light" w:hint="eastAsia"/>
        </w:rPr>
        <w:t>不</w:t>
      </w:r>
      <w:proofErr w:type="gramEnd"/>
      <w:r w:rsidRPr="000110BB">
        <w:rPr>
          <w:rFonts w:ascii="等线 Light" w:eastAsia="等线" w:hAnsi="等线 Light" w:hint="eastAsia"/>
        </w:rPr>
        <w:t>格式化本地存储分区，可以保留本地存储数据，但是需要所选择的磁盘安装过</w:t>
      </w:r>
      <w:r w:rsidRPr="000110BB">
        <w:rPr>
          <w:rFonts w:ascii="等线 Light" w:eastAsia="等线" w:hAnsi="等线 Light" w:hint="eastAsia"/>
        </w:rPr>
        <w:t>ICR</w:t>
      </w:r>
      <w:r w:rsidRPr="000110BB">
        <w:rPr>
          <w:rFonts w:ascii="等线 Light" w:eastAsia="等线" w:hAnsi="等线 Light" w:hint="eastAsia"/>
        </w:rPr>
        <w:t>或</w:t>
      </w:r>
      <w:r w:rsidRPr="000110BB">
        <w:rPr>
          <w:rFonts w:ascii="等线 Light" w:eastAsia="等线" w:hAnsi="等线 Light" w:hint="eastAsia"/>
        </w:rPr>
        <w:t>ICS</w:t>
      </w:r>
      <w:r w:rsidRPr="000110BB">
        <w:rPr>
          <w:rFonts w:ascii="等线 Light" w:eastAsia="等线" w:hAnsi="等线 Light" w:hint="eastAsia"/>
        </w:rPr>
        <w:t>系统，并且包含本地存储分区，所选择的部署模式与磁盘中所安装的部署模式相同，即原来磁盘安装计算节点，那么只有选择计算节点部署模式，才能选择高级选项。</w:t>
      </w:r>
    </w:p>
    <w:p w:rsidR="00B90933" w:rsidRPr="000110BB" w:rsidRDefault="004A27B4">
      <w:pPr>
        <w:pStyle w:val="afff"/>
        <w:spacing w:before="156" w:after="156"/>
        <w:rPr>
          <w:rFonts w:ascii="等线 Light" w:eastAsia="等线" w:hAnsi="等线 Light"/>
        </w:rPr>
      </w:pPr>
      <w:r>
        <w:rPr>
          <w:noProof/>
        </w:rPr>
        <w:lastRenderedPageBreak/>
        <w:drawing>
          <wp:inline distT="0" distB="0" distL="0" distR="0" wp14:anchorId="6EBFFF2E" wp14:editId="56AD7D92">
            <wp:extent cx="4317365" cy="3334385"/>
            <wp:effectExtent l="0" t="0" r="6985" b="0"/>
            <wp:docPr id="56" name="图片 56" descr="C:\Users\inspur\Desktop\安装图片\安装图片\sphere_6.5.2\Sphere_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inspur\Desktop\安装图片\安装图片\sphere_6.5.2\Sphere_dis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52057" cy="3361143"/>
                    </a:xfrm>
                    <a:prstGeom prst="rect">
                      <a:avLst/>
                    </a:prstGeom>
                    <a:noFill/>
                    <a:ln>
                      <a:noFill/>
                    </a:ln>
                  </pic:spPr>
                </pic:pic>
              </a:graphicData>
            </a:graphic>
          </wp:inline>
        </w:drawing>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48" name="图片 48"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hint="eastAsia"/>
        </w:rPr>
        <w:t>一般选择</w:t>
      </w:r>
      <w:r w:rsidRPr="000110BB">
        <w:rPr>
          <w:rFonts w:ascii="等线 Light" w:eastAsia="等线" w:hAnsi="等线 Light"/>
        </w:rPr>
        <w:t>默认启动盘作为系统盘</w:t>
      </w:r>
      <w:r w:rsidRPr="000110BB">
        <w:rPr>
          <w:rFonts w:ascii="等线 Light" w:eastAsia="等线" w:hAnsi="等线 Light" w:hint="eastAsia"/>
        </w:rPr>
        <w:t>，</w:t>
      </w:r>
      <w:r w:rsidRPr="000110BB">
        <w:rPr>
          <w:rFonts w:ascii="等线 Light" w:eastAsia="等线" w:hAnsi="等线 Light"/>
        </w:rPr>
        <w:t>若选择其他磁盘作为系统盘</w:t>
      </w:r>
      <w:r w:rsidRPr="000110BB">
        <w:rPr>
          <w:rFonts w:ascii="等线 Light" w:eastAsia="等线" w:hAnsi="等线 Light" w:hint="eastAsia"/>
        </w:rPr>
        <w:t>，</w:t>
      </w:r>
      <w:r w:rsidRPr="000110BB">
        <w:rPr>
          <w:rFonts w:ascii="等线 Light" w:eastAsia="等线" w:hAnsi="等线 Light"/>
        </w:rPr>
        <w:t>则需要在</w:t>
      </w:r>
      <w:r w:rsidRPr="000110BB">
        <w:rPr>
          <w:rFonts w:ascii="等线 Light" w:eastAsia="等线" w:hAnsi="等线 Light"/>
        </w:rPr>
        <w:t>BIOS</w:t>
      </w:r>
      <w:r w:rsidRPr="000110BB">
        <w:rPr>
          <w:rFonts w:ascii="等线 Light" w:eastAsia="等线" w:hAnsi="等线 Light"/>
        </w:rPr>
        <w:t>中修改默认启动项为系统盘所在磁盘</w:t>
      </w:r>
      <w:r w:rsidRPr="000110BB">
        <w:rPr>
          <w:rFonts w:ascii="等线 Light" w:eastAsia="等线" w:hAnsi="等线 Light" w:hint="eastAsia"/>
        </w:rPr>
        <w:t>。</w:t>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hint="eastAsia"/>
        </w:rPr>
        <w:t>如果选择了【高级】，可以进入该界面进行配置，系统会自动识别分区的挂载目录，如果识别不了挂载目录，需要根据说明输入对应的挂载目录。</w:t>
      </w:r>
    </w:p>
    <w:p w:rsidR="00B90933" w:rsidRPr="000110BB" w:rsidRDefault="004A27B4">
      <w:pPr>
        <w:pStyle w:val="afff"/>
        <w:spacing w:before="156" w:after="156"/>
        <w:rPr>
          <w:rFonts w:ascii="等线 Light" w:eastAsia="等线" w:hAnsi="等线 Light"/>
        </w:rPr>
      </w:pPr>
      <w:r>
        <w:rPr>
          <w:noProof/>
        </w:rPr>
        <w:lastRenderedPageBreak/>
        <w:drawing>
          <wp:inline distT="0" distB="0" distL="0" distR="0" wp14:anchorId="76BF125D" wp14:editId="1B307B6A">
            <wp:extent cx="4285615" cy="3310255"/>
            <wp:effectExtent l="0" t="0" r="635" b="4445"/>
            <wp:docPr id="454" name="图片 454" descr="C:\Users\inspur\Desktop\安装图片\安装图片\sphere_6.5.2\sphere_par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inspur\Desktop\安装图片\安装图片\sphere_6.5.2\sphere_parti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14616" cy="3333019"/>
                    </a:xfrm>
                    <a:prstGeom prst="rect">
                      <a:avLst/>
                    </a:prstGeom>
                    <a:noFill/>
                    <a:ln>
                      <a:noFill/>
                    </a:ln>
                  </pic:spPr>
                </pic:pic>
              </a:graphicData>
            </a:graphic>
          </wp:inline>
        </w:drawing>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选择时区和修改时间后，点击</w:t>
      </w:r>
      <w:r w:rsidRPr="000110BB">
        <w:rPr>
          <w:rFonts w:ascii="等线 Light" w:eastAsia="等线" w:hAnsi="等线 Light" w:hint="eastAsia"/>
        </w:rPr>
        <w:t>【下一步】</w:t>
      </w:r>
      <w:r w:rsidRPr="000110BB">
        <w:rPr>
          <w:rFonts w:ascii="等线 Light" w:eastAsia="等线" w:hAnsi="等线 Light"/>
        </w:rPr>
        <w:t>。</w:t>
      </w:r>
    </w:p>
    <w:p w:rsidR="00B90933" w:rsidRPr="000110BB" w:rsidRDefault="00D933B9">
      <w:pPr>
        <w:spacing w:before="156" w:after="156"/>
        <w:ind w:firstLineChars="0" w:firstLine="0"/>
        <w:jc w:val="center"/>
        <w:rPr>
          <w:rFonts w:ascii="等线 Light" w:eastAsia="等线" w:hAnsi="等线 Light"/>
        </w:rPr>
      </w:pPr>
      <w:r>
        <w:rPr>
          <w:noProof/>
        </w:rPr>
        <w:drawing>
          <wp:inline distT="0" distB="0" distL="0" distR="0" wp14:anchorId="344C9FD7" wp14:editId="7A9CD70A">
            <wp:extent cx="4616718" cy="3581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1777" cy="3585325"/>
                    </a:xfrm>
                    <a:prstGeom prst="rect">
                      <a:avLst/>
                    </a:prstGeom>
                  </pic:spPr>
                </pic:pic>
              </a:graphicData>
            </a:graphic>
          </wp:inline>
        </w:drawing>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49" name="图片 4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hint="eastAsia"/>
        </w:rPr>
        <w:t>大部分浪潮服务器出厂</w:t>
      </w:r>
      <w:r w:rsidRPr="000110BB">
        <w:rPr>
          <w:rFonts w:ascii="等线 Light" w:eastAsia="等线" w:hAnsi="等线 Light" w:hint="eastAsia"/>
        </w:rPr>
        <w:t>BIOS</w:t>
      </w:r>
      <w:r w:rsidRPr="000110BB">
        <w:rPr>
          <w:rFonts w:ascii="等线 Light" w:eastAsia="等线" w:hAnsi="等线 Light" w:hint="eastAsia"/>
        </w:rPr>
        <w:t>时区是</w:t>
      </w:r>
      <w:r w:rsidRPr="000110BB">
        <w:rPr>
          <w:rFonts w:ascii="等线 Light" w:eastAsia="等线" w:hAnsi="等线 Light" w:hint="eastAsia"/>
        </w:rPr>
        <w:t>UTC</w:t>
      </w:r>
      <w:r w:rsidRPr="000110BB">
        <w:rPr>
          <w:rFonts w:ascii="等线 Light" w:eastAsia="等线" w:hAnsi="等线 Light" w:hint="eastAsia"/>
        </w:rPr>
        <w:t>，时间是东八区时间，用户可根据</w:t>
      </w:r>
      <w:r w:rsidRPr="000110BB">
        <w:rPr>
          <w:rFonts w:ascii="等线 Light" w:eastAsia="等线" w:hAnsi="等线 Light" w:hint="eastAsia"/>
        </w:rPr>
        <w:lastRenderedPageBreak/>
        <w:t>自身需要修改时间。</w:t>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选择是否进行磁盘</w:t>
      </w:r>
      <w:r w:rsidRPr="000110BB">
        <w:rPr>
          <w:rFonts w:ascii="等线 Light" w:eastAsia="等线" w:hAnsi="等线 Light" w:hint="eastAsia"/>
        </w:rPr>
        <w:t>性能测试。</w:t>
      </w:r>
    </w:p>
    <w:p w:rsidR="00B90933" w:rsidRPr="000110BB" w:rsidRDefault="008408C6" w:rsidP="00D333EF">
      <w:pPr>
        <w:tabs>
          <w:tab w:val="left" w:pos="-840"/>
        </w:tabs>
        <w:spacing w:before="156" w:after="156"/>
        <w:ind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1</w:t>
      </w:r>
      <w:r w:rsidRPr="000110BB">
        <w:rPr>
          <w:rFonts w:ascii="等线 Light" w:eastAsia="等线" w:hAnsi="等线 Light" w:hint="eastAsia"/>
        </w:rPr>
        <w:t>）点击【取消】，停留在当前页面；</w:t>
      </w:r>
    </w:p>
    <w:p w:rsidR="00B90933" w:rsidRPr="000110BB" w:rsidRDefault="008408C6" w:rsidP="00D333EF">
      <w:pPr>
        <w:tabs>
          <w:tab w:val="left" w:pos="-840"/>
        </w:tabs>
        <w:spacing w:before="156" w:after="156"/>
        <w:ind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2</w:t>
      </w:r>
      <w:r w:rsidRPr="000110BB">
        <w:rPr>
          <w:rFonts w:ascii="等线 Light" w:eastAsia="等线" w:hAnsi="等线 Light" w:hint="eastAsia"/>
        </w:rPr>
        <w:t>）点击【测试磁盘】，进入磁盘性能测试页面，点击【开始测试】，可对当前磁盘进行性能测试，</w:t>
      </w:r>
      <w:r w:rsidRPr="000110BB">
        <w:rPr>
          <w:rFonts w:ascii="等线 Light" w:eastAsia="等线" w:hAnsi="等线 Light"/>
        </w:rPr>
        <w:t>测试完成后点击</w:t>
      </w:r>
      <w:r w:rsidRPr="000110BB">
        <w:rPr>
          <w:rFonts w:ascii="等线 Light" w:eastAsia="等线" w:hAnsi="等线 Light" w:hint="eastAsia"/>
        </w:rPr>
        <w:t>【安装】，进入步骤</w:t>
      </w:r>
      <w:r w:rsidRPr="000110BB">
        <w:rPr>
          <w:rFonts w:ascii="等线 Light" w:eastAsia="等线" w:hAnsi="等线 Light"/>
        </w:rPr>
        <w:t>8</w:t>
      </w:r>
      <w:r w:rsidRPr="000110BB">
        <w:rPr>
          <w:rFonts w:ascii="等线 Light" w:eastAsia="等线" w:hAnsi="等线 Light" w:hint="eastAsia"/>
        </w:rPr>
        <w:t>；</w:t>
      </w:r>
    </w:p>
    <w:p w:rsidR="00B90933" w:rsidRPr="000110BB" w:rsidRDefault="008408C6" w:rsidP="00D333EF">
      <w:pPr>
        <w:tabs>
          <w:tab w:val="left" w:pos="-840"/>
        </w:tabs>
        <w:spacing w:before="156" w:after="156"/>
        <w:ind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3</w:t>
      </w:r>
      <w:r w:rsidRPr="000110BB">
        <w:rPr>
          <w:rFonts w:ascii="等线 Light" w:eastAsia="等线" w:hAnsi="等线 Light" w:hint="eastAsia"/>
        </w:rPr>
        <w:t>）点击【安装】，将会跳过</w:t>
      </w:r>
      <w:r w:rsidRPr="000110BB">
        <w:rPr>
          <w:rFonts w:ascii="等线 Light" w:eastAsia="等线" w:hAnsi="等线 Light"/>
        </w:rPr>
        <w:t>磁盘</w:t>
      </w:r>
      <w:r w:rsidRPr="000110BB">
        <w:rPr>
          <w:rFonts w:ascii="等线 Light" w:eastAsia="等线" w:hAnsi="等线 Light" w:hint="eastAsia"/>
        </w:rPr>
        <w:t>性能测试，直接进入步骤</w:t>
      </w:r>
      <w:r w:rsidRPr="000110BB">
        <w:rPr>
          <w:rFonts w:ascii="等线 Light" w:eastAsia="等线" w:hAnsi="等线 Light"/>
        </w:rPr>
        <w:t>9</w:t>
      </w:r>
      <w:r w:rsidRPr="000110BB">
        <w:rPr>
          <w:rFonts w:ascii="等线 Light" w:eastAsia="等线" w:hAnsi="等线 Light"/>
        </w:rPr>
        <w:t>。</w:t>
      </w:r>
    </w:p>
    <w:p w:rsidR="00B90933" w:rsidRPr="000110BB" w:rsidRDefault="008408C6">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4319905" cy="1267460"/>
            <wp:effectExtent l="9525" t="9525" r="13970" b="184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9"/>
                    <a:stretch>
                      <a:fillRect/>
                    </a:stretch>
                  </pic:blipFill>
                  <pic:spPr>
                    <a:xfrm>
                      <a:off x="0" y="0"/>
                      <a:ext cx="4319905" cy="1267460"/>
                    </a:xfrm>
                    <a:prstGeom prst="rect">
                      <a:avLst/>
                    </a:prstGeom>
                    <a:ln>
                      <a:solidFill>
                        <a:schemeClr val="tx1"/>
                      </a:solidFill>
                    </a:ln>
                  </pic:spPr>
                </pic:pic>
              </a:graphicData>
            </a:graphic>
          </wp:inline>
        </w:drawing>
      </w:r>
    </w:p>
    <w:p w:rsidR="00B90933" w:rsidRPr="000110BB" w:rsidRDefault="00AC7124">
      <w:pPr>
        <w:pStyle w:val="afff"/>
        <w:spacing w:before="156" w:after="156"/>
        <w:rPr>
          <w:rFonts w:ascii="等线 Light" w:eastAsia="等线" w:hAnsi="等线 Light"/>
        </w:rPr>
      </w:pPr>
      <w:r>
        <w:rPr>
          <w:noProof/>
        </w:rPr>
        <w:drawing>
          <wp:inline distT="0" distB="0" distL="0" distR="0" wp14:anchorId="6064B55F" wp14:editId="128EEDFB">
            <wp:extent cx="4356735" cy="3383915"/>
            <wp:effectExtent l="0" t="0" r="5715" b="6985"/>
            <wp:docPr id="45" name="图片 45" descr="C:\Users\inspur\Desktop\安装图片\安装图片\sphere_6.5.2\sphere_disk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inspur\Desktop\安装图片\安装图片\sphere_6.5.2\sphere_diskte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70804" cy="3394540"/>
                    </a:xfrm>
                    <a:prstGeom prst="rect">
                      <a:avLst/>
                    </a:prstGeom>
                    <a:noFill/>
                    <a:ln>
                      <a:noFill/>
                    </a:ln>
                  </pic:spPr>
                </pic:pic>
              </a:graphicData>
            </a:graphic>
          </wp:inline>
        </w:drawing>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hint="eastAsia"/>
        </w:rPr>
        <w:t>若选择了磁盘性能测试，会有本步骤，提示是否在选中的盘中安装系统，确认无误后，</w:t>
      </w:r>
      <w:r w:rsidRPr="000110BB">
        <w:rPr>
          <w:rFonts w:ascii="等线 Light" w:eastAsia="等线" w:hAnsi="等线 Light"/>
        </w:rPr>
        <w:t>点击</w:t>
      </w:r>
      <w:r w:rsidRPr="000110BB">
        <w:rPr>
          <w:rFonts w:ascii="等线 Light" w:eastAsia="等线" w:hAnsi="等线 Light" w:hint="eastAsia"/>
        </w:rPr>
        <w:t>【</w:t>
      </w:r>
      <w:r w:rsidRPr="000110BB">
        <w:rPr>
          <w:rFonts w:ascii="等线 Light" w:eastAsia="等线" w:hAnsi="等线 Light"/>
        </w:rPr>
        <w:t>确认</w:t>
      </w:r>
      <w:r w:rsidRPr="000110BB">
        <w:rPr>
          <w:rFonts w:ascii="等线 Light" w:eastAsia="等线" w:hAnsi="等线 Light" w:hint="eastAsia"/>
        </w:rPr>
        <w:t>】</w:t>
      </w:r>
      <w:r w:rsidRPr="000110BB">
        <w:rPr>
          <w:rFonts w:ascii="等线 Light" w:eastAsia="等线" w:hAnsi="等线 Light"/>
        </w:rPr>
        <w:t>。</w:t>
      </w:r>
    </w:p>
    <w:p w:rsidR="00B90933" w:rsidRPr="000110BB" w:rsidRDefault="008408C6">
      <w:pPr>
        <w:pStyle w:val="afff"/>
        <w:spacing w:before="156" w:after="156"/>
        <w:rPr>
          <w:rFonts w:ascii="等线 Light" w:eastAsia="等线" w:hAnsi="等线 Light"/>
        </w:rPr>
      </w:pPr>
      <w:r w:rsidRPr="000110BB">
        <w:rPr>
          <w:rFonts w:ascii="等线 Light" w:eastAsia="等线" w:hAnsi="等线 Light"/>
          <w:noProof/>
        </w:rPr>
        <w:lastRenderedPageBreak/>
        <w:drawing>
          <wp:inline distT="0" distB="0" distL="0" distR="0">
            <wp:extent cx="3599815" cy="1661160"/>
            <wp:effectExtent l="9525" t="9525" r="10160" b="2476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1"/>
                    <a:stretch>
                      <a:fillRect/>
                    </a:stretch>
                  </pic:blipFill>
                  <pic:spPr>
                    <a:xfrm>
                      <a:off x="0" y="0"/>
                      <a:ext cx="3599815" cy="1661160"/>
                    </a:xfrm>
                    <a:prstGeom prst="rect">
                      <a:avLst/>
                    </a:prstGeom>
                    <a:ln>
                      <a:solidFill>
                        <a:schemeClr val="tx1"/>
                      </a:solidFill>
                    </a:ln>
                  </pic:spPr>
                </pic:pic>
              </a:graphicData>
            </a:graphic>
          </wp:inline>
        </w:drawing>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开始安装系统，安装完成后系统自动重启</w:t>
      </w:r>
      <w:r w:rsidRPr="000110BB">
        <w:rPr>
          <w:rFonts w:ascii="等线 Light" w:eastAsia="等线" w:hAnsi="等线 Light" w:hint="eastAsia"/>
        </w:rPr>
        <w:t>。</w:t>
      </w:r>
    </w:p>
    <w:p w:rsidR="00B90933" w:rsidRPr="000110BB" w:rsidRDefault="00BE293D">
      <w:pPr>
        <w:spacing w:before="156" w:after="156"/>
        <w:ind w:firstLineChars="0" w:firstLine="0"/>
        <w:jc w:val="center"/>
        <w:rPr>
          <w:rFonts w:ascii="等线 Light" w:eastAsia="等线" w:hAnsi="等线 Light"/>
        </w:rPr>
      </w:pPr>
      <w:r>
        <w:rPr>
          <w:noProof/>
        </w:rPr>
        <w:drawing>
          <wp:inline distT="0" distB="0" distL="0" distR="0" wp14:anchorId="7941CC4F" wp14:editId="6C47E1BE">
            <wp:extent cx="4419600" cy="3312160"/>
            <wp:effectExtent l="0" t="0" r="0" b="254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32"/>
                    <a:stretch>
                      <a:fillRect/>
                    </a:stretch>
                  </pic:blipFill>
                  <pic:spPr>
                    <a:xfrm>
                      <a:off x="0" y="0"/>
                      <a:ext cx="4423797" cy="3315718"/>
                    </a:xfrm>
                    <a:prstGeom prst="rect">
                      <a:avLst/>
                    </a:prstGeom>
                  </pic:spPr>
                </pic:pic>
              </a:graphicData>
            </a:graphic>
          </wp:inline>
        </w:drawing>
      </w:r>
    </w:p>
    <w:p w:rsidR="00B90933" w:rsidRPr="000110BB" w:rsidRDefault="008408C6" w:rsidP="00585E52">
      <w:pPr>
        <w:numPr>
          <w:ilvl w:val="0"/>
          <w:numId w:val="20"/>
        </w:numPr>
        <w:spacing w:before="156" w:after="156"/>
        <w:ind w:firstLine="480"/>
        <w:rPr>
          <w:rFonts w:ascii="等线 Light" w:eastAsia="等线" w:hAnsi="等线 Light"/>
        </w:rPr>
      </w:pPr>
      <w:r w:rsidRPr="000110BB">
        <w:rPr>
          <w:rFonts w:ascii="等线 Light" w:eastAsia="等线" w:hAnsi="等线 Light"/>
        </w:rPr>
        <w:t>安装完成后，可登录系统</w:t>
      </w:r>
      <w:r w:rsidRPr="000110BB">
        <w:rPr>
          <w:rFonts w:ascii="等线 Light" w:eastAsia="等线" w:hAnsi="等线 Light" w:hint="eastAsia"/>
        </w:rPr>
        <w:t>，</w:t>
      </w:r>
      <w:r w:rsidRPr="000110BB">
        <w:rPr>
          <w:rFonts w:ascii="等线 Light" w:eastAsia="等线" w:hAnsi="等线 Light"/>
        </w:rPr>
        <w:t>默认账号为</w:t>
      </w:r>
      <w:r w:rsidRPr="000110BB">
        <w:rPr>
          <w:rFonts w:ascii="等线 Light" w:eastAsia="等线" w:hAnsi="等线 Light"/>
        </w:rPr>
        <w:t>root</w:t>
      </w:r>
      <w:r w:rsidRPr="000110BB">
        <w:rPr>
          <w:rFonts w:ascii="等线 Light" w:eastAsia="等线" w:hAnsi="等线 Light"/>
        </w:rPr>
        <w:t>，密码为第</w:t>
      </w:r>
      <w:r w:rsidRPr="000110BB">
        <w:rPr>
          <w:rFonts w:ascii="等线 Light" w:eastAsia="等线" w:hAnsi="等线 Light"/>
        </w:rPr>
        <w:t>3</w:t>
      </w:r>
      <w:r w:rsidRPr="000110BB">
        <w:rPr>
          <w:rFonts w:ascii="等线 Light" w:eastAsia="等线" w:hAnsi="等线 Light"/>
        </w:rPr>
        <w:t>步设置的密码。</w:t>
      </w:r>
    </w:p>
    <w:p w:rsidR="00B90933" w:rsidRDefault="00BE293D">
      <w:pPr>
        <w:spacing w:before="156" w:after="156"/>
        <w:ind w:firstLineChars="0" w:firstLine="0"/>
        <w:rPr>
          <w:rFonts w:ascii="等线 Light" w:eastAsia="等线" w:hAnsi="等线 Light"/>
        </w:rPr>
      </w:pPr>
      <w:r>
        <w:rPr>
          <w:noProof/>
        </w:rPr>
        <w:drawing>
          <wp:inline distT="0" distB="0" distL="0" distR="0" wp14:anchorId="7BD67740" wp14:editId="6DA9D9F1">
            <wp:extent cx="5278120" cy="44577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278120" cy="445770"/>
                    </a:xfrm>
                    <a:prstGeom prst="rect">
                      <a:avLst/>
                    </a:prstGeom>
                  </pic:spPr>
                </pic:pic>
              </a:graphicData>
            </a:graphic>
          </wp:inline>
        </w:drawing>
      </w:r>
    </w:p>
    <w:p w:rsidR="00D333EF" w:rsidRPr="000110BB" w:rsidRDefault="00D333EF">
      <w:pPr>
        <w:spacing w:before="156" w:after="156"/>
        <w:ind w:firstLineChars="0" w:firstLine="0"/>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13" w:name="_Toc28035"/>
      <w:bookmarkStart w:id="114" w:name="_Toc363638752"/>
      <w:bookmarkStart w:id="115" w:name="_Toc151372829"/>
      <w:r w:rsidRPr="000110BB">
        <w:rPr>
          <w:rFonts w:ascii="等线 Light" w:eastAsia="等线" w:hAnsi="等线 Light"/>
        </w:rPr>
        <w:t>安装管理节点</w:t>
      </w:r>
      <w:bookmarkEnd w:id="113"/>
      <w:bookmarkEnd w:id="114"/>
      <w:bookmarkEnd w:id="115"/>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I</w:t>
      </w:r>
      <w:r w:rsidRPr="000110BB">
        <w:rPr>
          <w:rFonts w:ascii="等线 Light" w:eastAsia="等线" w:hAnsi="等线 Light"/>
        </w:rPr>
        <w:t>CS</w:t>
      </w:r>
      <w:r w:rsidRPr="000110BB">
        <w:rPr>
          <w:rFonts w:ascii="等线 Light" w:eastAsia="等线" w:hAnsi="等线 Light" w:hint="eastAsia"/>
        </w:rPr>
        <w:t>提供三种管理节点部署方案，介于性能、安全性和高可用性，</w:t>
      </w:r>
      <w:r w:rsidRPr="000110BB">
        <w:rPr>
          <w:rFonts w:ascii="等线 Light" w:eastAsia="等线" w:hAnsi="等线 Light" w:hint="eastAsia"/>
        </w:rPr>
        <w:t>ICS</w:t>
      </w:r>
      <w:r w:rsidRPr="000110BB">
        <w:rPr>
          <w:rFonts w:ascii="等线 Light" w:eastAsia="等线" w:hAnsi="等线 Light" w:hint="eastAsia"/>
        </w:rPr>
        <w:t>主推</w:t>
      </w:r>
      <w:proofErr w:type="gramStart"/>
      <w:r w:rsidRPr="000110BB">
        <w:rPr>
          <w:rFonts w:ascii="等线 Light" w:eastAsia="等线" w:hAnsi="等线 Light" w:hint="eastAsia"/>
        </w:rPr>
        <w:t>物理机双机热备</w:t>
      </w:r>
      <w:proofErr w:type="gramEnd"/>
      <w:r w:rsidRPr="000110BB">
        <w:rPr>
          <w:rFonts w:ascii="等线 Light" w:eastAsia="等线" w:hAnsi="等线 Light" w:hint="eastAsia"/>
        </w:rPr>
        <w:t>和</w:t>
      </w:r>
      <w:r w:rsidRPr="000110BB">
        <w:rPr>
          <w:rFonts w:ascii="等线 Light" w:eastAsia="等线" w:hAnsi="等线 Light" w:hint="eastAsia"/>
        </w:rPr>
        <w:t>Allinone</w:t>
      </w:r>
      <w:r w:rsidRPr="000110BB">
        <w:rPr>
          <w:rFonts w:ascii="等线 Light" w:eastAsia="等线" w:hAnsi="等线 Light" w:hint="eastAsia"/>
        </w:rPr>
        <w:t>双</w:t>
      </w:r>
      <w:proofErr w:type="gramStart"/>
      <w:r w:rsidRPr="000110BB">
        <w:rPr>
          <w:rFonts w:ascii="等线 Light" w:eastAsia="等线" w:hAnsi="等线 Light" w:hint="eastAsia"/>
        </w:rPr>
        <w:t>机热备两种</w:t>
      </w:r>
      <w:proofErr w:type="gramEnd"/>
      <w:r w:rsidRPr="000110BB">
        <w:rPr>
          <w:rFonts w:ascii="等线 Light" w:eastAsia="等线" w:hAnsi="等线 Light" w:hint="eastAsia"/>
        </w:rPr>
        <w:t>形态，单机</w:t>
      </w:r>
      <w:r w:rsidRPr="000110BB">
        <w:rPr>
          <w:rFonts w:ascii="等线 Light" w:eastAsia="等线" w:hAnsi="等线 Light" w:hint="eastAsia"/>
        </w:rPr>
        <w:t>POC</w:t>
      </w:r>
      <w:r w:rsidRPr="000110BB">
        <w:rPr>
          <w:rFonts w:ascii="等线 Light" w:eastAsia="等线" w:hAnsi="等线 Light" w:hint="eastAsia"/>
        </w:rPr>
        <w:t>时可以选择</w:t>
      </w:r>
      <w:r w:rsidRPr="000110BB">
        <w:rPr>
          <w:rFonts w:ascii="等线 Light" w:eastAsia="等线" w:hAnsi="等线 Light" w:hint="eastAsia"/>
        </w:rPr>
        <w:t>Allinone</w:t>
      </w:r>
      <w:r w:rsidRPr="000110BB">
        <w:rPr>
          <w:rFonts w:ascii="等线 Light" w:eastAsia="等线" w:hAnsi="等线 Light" w:hint="eastAsia"/>
        </w:rPr>
        <w:t>部</w:t>
      </w:r>
      <w:r w:rsidRPr="000110BB">
        <w:rPr>
          <w:rFonts w:ascii="等线 Light" w:eastAsia="等线" w:hAnsi="等线 Light" w:hint="eastAsia"/>
        </w:rPr>
        <w:lastRenderedPageBreak/>
        <w:t>署。</w:t>
      </w:r>
    </w:p>
    <w:p w:rsidR="00B90933" w:rsidRPr="000110BB" w:rsidRDefault="008408C6" w:rsidP="00B7047F">
      <w:pPr>
        <w:pStyle w:val="4"/>
        <w:spacing w:before="156" w:after="156"/>
        <w:rPr>
          <w:rFonts w:ascii="等线 Light" w:eastAsia="等线" w:hAnsi="等线 Light" w:cs="Book Antiqua"/>
          <w:color w:val="005A9A"/>
          <w:szCs w:val="27"/>
        </w:rPr>
      </w:pPr>
      <w:r w:rsidRPr="000110BB">
        <w:rPr>
          <w:rFonts w:ascii="等线 Light" w:eastAsia="等线" w:hAnsi="等线 Light" w:cs="Book Antiqua"/>
          <w:color w:val="005A9A"/>
          <w:szCs w:val="27"/>
        </w:rPr>
        <w:t>iCenter</w:t>
      </w:r>
      <w:r w:rsidRPr="000110BB">
        <w:rPr>
          <w:rFonts w:ascii="等线 Light" w:eastAsia="等线" w:hAnsi="等线 Light" w:cs="Book Antiqua"/>
          <w:color w:val="005A9A"/>
          <w:szCs w:val="27"/>
        </w:rPr>
        <w:t>主备</w:t>
      </w:r>
      <w:proofErr w:type="gramStart"/>
      <w:r w:rsidRPr="000110BB">
        <w:rPr>
          <w:rFonts w:ascii="等线 Light" w:eastAsia="等线" w:hAnsi="等线 Light" w:cs="Book Antiqua"/>
          <w:color w:val="005A9A"/>
          <w:szCs w:val="27"/>
        </w:rPr>
        <w:t>物理机</w:t>
      </w:r>
      <w:proofErr w:type="gramEnd"/>
      <w:r w:rsidRPr="000110BB">
        <w:rPr>
          <w:rFonts w:ascii="等线 Light" w:eastAsia="等线" w:hAnsi="等线 Light" w:cs="Book Antiqua"/>
          <w:color w:val="005A9A"/>
          <w:szCs w:val="27"/>
        </w:rPr>
        <w:t>部署（</w:t>
      </w:r>
      <w:r w:rsidRPr="000110BB">
        <w:rPr>
          <w:rFonts w:ascii="等线 Light" w:eastAsia="等线" w:hAnsi="等线 Light" w:cs="Book Antiqua" w:hint="eastAsia"/>
          <w:color w:val="005A9A"/>
          <w:szCs w:val="27"/>
        </w:rPr>
        <w:t>推荐</w:t>
      </w:r>
      <w:r w:rsidRPr="000110BB">
        <w:rPr>
          <w:rFonts w:ascii="等线 Light" w:eastAsia="等线" w:hAnsi="等线 Light" w:cs="Book Antiqua"/>
          <w:color w:val="005A9A"/>
          <w:szCs w:val="27"/>
        </w:rPr>
        <w:t>）</w:t>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放入光盘安装管理节点。如下图，</w:t>
      </w:r>
      <w:r w:rsidRPr="000110BB">
        <w:rPr>
          <w:rFonts w:ascii="等线 Light" w:eastAsia="等线" w:hAnsi="等线 Light" w:hint="eastAsia"/>
        </w:rPr>
        <w:t>选择【更多部署方式】</w:t>
      </w:r>
      <w:r w:rsidRPr="000110BB">
        <w:rPr>
          <w:rFonts w:ascii="等线 Light" w:eastAsia="等线" w:hAnsi="等线 Light"/>
        </w:rPr>
        <w:t>，</w:t>
      </w:r>
      <w:r w:rsidRPr="000110BB">
        <w:rPr>
          <w:rFonts w:ascii="等线 Light" w:eastAsia="等线" w:hAnsi="等线 Light" w:hint="eastAsia"/>
        </w:rPr>
        <w:t>然后</w:t>
      </w:r>
      <w:r w:rsidRPr="000110BB">
        <w:rPr>
          <w:rFonts w:ascii="等线 Light" w:eastAsia="等线" w:hAnsi="等线 Light"/>
        </w:rPr>
        <w:t>选择</w:t>
      </w:r>
      <w:r w:rsidRPr="000110BB">
        <w:rPr>
          <w:rFonts w:ascii="等线 Light" w:eastAsia="等线" w:hAnsi="等线 Light" w:hint="eastAsia"/>
        </w:rPr>
        <w:t>【安装管理节点（主</w:t>
      </w:r>
      <w:r w:rsidRPr="000110BB">
        <w:rPr>
          <w:rFonts w:ascii="等线 Light" w:eastAsia="等线" w:hAnsi="等线 Light" w:hint="eastAsia"/>
        </w:rPr>
        <w:t>-</w:t>
      </w:r>
      <w:r w:rsidRPr="000110BB">
        <w:rPr>
          <w:rFonts w:ascii="等线 Light" w:eastAsia="等线" w:hAnsi="等线 Light" w:hint="eastAsia"/>
        </w:rPr>
        <w:t>备）】</w:t>
      </w:r>
      <w:r w:rsidRPr="000110BB">
        <w:rPr>
          <w:rFonts w:ascii="等线 Light" w:eastAsia="等线" w:hAnsi="等线 Light"/>
        </w:rPr>
        <w:t>。</w:t>
      </w:r>
    </w:p>
    <w:p w:rsidR="00B90933" w:rsidRPr="000110BB" w:rsidRDefault="00BE293D" w:rsidP="00B7047F">
      <w:pPr>
        <w:spacing w:before="156" w:after="156"/>
        <w:ind w:firstLineChars="0" w:firstLine="0"/>
        <w:jc w:val="center"/>
        <w:rPr>
          <w:rFonts w:ascii="等线 Light" w:eastAsia="等线" w:hAnsi="等线 Light"/>
        </w:rPr>
      </w:pPr>
      <w:r>
        <w:rPr>
          <w:noProof/>
        </w:rPr>
        <w:drawing>
          <wp:inline distT="0" distB="0" distL="0" distR="0" wp14:anchorId="246ACC5F" wp14:editId="302F101C">
            <wp:extent cx="4258945" cy="3190875"/>
            <wp:effectExtent l="0" t="0" r="8255"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34"/>
                    <a:stretch>
                      <a:fillRect/>
                    </a:stretch>
                  </pic:blipFill>
                  <pic:spPr>
                    <a:xfrm>
                      <a:off x="0" y="0"/>
                      <a:ext cx="4266672" cy="3196410"/>
                    </a:xfrm>
                    <a:prstGeom prst="rect">
                      <a:avLst/>
                    </a:prstGeom>
                  </pic:spPr>
                </pic:pic>
              </a:graphicData>
            </a:graphic>
          </wp:inline>
        </w:drawing>
      </w:r>
    </w:p>
    <w:p w:rsidR="00B90933" w:rsidRPr="000110BB" w:rsidRDefault="00BE293D" w:rsidP="00B7047F">
      <w:pPr>
        <w:spacing w:before="156" w:after="156"/>
        <w:ind w:firstLineChars="0" w:firstLine="0"/>
        <w:jc w:val="center"/>
        <w:rPr>
          <w:rFonts w:ascii="等线 Light" w:eastAsia="等线" w:hAnsi="等线 Light"/>
        </w:rPr>
      </w:pPr>
      <w:r>
        <w:rPr>
          <w:noProof/>
        </w:rPr>
        <w:drawing>
          <wp:inline distT="0" distB="0" distL="0" distR="0" wp14:anchorId="67F01D2C" wp14:editId="019C0CBC">
            <wp:extent cx="4294505" cy="3219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35"/>
                    <a:stretch>
                      <a:fillRect/>
                    </a:stretch>
                  </pic:blipFill>
                  <pic:spPr>
                    <a:xfrm>
                      <a:off x="0" y="0"/>
                      <a:ext cx="4309297" cy="3230418"/>
                    </a:xfrm>
                    <a:prstGeom prst="rect">
                      <a:avLst/>
                    </a:prstGeom>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lastRenderedPageBreak/>
        <w:t>进入主备节点安装选择界面，主备节点安装不分先后顺序，以</w:t>
      </w:r>
      <w:proofErr w:type="gramStart"/>
      <w:r w:rsidRPr="000110BB">
        <w:rPr>
          <w:rFonts w:ascii="等线 Light" w:eastAsia="等线" w:hAnsi="等线 Light"/>
        </w:rPr>
        <w:t>先装主节点</w:t>
      </w:r>
      <w:proofErr w:type="gramEnd"/>
      <w:r w:rsidRPr="000110BB">
        <w:rPr>
          <w:rFonts w:ascii="等线 Light" w:eastAsia="等线" w:hAnsi="等线 Light"/>
        </w:rPr>
        <w:t>为例，选择</w:t>
      </w:r>
      <w:r w:rsidRPr="000110BB">
        <w:rPr>
          <w:rFonts w:ascii="等线 Light" w:eastAsia="等线" w:hAnsi="等线 Light" w:hint="eastAsia"/>
        </w:rPr>
        <w:t>【</w:t>
      </w:r>
      <w:r w:rsidRPr="000110BB">
        <w:rPr>
          <w:rFonts w:ascii="等线 Light" w:eastAsia="等线" w:hAnsi="等线 Light"/>
        </w:rPr>
        <w:t>安装管理节点（主）</w:t>
      </w:r>
      <w:r w:rsidRPr="000110BB">
        <w:rPr>
          <w:rFonts w:ascii="等线 Light" w:eastAsia="等线" w:hAnsi="等线 Light" w:hint="eastAsia"/>
        </w:rPr>
        <w:t>】</w:t>
      </w:r>
      <w:r w:rsidRPr="000110BB">
        <w:rPr>
          <w:rFonts w:ascii="等线 Light" w:eastAsia="等线" w:hAnsi="等线 Light"/>
        </w:rPr>
        <w:t>，回车。</w:t>
      </w:r>
    </w:p>
    <w:p w:rsidR="00B90933" w:rsidRPr="000110BB" w:rsidRDefault="00BE293D" w:rsidP="00B7047F">
      <w:pPr>
        <w:spacing w:before="156" w:after="156"/>
        <w:ind w:firstLineChars="0" w:firstLine="0"/>
        <w:jc w:val="center"/>
        <w:rPr>
          <w:rFonts w:ascii="等线 Light" w:eastAsia="等线" w:hAnsi="等线 Light"/>
        </w:rPr>
      </w:pPr>
      <w:r>
        <w:rPr>
          <w:noProof/>
        </w:rPr>
        <w:drawing>
          <wp:inline distT="0" distB="0" distL="0" distR="0" wp14:anchorId="4AAF4FA1" wp14:editId="428EAB74">
            <wp:extent cx="4257675" cy="3194685"/>
            <wp:effectExtent l="0" t="0" r="0" b="5715"/>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36"/>
                    <a:stretch>
                      <a:fillRect/>
                    </a:stretch>
                  </pic:blipFill>
                  <pic:spPr>
                    <a:xfrm>
                      <a:off x="0" y="0"/>
                      <a:ext cx="4266002" cy="3201041"/>
                    </a:xfrm>
                    <a:prstGeom prst="rect">
                      <a:avLst/>
                    </a:prstGeom>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开始加载，配置管理节点网络。请</w:t>
      </w:r>
      <w:proofErr w:type="gramStart"/>
      <w:r w:rsidRPr="000110BB">
        <w:rPr>
          <w:rFonts w:ascii="等线 Light" w:eastAsia="等线" w:hAnsi="等线 Light"/>
        </w:rPr>
        <w:t>至少勾选一块</w:t>
      </w:r>
      <w:proofErr w:type="gramEnd"/>
      <w:r w:rsidRPr="000110BB">
        <w:rPr>
          <w:rFonts w:ascii="等线 Light" w:eastAsia="等线" w:hAnsi="等线 Light"/>
        </w:rPr>
        <w:t>网卡</w:t>
      </w:r>
      <w:r w:rsidRPr="000110BB">
        <w:rPr>
          <w:rFonts w:ascii="等线 Light" w:eastAsia="等线" w:hAnsi="等线 Light" w:hint="eastAsia"/>
        </w:rPr>
        <w:t>（状态为“连接”）</w:t>
      </w:r>
      <w:r w:rsidRPr="000110BB">
        <w:rPr>
          <w:rFonts w:ascii="等线 Light" w:eastAsia="等线" w:hAnsi="等线 Light"/>
        </w:rPr>
        <w:t>，增加到管理网络。然后配置</w:t>
      </w:r>
      <w:r w:rsidRPr="000110BB">
        <w:rPr>
          <w:rFonts w:ascii="等线 Light" w:eastAsia="等线" w:hAnsi="等线 Light"/>
        </w:rPr>
        <w:t>IP</w:t>
      </w:r>
      <w:r w:rsidRPr="000110BB">
        <w:rPr>
          <w:rFonts w:ascii="等线 Light" w:eastAsia="等线" w:hAnsi="等线 Light"/>
        </w:rPr>
        <w:t>地址、子网掩码、网关和管理网</w:t>
      </w:r>
      <w:r w:rsidRPr="000110BB">
        <w:rPr>
          <w:rFonts w:ascii="等线 Light" w:eastAsia="等线" w:hAnsi="等线 Light"/>
        </w:rPr>
        <w:t>VLAN</w:t>
      </w:r>
      <w:r w:rsidRPr="000110BB">
        <w:rPr>
          <w:rFonts w:ascii="等线 Light" w:eastAsia="等线" w:hAnsi="等线 Light"/>
        </w:rPr>
        <w:t>，管理网</w:t>
      </w:r>
      <w:r w:rsidRPr="000110BB">
        <w:rPr>
          <w:rFonts w:ascii="等线 Light" w:eastAsia="等线" w:hAnsi="等线 Light"/>
        </w:rPr>
        <w:t>VLAN</w:t>
      </w:r>
      <w:r w:rsidRPr="000110BB">
        <w:rPr>
          <w:rFonts w:ascii="等线 Light" w:eastAsia="等线" w:hAnsi="等线 Light"/>
        </w:rPr>
        <w:t>默认为</w:t>
      </w:r>
      <w:r w:rsidRPr="000110BB">
        <w:rPr>
          <w:rFonts w:ascii="等线 Light" w:eastAsia="等线" w:hAnsi="等线 Light"/>
        </w:rPr>
        <w:t>0</w:t>
      </w:r>
      <w:r w:rsidRPr="000110BB">
        <w:rPr>
          <w:rFonts w:ascii="等线 Light" w:eastAsia="等线" w:hAnsi="等线 Light"/>
        </w:rPr>
        <w:t>，安装人员根据实际环境进行配置。主机名为固定的，不能修改，如下图中</w:t>
      </w:r>
      <w:r w:rsidRPr="000110BB">
        <w:rPr>
          <w:rFonts w:ascii="等线 Light" w:eastAsia="等线" w:hAnsi="等线 Light"/>
        </w:rPr>
        <w:t>center-01-54966</w:t>
      </w:r>
      <w:r w:rsidRPr="000110BB">
        <w:rPr>
          <w:rFonts w:ascii="等线 Light" w:eastAsia="等线" w:hAnsi="等线 Light"/>
        </w:rPr>
        <w:t>。另外，还应输入对端节点</w:t>
      </w:r>
      <w:r w:rsidRPr="000110BB">
        <w:rPr>
          <w:rFonts w:ascii="等线 Light" w:eastAsia="等线" w:hAnsi="等线 Light"/>
        </w:rPr>
        <w:t>IP</w:t>
      </w:r>
      <w:r w:rsidRPr="000110BB">
        <w:rPr>
          <w:rFonts w:ascii="等线 Light" w:eastAsia="等线" w:hAnsi="等线 Light"/>
        </w:rPr>
        <w:t>，我们当前部署的是主节点，那就是输入备节点的</w:t>
      </w:r>
      <w:r w:rsidRPr="000110BB">
        <w:rPr>
          <w:rFonts w:ascii="等线 Light" w:eastAsia="等线" w:hAnsi="等线 Light"/>
        </w:rPr>
        <w:t>IP</w:t>
      </w:r>
      <w:r w:rsidRPr="000110BB">
        <w:rPr>
          <w:rFonts w:ascii="等线 Light" w:eastAsia="等线" w:hAnsi="等线 Light"/>
        </w:rPr>
        <w:t>。浮动</w:t>
      </w:r>
      <w:r w:rsidRPr="000110BB">
        <w:rPr>
          <w:rFonts w:ascii="等线 Light" w:eastAsia="等线" w:hAnsi="等线 Light"/>
        </w:rPr>
        <w:t>IP</w:t>
      </w:r>
      <w:r w:rsidRPr="000110BB">
        <w:rPr>
          <w:rFonts w:ascii="等线 Light" w:eastAsia="等线" w:hAnsi="等线 Light"/>
        </w:rPr>
        <w:t>为对外提供</w:t>
      </w:r>
      <w:r w:rsidRPr="000110BB">
        <w:rPr>
          <w:rFonts w:ascii="等线 Light" w:eastAsia="等线" w:hAnsi="等线 Light"/>
        </w:rPr>
        <w:t>web</w:t>
      </w:r>
      <w:r w:rsidRPr="000110BB">
        <w:rPr>
          <w:rFonts w:ascii="等线 Light" w:eastAsia="等线" w:hAnsi="等线 Light"/>
        </w:rPr>
        <w:t>访问的</w:t>
      </w:r>
      <w:r w:rsidRPr="000110BB">
        <w:rPr>
          <w:rFonts w:ascii="等线 Light" w:eastAsia="等线" w:hAnsi="等线 Light"/>
        </w:rPr>
        <w:t>IP</w:t>
      </w:r>
      <w:r w:rsidRPr="000110BB">
        <w:rPr>
          <w:rFonts w:ascii="等线 Light" w:eastAsia="等线" w:hAnsi="等线 Light" w:hint="eastAsia"/>
        </w:rPr>
        <w:t>，</w:t>
      </w:r>
      <w:r w:rsidRPr="000110BB">
        <w:rPr>
          <w:rFonts w:ascii="等线 Light" w:eastAsia="等线" w:hAnsi="等线 Light"/>
        </w:rPr>
        <w:t>因此</w:t>
      </w:r>
      <w:r w:rsidRPr="000110BB">
        <w:rPr>
          <w:rFonts w:ascii="等线 Light" w:eastAsia="等线" w:hAnsi="等线 Light" w:hint="eastAsia"/>
        </w:rPr>
        <w:t>需要用户</w:t>
      </w:r>
      <w:r w:rsidRPr="000110BB">
        <w:rPr>
          <w:rFonts w:ascii="等线 Light" w:eastAsia="等线" w:hAnsi="等线 Light"/>
        </w:rPr>
        <w:t>提前规划好</w:t>
      </w:r>
      <w:r w:rsidRPr="000110BB">
        <w:rPr>
          <w:rFonts w:ascii="等线 Light" w:eastAsia="等线" w:hAnsi="等线 Light"/>
        </w:rPr>
        <w:t>IP</w:t>
      </w:r>
      <w:r w:rsidRPr="000110BB">
        <w:rPr>
          <w:rFonts w:ascii="等线 Light" w:eastAsia="等线" w:hAnsi="等线 Light"/>
        </w:rPr>
        <w:t>。点击【下一步】。</w:t>
      </w:r>
    </w:p>
    <w:p w:rsidR="00B90933" w:rsidRPr="000110BB" w:rsidRDefault="00AC7124" w:rsidP="00B7047F">
      <w:pPr>
        <w:pStyle w:val="afff"/>
        <w:spacing w:before="156" w:after="156"/>
        <w:rPr>
          <w:rFonts w:ascii="等线 Light" w:eastAsia="等线" w:hAnsi="等线 Light"/>
        </w:rPr>
      </w:pPr>
      <w:r>
        <w:rPr>
          <w:noProof/>
        </w:rPr>
        <w:lastRenderedPageBreak/>
        <w:drawing>
          <wp:inline distT="0" distB="0" distL="0" distR="0" wp14:anchorId="440B503A" wp14:editId="0111A720">
            <wp:extent cx="4309110" cy="3100705"/>
            <wp:effectExtent l="0" t="0" r="0" b="4445"/>
            <wp:docPr id="466" name="图片 2"/>
            <wp:cNvGraphicFramePr/>
            <a:graphic xmlns:a="http://schemas.openxmlformats.org/drawingml/2006/main">
              <a:graphicData uri="http://schemas.openxmlformats.org/drawingml/2006/picture">
                <pic:pic xmlns:pic="http://schemas.openxmlformats.org/drawingml/2006/picture">
                  <pic:nvPicPr>
                    <pic:cNvPr id="56" name="图片 2"/>
                    <pic:cNvPicPr/>
                  </pic:nvPicPr>
                  <pic:blipFill>
                    <a:blip r:embed="rId37"/>
                    <a:srcRect r="383"/>
                    <a:stretch>
                      <a:fillRect/>
                    </a:stretch>
                  </pic:blipFill>
                  <pic:spPr>
                    <a:xfrm>
                      <a:off x="0" y="0"/>
                      <a:ext cx="4316901" cy="3106257"/>
                    </a:xfrm>
                    <a:prstGeom prst="rect">
                      <a:avLst/>
                    </a:prstGeom>
                  </pic:spPr>
                </pic:pic>
              </a:graphicData>
            </a:graphic>
          </wp:inline>
        </w:drawing>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51" name="图片 51"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23"/>
        </w:numPr>
        <w:spacing w:before="156" w:after="156"/>
        <w:ind w:firstLine="480"/>
        <w:rPr>
          <w:rFonts w:ascii="等线 Light" w:eastAsia="等线" w:hAnsi="等线 Light"/>
        </w:rPr>
      </w:pPr>
      <w:r w:rsidRPr="000110BB">
        <w:rPr>
          <w:rFonts w:ascii="等线 Light" w:eastAsia="等线" w:hAnsi="等线 Light" w:hint="eastAsia"/>
        </w:rPr>
        <w:t>用户在安装到“配置网络”这一步时，若出现“</w:t>
      </w:r>
      <w:r w:rsidRPr="000110BB">
        <w:rPr>
          <w:rFonts w:ascii="等线 Light" w:eastAsia="等线" w:hAnsi="等线 Light" w:hint="eastAsia"/>
        </w:rPr>
        <w:t>IP</w:t>
      </w:r>
      <w:r w:rsidRPr="000110BB">
        <w:rPr>
          <w:rFonts w:ascii="等线 Light" w:eastAsia="等线" w:hAnsi="等线 Light" w:hint="eastAsia"/>
        </w:rPr>
        <w:t>地址输入不上”的情况，可以尝试将输入法切换为英文，再次进行输入即可。</w:t>
      </w:r>
    </w:p>
    <w:p w:rsidR="00B90933" w:rsidRPr="000110BB" w:rsidRDefault="008408C6" w:rsidP="00585E52">
      <w:pPr>
        <w:pStyle w:val="Note"/>
        <w:numPr>
          <w:ilvl w:val="0"/>
          <w:numId w:val="23"/>
        </w:numPr>
        <w:spacing w:before="156" w:after="156"/>
        <w:ind w:firstLine="480"/>
        <w:rPr>
          <w:rFonts w:ascii="等线 Light" w:eastAsia="等线" w:hAnsi="等线 Light"/>
        </w:rPr>
      </w:pPr>
      <w:r w:rsidRPr="000110BB">
        <w:rPr>
          <w:rFonts w:ascii="等线 Light" w:eastAsia="等线" w:hAnsi="等线 Light" w:hint="eastAsia"/>
        </w:rPr>
        <w:t>用户点击【网卡刷新】按钮，可对当前网卡信息进行刷新。</w:t>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设置密码。管理员设置密码后，点击【下一步】。</w:t>
      </w:r>
    </w:p>
    <w:p w:rsidR="00B90933" w:rsidRPr="000110BB" w:rsidRDefault="00AC7124"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31FE91FF" wp14:editId="0E33C3B3">
            <wp:extent cx="4349115" cy="3374390"/>
            <wp:effectExtent l="0" t="0" r="0" b="0"/>
            <wp:docPr id="58" name="图片 58" descr="C:\Users\inspur\Desktop\安装图片\安装图片\sphere_6.5.2\sphere_pass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inspur\Desktop\安装图片\安装图片\sphere_6.5.2\sphere_passw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77079" cy="3396027"/>
                    </a:xfrm>
                    <a:prstGeom prst="rect">
                      <a:avLst/>
                    </a:prstGeom>
                    <a:noFill/>
                    <a:ln>
                      <a:noFill/>
                    </a:ln>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选择要安装系统的磁盘。如下图，现以本地磁盘</w:t>
      </w:r>
      <w:r w:rsidRPr="000110BB">
        <w:rPr>
          <w:rFonts w:ascii="等线 Light" w:eastAsia="等线" w:hAnsi="等线 Light" w:hint="eastAsia"/>
        </w:rPr>
        <w:t>sd</w:t>
      </w:r>
      <w:r w:rsidRPr="000110BB">
        <w:rPr>
          <w:rFonts w:ascii="等线 Light" w:eastAsia="等线" w:hAnsi="等线 Light"/>
        </w:rPr>
        <w:t>a</w:t>
      </w:r>
      <w:r w:rsidRPr="000110BB">
        <w:rPr>
          <w:rFonts w:ascii="等线 Light" w:eastAsia="等线" w:hAnsi="等线 Light"/>
        </w:rPr>
        <w:t>为例，选择</w:t>
      </w:r>
      <w:r w:rsidRPr="000110BB">
        <w:rPr>
          <w:rFonts w:ascii="等线 Light" w:eastAsia="等线" w:hAnsi="等线 Light"/>
        </w:rPr>
        <w:t>sda</w:t>
      </w:r>
      <w:r w:rsidRPr="000110BB">
        <w:rPr>
          <w:rFonts w:ascii="等线 Light" w:eastAsia="等线" w:hAnsi="等线 Light"/>
        </w:rPr>
        <w:t>，点击【下一步】。</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【高级】：管理节点没有本地存储分区，所以无法选择该选项。</w:t>
      </w:r>
    </w:p>
    <w:p w:rsidR="00B90933" w:rsidRPr="000110BB" w:rsidRDefault="00AC7124" w:rsidP="00B7047F">
      <w:pPr>
        <w:pStyle w:val="afff"/>
        <w:spacing w:before="156" w:after="156"/>
        <w:rPr>
          <w:rFonts w:ascii="等线 Light" w:eastAsia="等线" w:hAnsi="等线 Light"/>
        </w:rPr>
      </w:pPr>
      <w:r>
        <w:rPr>
          <w:noProof/>
        </w:rPr>
        <w:drawing>
          <wp:inline distT="0" distB="0" distL="0" distR="0" wp14:anchorId="754942CF" wp14:editId="1694FFC7">
            <wp:extent cx="4324985" cy="3340100"/>
            <wp:effectExtent l="0" t="0" r="0" b="0"/>
            <wp:docPr id="467" name="图片 467" descr="C:\Users\inspur\Desktop\安装图片\安装图片\sphere_6.5.2\Sphere_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inspur\Desktop\安装图片\安装图片\sphere_6.5.2\Sphere_dis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36747" cy="3349319"/>
                    </a:xfrm>
                    <a:prstGeom prst="rect">
                      <a:avLst/>
                    </a:prstGeom>
                    <a:noFill/>
                    <a:ln>
                      <a:noFill/>
                    </a:ln>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lastRenderedPageBreak/>
        <w:t>选择时区和修改时间，点击</w:t>
      </w:r>
      <w:r w:rsidRPr="000110BB">
        <w:rPr>
          <w:rFonts w:ascii="等线 Light" w:eastAsia="等线" w:hAnsi="等线 Light" w:hint="eastAsia"/>
        </w:rPr>
        <w:t>【</w:t>
      </w:r>
      <w:r w:rsidRPr="000110BB">
        <w:rPr>
          <w:rFonts w:ascii="等线 Light" w:eastAsia="等线" w:hAnsi="等线 Light"/>
        </w:rPr>
        <w:t>下一步</w:t>
      </w:r>
      <w:r w:rsidRPr="000110BB">
        <w:rPr>
          <w:rFonts w:ascii="等线 Light" w:eastAsia="等线" w:hAnsi="等线 Light" w:hint="eastAsia"/>
        </w:rPr>
        <w:t>】</w:t>
      </w:r>
      <w:r w:rsidRPr="000110BB">
        <w:rPr>
          <w:rFonts w:ascii="等线 Light" w:eastAsia="等线" w:hAnsi="等线 Light"/>
        </w:rPr>
        <w:t>。</w:t>
      </w:r>
    </w:p>
    <w:p w:rsidR="00B90933" w:rsidRPr="000110BB" w:rsidRDefault="00EB7724" w:rsidP="00B7047F">
      <w:pPr>
        <w:spacing w:before="156" w:after="156"/>
        <w:ind w:firstLineChars="0" w:firstLine="0"/>
        <w:jc w:val="center"/>
        <w:rPr>
          <w:rFonts w:ascii="等线 Light" w:eastAsia="等线" w:hAnsi="等线 Light"/>
        </w:rPr>
      </w:pPr>
      <w:r w:rsidRPr="00DF6509">
        <w:rPr>
          <w:noProof/>
        </w:rPr>
        <w:drawing>
          <wp:inline distT="0" distB="0" distL="0" distR="0" wp14:anchorId="412C5638" wp14:editId="5CF47909">
            <wp:extent cx="4616450" cy="3581400"/>
            <wp:effectExtent l="0" t="0" r="0" b="0"/>
            <wp:docPr id="453"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8"/>
                    <a:stretch>
                      <a:fillRect/>
                    </a:stretch>
                  </pic:blipFill>
                  <pic:spPr>
                    <a:xfrm>
                      <a:off x="0" y="0"/>
                      <a:ext cx="4616450" cy="3581400"/>
                    </a:xfrm>
                    <a:prstGeom prst="rect">
                      <a:avLst/>
                    </a:prstGeom>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选择是否进行磁盘</w:t>
      </w:r>
      <w:r w:rsidRPr="000110BB">
        <w:rPr>
          <w:rFonts w:ascii="等线 Light" w:eastAsia="等线" w:hAnsi="等线 Light" w:hint="eastAsia"/>
        </w:rPr>
        <w:t>性能测试。</w:t>
      </w:r>
    </w:p>
    <w:p w:rsidR="00B90933" w:rsidRPr="000110BB" w:rsidRDefault="008408C6" w:rsidP="00B7047F">
      <w:pPr>
        <w:spacing w:before="156" w:after="156"/>
        <w:ind w:leftChars="200"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1</w:t>
      </w:r>
      <w:r w:rsidRPr="000110BB">
        <w:rPr>
          <w:rFonts w:ascii="等线 Light" w:eastAsia="等线" w:hAnsi="等线 Light" w:hint="eastAsia"/>
        </w:rPr>
        <w:t>）点击【取消】，停留在当前页面；</w:t>
      </w:r>
    </w:p>
    <w:p w:rsidR="00B90933" w:rsidRPr="000110BB" w:rsidRDefault="008408C6" w:rsidP="00B7047F">
      <w:pPr>
        <w:spacing w:before="156" w:after="156"/>
        <w:ind w:leftChars="200"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2</w:t>
      </w:r>
      <w:r w:rsidRPr="000110BB">
        <w:rPr>
          <w:rFonts w:ascii="等线 Light" w:eastAsia="等线" w:hAnsi="等线 Light" w:hint="eastAsia"/>
        </w:rPr>
        <w:t>）点击【测试磁盘】，进入磁盘性能测试页面，点击【开始测试】，可对当前磁盘进行性能测试，</w:t>
      </w:r>
      <w:r w:rsidRPr="000110BB">
        <w:rPr>
          <w:rFonts w:ascii="等线 Light" w:eastAsia="等线" w:hAnsi="等线 Light"/>
        </w:rPr>
        <w:t>测试完成后点击</w:t>
      </w:r>
      <w:r w:rsidRPr="000110BB">
        <w:rPr>
          <w:rFonts w:ascii="等线 Light" w:eastAsia="等线" w:hAnsi="等线 Light" w:hint="eastAsia"/>
        </w:rPr>
        <w:t>【安装】，进入步骤</w:t>
      </w:r>
      <w:r w:rsidRPr="000110BB">
        <w:rPr>
          <w:rFonts w:ascii="等线 Light" w:eastAsia="等线" w:hAnsi="等线 Light" w:hint="eastAsia"/>
        </w:rPr>
        <w:t>8</w:t>
      </w:r>
      <w:r w:rsidRPr="000110BB">
        <w:rPr>
          <w:rFonts w:ascii="等线 Light" w:eastAsia="等线" w:hAnsi="等线 Light" w:hint="eastAsia"/>
        </w:rPr>
        <w:t>；</w:t>
      </w:r>
    </w:p>
    <w:p w:rsidR="00B90933" w:rsidRPr="000110BB" w:rsidRDefault="008408C6" w:rsidP="00B7047F">
      <w:pPr>
        <w:spacing w:before="156" w:after="156"/>
        <w:ind w:leftChars="200"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3</w:t>
      </w:r>
      <w:r w:rsidRPr="000110BB">
        <w:rPr>
          <w:rFonts w:ascii="等线 Light" w:eastAsia="等线" w:hAnsi="等线 Light" w:hint="eastAsia"/>
        </w:rPr>
        <w:t>）点击【安装】，将会跳过</w:t>
      </w:r>
      <w:r w:rsidRPr="000110BB">
        <w:rPr>
          <w:rFonts w:ascii="等线 Light" w:eastAsia="等线" w:hAnsi="等线 Light"/>
        </w:rPr>
        <w:t>磁盘</w:t>
      </w:r>
      <w:r w:rsidRPr="000110BB">
        <w:rPr>
          <w:rFonts w:ascii="等线 Light" w:eastAsia="等线" w:hAnsi="等线 Light" w:hint="eastAsia"/>
        </w:rPr>
        <w:t>性能测试，直接进入步骤</w:t>
      </w:r>
      <w:r w:rsidRPr="000110BB">
        <w:rPr>
          <w:rFonts w:ascii="等线 Light" w:eastAsia="等线" w:hAnsi="等线 Light" w:hint="eastAsia"/>
        </w:rPr>
        <w:t>9</w:t>
      </w:r>
      <w:r w:rsidRPr="000110BB">
        <w:rPr>
          <w:rFonts w:ascii="等线 Light" w:eastAsia="等线" w:hAnsi="等线 Light" w:hint="eastAsia"/>
        </w:rPr>
        <w:t>。</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3599815" cy="1048385"/>
            <wp:effectExtent l="9525" t="9525" r="10160" b="2794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38"/>
                    <a:stretch>
                      <a:fillRect/>
                    </a:stretch>
                  </pic:blipFill>
                  <pic:spPr>
                    <a:xfrm>
                      <a:off x="0" y="0"/>
                      <a:ext cx="3599815" cy="1048385"/>
                    </a:xfrm>
                    <a:prstGeom prst="rect">
                      <a:avLst/>
                    </a:prstGeom>
                    <a:ln>
                      <a:solidFill>
                        <a:schemeClr val="tx1"/>
                      </a:solidFill>
                    </a:ln>
                  </pic:spPr>
                </pic:pic>
              </a:graphicData>
            </a:graphic>
          </wp:inline>
        </w:drawing>
      </w:r>
    </w:p>
    <w:p w:rsidR="00B90933" w:rsidRPr="000110BB" w:rsidRDefault="00AC7124" w:rsidP="00B7047F">
      <w:pPr>
        <w:pStyle w:val="afff"/>
        <w:spacing w:before="156" w:after="156"/>
        <w:rPr>
          <w:rFonts w:ascii="等线 Light" w:eastAsia="等线" w:hAnsi="等线 Light"/>
        </w:rPr>
      </w:pPr>
      <w:r>
        <w:rPr>
          <w:noProof/>
        </w:rPr>
        <w:lastRenderedPageBreak/>
        <w:drawing>
          <wp:inline distT="0" distB="0" distL="0" distR="0" wp14:anchorId="7403594E" wp14:editId="3F860863">
            <wp:extent cx="4389120" cy="3408680"/>
            <wp:effectExtent l="0" t="0" r="0" b="1270"/>
            <wp:docPr id="471" name="图片 471" descr="C:\Users\inspur\Desktop\安装图片\安装图片\sphere_6.5.2\sphere_disk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C:\Users\inspur\Desktop\安装图片\安装图片\sphere_6.5.2\sphere_diskte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97866" cy="3415557"/>
                    </a:xfrm>
                    <a:prstGeom prst="rect">
                      <a:avLst/>
                    </a:prstGeom>
                    <a:noFill/>
                    <a:ln>
                      <a:noFill/>
                    </a:ln>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hint="eastAsia"/>
        </w:rPr>
        <w:t>若选择了磁盘性能测试，会有本步骤，提示是否在选中的盘中安装系统，确认无误后，点击【确认】</w:t>
      </w:r>
      <w:r w:rsidRPr="000110BB">
        <w:rPr>
          <w:rFonts w:ascii="等线 Light" w:eastAsia="等线" w:hAnsi="等线 Light"/>
        </w:rPr>
        <w:t>。</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3599815" cy="1605915"/>
            <wp:effectExtent l="9525" t="9525" r="10160" b="2286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pic:cNvPicPr>
                  </pic:nvPicPr>
                  <pic:blipFill>
                    <a:blip r:embed="rId39"/>
                    <a:stretch>
                      <a:fillRect/>
                    </a:stretch>
                  </pic:blipFill>
                  <pic:spPr>
                    <a:xfrm>
                      <a:off x="0" y="0"/>
                      <a:ext cx="3599815" cy="1605915"/>
                    </a:xfrm>
                    <a:prstGeom prst="rect">
                      <a:avLst/>
                    </a:prstGeom>
                    <a:ln>
                      <a:solidFill>
                        <a:schemeClr val="tx1"/>
                      </a:solidFill>
                    </a:ln>
                  </pic:spPr>
                </pic:pic>
              </a:graphicData>
            </a:graphic>
          </wp:inline>
        </w:drawing>
      </w:r>
    </w:p>
    <w:p w:rsidR="00B90933" w:rsidRPr="000110BB"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开始安装系统，安装完成后系统自动重启。</w:t>
      </w:r>
    </w:p>
    <w:p w:rsidR="00B90933" w:rsidRPr="000110BB" w:rsidRDefault="00B90933" w:rsidP="00B7047F">
      <w:pPr>
        <w:pStyle w:val="afff"/>
        <w:spacing w:before="156" w:after="156"/>
        <w:rPr>
          <w:rFonts w:ascii="等线 Light" w:eastAsia="等线" w:hAnsi="等线 Light"/>
        </w:rPr>
      </w:pPr>
    </w:p>
    <w:p w:rsidR="00B90933" w:rsidRPr="000110BB" w:rsidRDefault="00BE293D"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209C4E17" wp14:editId="276C9F33">
            <wp:extent cx="4419600" cy="3312160"/>
            <wp:effectExtent l="0" t="0" r="0" b="2540"/>
            <wp:docPr id="479" name="图片 1"/>
            <wp:cNvGraphicFramePr/>
            <a:graphic xmlns:a="http://schemas.openxmlformats.org/drawingml/2006/main">
              <a:graphicData uri="http://schemas.openxmlformats.org/drawingml/2006/picture">
                <pic:pic xmlns:pic="http://schemas.openxmlformats.org/drawingml/2006/picture">
                  <pic:nvPicPr>
                    <pic:cNvPr id="479" name="图片 1"/>
                    <pic:cNvPicPr/>
                  </pic:nvPicPr>
                  <pic:blipFill>
                    <a:blip r:embed="rId32"/>
                    <a:stretch>
                      <a:fillRect/>
                    </a:stretch>
                  </pic:blipFill>
                  <pic:spPr>
                    <a:xfrm>
                      <a:off x="0" y="0"/>
                      <a:ext cx="4419600" cy="3312160"/>
                    </a:xfrm>
                    <a:prstGeom prst="rect">
                      <a:avLst/>
                    </a:prstGeom>
                  </pic:spPr>
                </pic:pic>
              </a:graphicData>
            </a:graphic>
          </wp:inline>
        </w:drawing>
      </w:r>
    </w:p>
    <w:p w:rsidR="00B90933" w:rsidRDefault="008408C6" w:rsidP="00585E52">
      <w:pPr>
        <w:numPr>
          <w:ilvl w:val="0"/>
          <w:numId w:val="22"/>
        </w:numPr>
        <w:spacing w:before="156" w:after="156"/>
        <w:ind w:firstLine="480"/>
        <w:rPr>
          <w:rFonts w:ascii="等线 Light" w:eastAsia="等线" w:hAnsi="等线 Light"/>
        </w:rPr>
      </w:pPr>
      <w:r w:rsidRPr="000110BB">
        <w:rPr>
          <w:rFonts w:ascii="等线 Light" w:eastAsia="等线" w:hAnsi="等线 Light"/>
        </w:rPr>
        <w:t>安装完成后</w:t>
      </w:r>
      <w:r w:rsidR="00EB7724">
        <w:rPr>
          <w:rFonts w:ascii="等线 Light" w:eastAsia="等线" w:hAnsi="等线 Light" w:hint="eastAsia"/>
        </w:rPr>
        <w:t>（主备节点都完成后）</w:t>
      </w:r>
      <w:r w:rsidR="00EB7724" w:rsidRPr="00EB7724">
        <w:rPr>
          <w:rFonts w:ascii="等线 Light" w:eastAsia="等线" w:hAnsi="等线 Light" w:hint="eastAsia"/>
        </w:rPr>
        <w:t>管理节点会自动进行双</w:t>
      </w:r>
      <w:proofErr w:type="gramStart"/>
      <w:r w:rsidR="00EB7724" w:rsidRPr="00EB7724">
        <w:rPr>
          <w:rFonts w:ascii="等线 Light" w:eastAsia="等线" w:hAnsi="等线 Light" w:hint="eastAsia"/>
        </w:rPr>
        <w:t>机热备</w:t>
      </w:r>
      <w:proofErr w:type="gramEnd"/>
      <w:r w:rsidR="00EB7724" w:rsidRPr="00EB7724">
        <w:rPr>
          <w:rFonts w:ascii="等线 Light" w:eastAsia="等线" w:hAnsi="等线 Light" w:hint="eastAsia"/>
        </w:rPr>
        <w:t>初始化</w:t>
      </w:r>
      <w:r w:rsidR="00EB7724" w:rsidRPr="00EB7724">
        <w:rPr>
          <w:rFonts w:ascii="等线 Light" w:eastAsia="等线" w:hAnsi="等线 Light"/>
        </w:rPr>
        <w:t>，</w:t>
      </w:r>
      <w:r w:rsidR="00EB7724" w:rsidRPr="00EB7724">
        <w:rPr>
          <w:rFonts w:ascii="等线 Light" w:eastAsia="等线" w:hAnsi="等线 Light" w:hint="eastAsia"/>
        </w:rPr>
        <w:t>初始化完成后方</w:t>
      </w:r>
      <w:r w:rsidR="00EB7724" w:rsidRPr="00EB7724">
        <w:rPr>
          <w:rFonts w:ascii="等线 Light" w:eastAsia="等线" w:hAnsi="等线 Light"/>
        </w:rPr>
        <w:t>可登录系统</w:t>
      </w:r>
      <w:r w:rsidR="00EB7724" w:rsidRPr="00EB7724">
        <w:rPr>
          <w:rFonts w:ascii="等线 Light" w:eastAsia="等线" w:hAnsi="等线 Light" w:hint="eastAsia"/>
        </w:rPr>
        <w:t>，初始化过程中不要关闭电源。</w:t>
      </w:r>
      <w:r w:rsidRPr="000110BB">
        <w:rPr>
          <w:rFonts w:ascii="等线 Light" w:eastAsia="等线" w:hAnsi="等线 Light"/>
        </w:rPr>
        <w:t>默认账号为</w:t>
      </w:r>
      <w:r w:rsidRPr="000110BB">
        <w:rPr>
          <w:rFonts w:ascii="等线 Light" w:eastAsia="等线" w:hAnsi="等线 Light"/>
        </w:rPr>
        <w:t>root</w:t>
      </w:r>
      <w:r w:rsidRPr="000110BB">
        <w:rPr>
          <w:rFonts w:ascii="等线 Light" w:eastAsia="等线" w:hAnsi="等线 Light"/>
        </w:rPr>
        <w:t>，密码为第</w:t>
      </w:r>
      <w:r w:rsidRPr="000110BB">
        <w:rPr>
          <w:rFonts w:ascii="等线 Light" w:eastAsia="等线" w:hAnsi="等线 Light"/>
        </w:rPr>
        <w:t>4</w:t>
      </w:r>
      <w:r w:rsidRPr="000110BB">
        <w:rPr>
          <w:rFonts w:ascii="等线 Light" w:eastAsia="等线" w:hAnsi="等线 Light"/>
        </w:rPr>
        <w:t>步设置的密码。</w:t>
      </w:r>
    </w:p>
    <w:p w:rsidR="00EB7724" w:rsidRPr="000110BB" w:rsidRDefault="00EB7724" w:rsidP="00EB7724">
      <w:pPr>
        <w:tabs>
          <w:tab w:val="left" w:pos="-840"/>
        </w:tabs>
        <w:spacing w:before="156" w:after="156"/>
        <w:ind w:firstLineChars="0" w:firstLine="0"/>
        <w:rPr>
          <w:rFonts w:ascii="等线 Light" w:eastAsia="等线" w:hAnsi="等线 Light"/>
        </w:rPr>
      </w:pPr>
      <w:r>
        <w:rPr>
          <w:noProof/>
        </w:rPr>
        <w:drawing>
          <wp:inline distT="0" distB="0" distL="0" distR="0" wp14:anchorId="1E42093B" wp14:editId="6668F047">
            <wp:extent cx="5219700" cy="392430"/>
            <wp:effectExtent l="0" t="0" r="0" b="762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219700" cy="392430"/>
                    </a:xfrm>
                    <a:prstGeom prst="rect">
                      <a:avLst/>
                    </a:prstGeom>
                  </pic:spPr>
                </pic:pic>
              </a:graphicData>
            </a:graphic>
          </wp:inline>
        </w:drawing>
      </w:r>
    </w:p>
    <w:p w:rsidR="00B90933" w:rsidRDefault="00BE293D" w:rsidP="00B7047F">
      <w:pPr>
        <w:spacing w:before="156" w:after="156"/>
        <w:ind w:firstLineChars="0" w:firstLine="0"/>
        <w:jc w:val="center"/>
        <w:rPr>
          <w:rFonts w:ascii="等线 Light" w:eastAsia="等线" w:hAnsi="等线 Light"/>
        </w:rPr>
      </w:pPr>
      <w:r>
        <w:rPr>
          <w:noProof/>
        </w:rPr>
        <w:drawing>
          <wp:inline distT="0" distB="0" distL="0" distR="0" wp14:anchorId="6ABA4E79" wp14:editId="08615E2A">
            <wp:extent cx="5278120" cy="4978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278120" cy="497840"/>
                    </a:xfrm>
                    <a:prstGeom prst="rect">
                      <a:avLst/>
                    </a:prstGeom>
                  </pic:spPr>
                </pic:pic>
              </a:graphicData>
            </a:graphic>
          </wp:inline>
        </w:drawing>
      </w:r>
    </w:p>
    <w:p w:rsidR="00D333EF" w:rsidRPr="000110BB" w:rsidRDefault="00D333EF" w:rsidP="00B7047F">
      <w:pPr>
        <w:spacing w:before="156" w:after="156"/>
        <w:ind w:firstLineChars="0" w:firstLine="0"/>
        <w:jc w:val="center"/>
        <w:rPr>
          <w:rFonts w:ascii="等线 Light" w:eastAsia="等线" w:hAnsi="等线 Light"/>
        </w:rPr>
      </w:pPr>
    </w:p>
    <w:bookmarkEnd w:id="110"/>
    <w:bookmarkEnd w:id="111"/>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Allinone</w:t>
      </w:r>
      <w:r w:rsidRPr="000110BB">
        <w:rPr>
          <w:rFonts w:ascii="等线 Light" w:eastAsia="等线" w:hAnsi="等线 Light"/>
        </w:rPr>
        <w:t>主备</w:t>
      </w:r>
      <w:proofErr w:type="gramStart"/>
      <w:r w:rsidRPr="000110BB">
        <w:rPr>
          <w:rFonts w:ascii="等线 Light" w:eastAsia="等线" w:hAnsi="等线 Light"/>
        </w:rPr>
        <w:t>物理机</w:t>
      </w:r>
      <w:proofErr w:type="gramEnd"/>
      <w:r w:rsidRPr="000110BB">
        <w:rPr>
          <w:rFonts w:ascii="等线 Light" w:eastAsia="等线" w:hAnsi="等线 Light"/>
        </w:rPr>
        <w:t>部署（</w:t>
      </w:r>
      <w:r w:rsidRPr="000110BB">
        <w:rPr>
          <w:rFonts w:ascii="等线 Light" w:eastAsia="等线" w:hAnsi="等线 Light" w:hint="eastAsia"/>
        </w:rPr>
        <w:t>推荐</w:t>
      </w:r>
      <w:r w:rsidRPr="000110BB">
        <w:rPr>
          <w:rFonts w:ascii="等线 Light" w:eastAsia="等线" w:hAnsi="等线 Light"/>
        </w:rPr>
        <w:t>）</w:t>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放入光盘安装管理节点。如下图，选择</w:t>
      </w:r>
      <w:r w:rsidRPr="000110BB">
        <w:rPr>
          <w:rFonts w:ascii="等线 Light" w:eastAsia="等线" w:hAnsi="等线 Light" w:hint="eastAsia"/>
        </w:rPr>
        <w:t>【安装计算管理节点（主</w:t>
      </w:r>
      <w:r w:rsidRPr="000110BB">
        <w:rPr>
          <w:rFonts w:ascii="等线 Light" w:eastAsia="等线" w:hAnsi="等线 Light" w:hint="eastAsia"/>
        </w:rPr>
        <w:t>-</w:t>
      </w:r>
      <w:r w:rsidRPr="000110BB">
        <w:rPr>
          <w:rFonts w:ascii="等线 Light" w:eastAsia="等线" w:hAnsi="等线 Light" w:hint="eastAsia"/>
        </w:rPr>
        <w:t>备）】</w:t>
      </w:r>
      <w:r w:rsidRPr="000110BB">
        <w:rPr>
          <w:rFonts w:ascii="等线 Light" w:eastAsia="等线" w:hAnsi="等线 Light"/>
        </w:rPr>
        <w:t>，回车。</w:t>
      </w:r>
    </w:p>
    <w:p w:rsidR="00B90933" w:rsidRPr="000110BB" w:rsidRDefault="00B90933" w:rsidP="00B7047F">
      <w:pPr>
        <w:pStyle w:val="afff"/>
        <w:spacing w:before="156" w:after="156"/>
        <w:jc w:val="both"/>
        <w:rPr>
          <w:rFonts w:ascii="等线 Light" w:eastAsia="等线" w:hAnsi="等线 Light"/>
        </w:rPr>
      </w:pPr>
    </w:p>
    <w:p w:rsidR="00B90933" w:rsidRPr="000110BB" w:rsidRDefault="00BE293D"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05444B75" wp14:editId="280F7271">
            <wp:extent cx="4419600" cy="3302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pic:cNvPicPr>
                  </pic:nvPicPr>
                  <pic:blipFill>
                    <a:blip r:embed="rId42"/>
                    <a:stretch>
                      <a:fillRect/>
                    </a:stretch>
                  </pic:blipFill>
                  <pic:spPr>
                    <a:xfrm>
                      <a:off x="0" y="0"/>
                      <a:ext cx="4428880" cy="3309404"/>
                    </a:xfrm>
                    <a:prstGeom prst="rect">
                      <a:avLst/>
                    </a:prstGeom>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进入主备节点安装选择界面，主备节点安装不分先后顺序，以</w:t>
      </w:r>
      <w:proofErr w:type="gramStart"/>
      <w:r w:rsidRPr="000110BB">
        <w:rPr>
          <w:rFonts w:ascii="等线 Light" w:eastAsia="等线" w:hAnsi="等线 Light"/>
        </w:rPr>
        <w:t>先装主节点</w:t>
      </w:r>
      <w:proofErr w:type="gramEnd"/>
      <w:r w:rsidRPr="000110BB">
        <w:rPr>
          <w:rFonts w:ascii="等线 Light" w:eastAsia="等线" w:hAnsi="等线 Light"/>
        </w:rPr>
        <w:t>为例，选择</w:t>
      </w:r>
      <w:r w:rsidRPr="000110BB">
        <w:rPr>
          <w:rFonts w:ascii="等线 Light" w:eastAsia="等线" w:hAnsi="等线 Light" w:hint="eastAsia"/>
        </w:rPr>
        <w:t>【</w:t>
      </w:r>
      <w:r w:rsidRPr="000110BB">
        <w:rPr>
          <w:rFonts w:ascii="等线 Light" w:eastAsia="等线" w:hAnsi="等线 Light"/>
        </w:rPr>
        <w:t>安装</w:t>
      </w:r>
      <w:r w:rsidRPr="000110BB">
        <w:rPr>
          <w:rFonts w:ascii="等线 Light" w:eastAsia="等线" w:hAnsi="等线 Light" w:hint="eastAsia"/>
        </w:rPr>
        <w:t>计算</w:t>
      </w:r>
      <w:r w:rsidRPr="000110BB">
        <w:rPr>
          <w:rFonts w:ascii="等线 Light" w:eastAsia="等线" w:hAnsi="等线 Light"/>
        </w:rPr>
        <w:t>管理节点（主）</w:t>
      </w:r>
      <w:r w:rsidRPr="000110BB">
        <w:rPr>
          <w:rFonts w:ascii="等线 Light" w:eastAsia="等线" w:hAnsi="等线 Light" w:hint="eastAsia"/>
        </w:rPr>
        <w:t>】</w:t>
      </w:r>
      <w:r w:rsidRPr="000110BB">
        <w:rPr>
          <w:rFonts w:ascii="等线 Light" w:eastAsia="等线" w:hAnsi="等线 Light"/>
        </w:rPr>
        <w:t>，回车（</w:t>
      </w:r>
      <w:r w:rsidRPr="000110BB">
        <w:rPr>
          <w:rFonts w:ascii="等线 Light" w:eastAsia="等线" w:hAnsi="等线 Light" w:hint="eastAsia"/>
        </w:rPr>
        <w:t>注：备节点部署流程和主节点部署流程一致</w:t>
      </w:r>
      <w:r w:rsidRPr="000110BB">
        <w:rPr>
          <w:rFonts w:ascii="等线 Light" w:eastAsia="等线" w:hAnsi="等线 Light"/>
        </w:rPr>
        <w:t>）。</w:t>
      </w:r>
    </w:p>
    <w:p w:rsidR="00B90933" w:rsidRPr="000110BB" w:rsidRDefault="00BE293D" w:rsidP="00B7047F">
      <w:pPr>
        <w:spacing w:before="156" w:after="156"/>
        <w:ind w:firstLineChars="0" w:firstLine="0"/>
        <w:jc w:val="center"/>
        <w:rPr>
          <w:rFonts w:ascii="等线 Light" w:eastAsia="等线" w:hAnsi="等线 Light"/>
        </w:rPr>
      </w:pPr>
      <w:r>
        <w:rPr>
          <w:noProof/>
        </w:rPr>
        <w:drawing>
          <wp:inline distT="0" distB="0" distL="0" distR="0" wp14:anchorId="344E9A99" wp14:editId="468D9E72">
            <wp:extent cx="4467225" cy="33464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43"/>
                    <a:stretch>
                      <a:fillRect/>
                    </a:stretch>
                  </pic:blipFill>
                  <pic:spPr>
                    <a:xfrm>
                      <a:off x="0" y="0"/>
                      <a:ext cx="4470989" cy="3349477"/>
                    </a:xfrm>
                    <a:prstGeom prst="rect">
                      <a:avLst/>
                    </a:prstGeom>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开始加载，配置管理节点网络</w:t>
      </w:r>
      <w:r w:rsidRPr="000110BB">
        <w:rPr>
          <w:rFonts w:ascii="等线 Light" w:eastAsia="等线" w:hAnsi="等线 Light" w:hint="eastAsia"/>
        </w:rPr>
        <w:t>：</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rPr>
        <w:lastRenderedPageBreak/>
        <w:t>请</w:t>
      </w:r>
      <w:proofErr w:type="gramStart"/>
      <w:r w:rsidRPr="000110BB">
        <w:rPr>
          <w:rFonts w:ascii="等线 Light" w:eastAsia="等线" w:hAnsi="等线 Light"/>
        </w:rPr>
        <w:t>至少勾选一块</w:t>
      </w:r>
      <w:proofErr w:type="gramEnd"/>
      <w:r w:rsidRPr="000110BB">
        <w:rPr>
          <w:rFonts w:ascii="等线 Light" w:eastAsia="等线" w:hAnsi="等线 Light"/>
        </w:rPr>
        <w:t>网卡</w:t>
      </w:r>
      <w:r w:rsidRPr="000110BB">
        <w:rPr>
          <w:rFonts w:ascii="等线 Light" w:eastAsia="等线" w:hAnsi="等线 Light" w:hint="eastAsia"/>
        </w:rPr>
        <w:t>（状态为“连接”）</w:t>
      </w:r>
      <w:r w:rsidRPr="000110BB">
        <w:rPr>
          <w:rFonts w:ascii="等线 Light" w:eastAsia="等线" w:hAnsi="等线 Light"/>
        </w:rPr>
        <w:t>，增加到管理网络</w:t>
      </w:r>
      <w:r w:rsidRPr="000110BB">
        <w:rPr>
          <w:rFonts w:ascii="等线 Light" w:eastAsia="等线" w:hAnsi="等线 Light" w:hint="eastAsia"/>
        </w:rPr>
        <w:t>（推荐选择两张网卡，用于配置管理网交换机的上行链路，形成主被绑定模式）</w:t>
      </w:r>
      <w:r w:rsidRPr="000110BB">
        <w:rPr>
          <w:rFonts w:ascii="等线 Light" w:eastAsia="等线" w:hAnsi="等线 Light"/>
        </w:rPr>
        <w:t>。</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rPr>
        <w:t>配置</w:t>
      </w:r>
      <w:r w:rsidRPr="000110BB">
        <w:rPr>
          <w:rFonts w:ascii="等线 Light" w:eastAsia="等线" w:hAnsi="等线 Light"/>
        </w:rPr>
        <w:t>IP</w:t>
      </w:r>
      <w:r w:rsidRPr="000110BB">
        <w:rPr>
          <w:rFonts w:ascii="等线 Light" w:eastAsia="等线" w:hAnsi="等线 Light"/>
        </w:rPr>
        <w:t>地址、子网掩码</w:t>
      </w:r>
      <w:r w:rsidRPr="000110BB">
        <w:rPr>
          <w:rFonts w:ascii="等线 Light" w:eastAsia="等线" w:hAnsi="等线 Light" w:hint="eastAsia"/>
        </w:rPr>
        <w:t>和</w:t>
      </w:r>
      <w:r w:rsidRPr="000110BB">
        <w:rPr>
          <w:rFonts w:ascii="等线 Light" w:eastAsia="等线" w:hAnsi="等线 Light"/>
        </w:rPr>
        <w:t>网关</w:t>
      </w:r>
      <w:r w:rsidRPr="000110BB">
        <w:rPr>
          <w:rFonts w:ascii="等线 Light" w:eastAsia="等线" w:hAnsi="等线 Light" w:hint="eastAsia"/>
        </w:rPr>
        <w:t>（网关必须真实存在，并且</w:t>
      </w:r>
      <w:r w:rsidRPr="000110BB">
        <w:rPr>
          <w:rFonts w:ascii="等线 Light" w:eastAsia="等线" w:hAnsi="等线 Light" w:hint="eastAsia"/>
        </w:rPr>
        <w:t>IP</w:t>
      </w:r>
      <w:r w:rsidRPr="000110BB">
        <w:rPr>
          <w:rFonts w:ascii="等线 Light" w:eastAsia="等线" w:hAnsi="等线 Light" w:hint="eastAsia"/>
        </w:rPr>
        <w:t>地址和网关可以正常通信）。</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hint="eastAsia"/>
        </w:rPr>
        <w:t>配置</w:t>
      </w:r>
      <w:r w:rsidRPr="000110BB">
        <w:rPr>
          <w:rFonts w:ascii="等线 Light" w:eastAsia="等线" w:hAnsi="等线 Light"/>
        </w:rPr>
        <w:t>管理网</w:t>
      </w:r>
      <w:r w:rsidRPr="000110BB">
        <w:rPr>
          <w:rFonts w:ascii="等线 Light" w:eastAsia="等线" w:hAnsi="等线 Light"/>
        </w:rPr>
        <w:t>VLAN</w:t>
      </w:r>
      <w:r w:rsidRPr="000110BB">
        <w:rPr>
          <w:rFonts w:ascii="等线 Light" w:eastAsia="等线" w:hAnsi="等线 Light"/>
        </w:rPr>
        <w:t>，管理网</w:t>
      </w:r>
      <w:r w:rsidRPr="000110BB">
        <w:rPr>
          <w:rFonts w:ascii="等线 Light" w:eastAsia="等线" w:hAnsi="等线 Light"/>
        </w:rPr>
        <w:t>VLAN</w:t>
      </w:r>
      <w:r w:rsidRPr="000110BB">
        <w:rPr>
          <w:rFonts w:ascii="等线 Light" w:eastAsia="等线" w:hAnsi="等线 Light"/>
        </w:rPr>
        <w:t>默认为</w:t>
      </w:r>
      <w:r w:rsidRPr="000110BB">
        <w:rPr>
          <w:rFonts w:ascii="等线 Light" w:eastAsia="等线" w:hAnsi="等线 Light"/>
        </w:rPr>
        <w:t>0</w:t>
      </w:r>
      <w:r w:rsidRPr="000110BB">
        <w:rPr>
          <w:rFonts w:ascii="等线 Light" w:eastAsia="等线" w:hAnsi="等线 Light"/>
        </w:rPr>
        <w:t>，安装人员根据实际环境进行配置。</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rPr>
        <w:t>主机名为固定的，不能修改，如下图中</w:t>
      </w:r>
      <w:r w:rsidRPr="000110BB">
        <w:rPr>
          <w:rFonts w:ascii="等线 Light" w:eastAsia="等线" w:hAnsi="等线 Light" w:hint="eastAsia"/>
        </w:rPr>
        <w:t>allinone</w:t>
      </w:r>
      <w:r w:rsidRPr="000110BB">
        <w:rPr>
          <w:rFonts w:ascii="等线 Light" w:eastAsia="等线" w:hAnsi="等线 Light"/>
        </w:rPr>
        <w:t>-01-27782</w:t>
      </w:r>
      <w:r w:rsidRPr="000110BB">
        <w:rPr>
          <w:rFonts w:ascii="等线 Light" w:eastAsia="等线" w:hAnsi="等线 Light"/>
        </w:rPr>
        <w:t>。</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rPr>
        <w:t>对端节点</w:t>
      </w:r>
      <w:r w:rsidRPr="000110BB">
        <w:rPr>
          <w:rFonts w:ascii="等线 Light" w:eastAsia="等线" w:hAnsi="等线 Light"/>
        </w:rPr>
        <w:t>IP</w:t>
      </w:r>
      <w:r w:rsidRPr="000110BB">
        <w:rPr>
          <w:rFonts w:ascii="等线 Light" w:eastAsia="等线" w:hAnsi="等线 Light" w:hint="eastAsia"/>
        </w:rPr>
        <w:t>：作为主计算管理节点或</w:t>
      </w:r>
      <w:proofErr w:type="gramStart"/>
      <w:r w:rsidRPr="000110BB">
        <w:rPr>
          <w:rFonts w:ascii="等线 Light" w:eastAsia="等线" w:hAnsi="等线 Light" w:hint="eastAsia"/>
        </w:rPr>
        <w:t>备计算</w:t>
      </w:r>
      <w:proofErr w:type="gramEnd"/>
      <w:r w:rsidRPr="000110BB">
        <w:rPr>
          <w:rFonts w:ascii="等线 Light" w:eastAsia="等线" w:hAnsi="等线 Light" w:hint="eastAsia"/>
        </w:rPr>
        <w:t>管理节点的管理网</w:t>
      </w:r>
      <w:r w:rsidRPr="000110BB">
        <w:rPr>
          <w:rFonts w:ascii="等线 Light" w:eastAsia="等线" w:hAnsi="等线 Light" w:hint="eastAsia"/>
        </w:rPr>
        <w:t>IP</w:t>
      </w:r>
      <w:r w:rsidRPr="000110BB">
        <w:rPr>
          <w:rFonts w:ascii="等线 Light" w:eastAsia="等线" w:hAnsi="等线 Light" w:hint="eastAsia"/>
        </w:rPr>
        <w:t>，</w:t>
      </w:r>
      <w:r w:rsidRPr="000110BB">
        <w:rPr>
          <w:rFonts w:ascii="等线 Light" w:eastAsia="等线" w:hAnsi="等线 Light"/>
        </w:rPr>
        <w:t>当前部署的是主节点，</w:t>
      </w:r>
      <w:r w:rsidRPr="000110BB">
        <w:rPr>
          <w:rFonts w:ascii="等线 Light" w:eastAsia="等线" w:hAnsi="等线 Light" w:hint="eastAsia"/>
        </w:rPr>
        <w:t>即“备计算管理节点的管理网</w:t>
      </w:r>
      <w:r w:rsidRPr="000110BB">
        <w:rPr>
          <w:rFonts w:ascii="等线 Light" w:eastAsia="等线" w:hAnsi="等线 Light" w:hint="eastAsia"/>
        </w:rPr>
        <w:t>IP</w:t>
      </w:r>
      <w:r w:rsidRPr="000110BB">
        <w:rPr>
          <w:rFonts w:ascii="等线 Light" w:eastAsia="等线" w:hAnsi="等线 Light" w:hint="eastAsia"/>
        </w:rPr>
        <w:t>”</w:t>
      </w:r>
      <w:r w:rsidRPr="000110BB">
        <w:rPr>
          <w:rFonts w:ascii="等线 Light" w:eastAsia="等线" w:hAnsi="等线 Light"/>
        </w:rPr>
        <w:t>。</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rPr>
        <w:t>浮动</w:t>
      </w:r>
      <w:r w:rsidRPr="000110BB">
        <w:rPr>
          <w:rFonts w:ascii="等线 Light" w:eastAsia="等线" w:hAnsi="等线 Light"/>
        </w:rPr>
        <w:t>IP</w:t>
      </w:r>
      <w:r w:rsidRPr="000110BB">
        <w:rPr>
          <w:rFonts w:ascii="等线 Light" w:eastAsia="等线" w:hAnsi="等线 Light" w:hint="eastAsia"/>
        </w:rPr>
        <w:t>：</w:t>
      </w:r>
      <w:r w:rsidRPr="000110BB">
        <w:rPr>
          <w:rFonts w:ascii="等线 Light" w:eastAsia="等线" w:hAnsi="等线 Light"/>
        </w:rPr>
        <w:t>为对外提供</w:t>
      </w:r>
      <w:r w:rsidRPr="000110BB">
        <w:rPr>
          <w:rFonts w:ascii="等线 Light" w:eastAsia="等线" w:hAnsi="等线 Light"/>
        </w:rPr>
        <w:t>web</w:t>
      </w:r>
      <w:r w:rsidRPr="000110BB">
        <w:rPr>
          <w:rFonts w:ascii="等线 Light" w:eastAsia="等线" w:hAnsi="等线 Light"/>
        </w:rPr>
        <w:t>访问的</w:t>
      </w:r>
      <w:r w:rsidRPr="000110BB">
        <w:rPr>
          <w:rFonts w:ascii="等线 Light" w:eastAsia="等线" w:hAnsi="等线 Light"/>
        </w:rPr>
        <w:t>IP</w:t>
      </w:r>
      <w:r w:rsidRPr="000110BB">
        <w:rPr>
          <w:rFonts w:ascii="等线 Light" w:eastAsia="等线" w:hAnsi="等线 Light" w:hint="eastAsia"/>
        </w:rPr>
        <w:t>，</w:t>
      </w:r>
      <w:r w:rsidRPr="000110BB">
        <w:rPr>
          <w:rFonts w:ascii="等线 Light" w:eastAsia="等线" w:hAnsi="等线 Light"/>
        </w:rPr>
        <w:t>IP</w:t>
      </w:r>
      <w:r w:rsidRPr="000110BB">
        <w:rPr>
          <w:rFonts w:ascii="等线 Light" w:eastAsia="等线" w:hAnsi="等线 Light"/>
        </w:rPr>
        <w:t>可在计算管理节点主</w:t>
      </w:r>
      <w:proofErr w:type="gramStart"/>
      <w:r w:rsidRPr="000110BB">
        <w:rPr>
          <w:rFonts w:ascii="等线 Light" w:eastAsia="等线" w:hAnsi="等线 Light"/>
        </w:rPr>
        <w:t>备之间</w:t>
      </w:r>
      <w:proofErr w:type="gramEnd"/>
      <w:r w:rsidRPr="000110BB">
        <w:rPr>
          <w:rFonts w:ascii="等线 Light" w:eastAsia="等线" w:hAnsi="等线 Light"/>
        </w:rPr>
        <w:t>漂移，用户通过</w:t>
      </w:r>
      <w:r w:rsidRPr="000110BB">
        <w:rPr>
          <w:rFonts w:ascii="等线 Light" w:eastAsia="等线" w:hAnsi="等线 Light" w:hint="eastAsia"/>
        </w:rPr>
        <w:t>当前</w:t>
      </w:r>
      <w:r w:rsidRPr="000110BB">
        <w:rPr>
          <w:rFonts w:ascii="等线 Light" w:eastAsia="等线" w:hAnsi="等线 Light"/>
        </w:rPr>
        <w:t>IP</w:t>
      </w:r>
      <w:r w:rsidRPr="000110BB">
        <w:rPr>
          <w:rFonts w:ascii="等线 Light" w:eastAsia="等线" w:hAnsi="等线 Light"/>
        </w:rPr>
        <w:t>地址访问</w:t>
      </w:r>
      <w:r w:rsidRPr="000110BB">
        <w:rPr>
          <w:rFonts w:ascii="等线 Light" w:eastAsia="等线" w:hAnsi="等线 Light"/>
        </w:rPr>
        <w:t>InCloud Sphere</w:t>
      </w:r>
      <w:r w:rsidRPr="000110BB">
        <w:rPr>
          <w:rFonts w:ascii="等线 Light" w:eastAsia="等线" w:hAnsi="等线 Light"/>
        </w:rPr>
        <w:t>管理控制台，而不必关心该</w:t>
      </w:r>
      <w:r w:rsidRPr="000110BB">
        <w:rPr>
          <w:rFonts w:ascii="等线 Light" w:eastAsia="等线" w:hAnsi="等线 Light"/>
        </w:rPr>
        <w:t>IP</w:t>
      </w:r>
      <w:r w:rsidRPr="000110BB">
        <w:rPr>
          <w:rFonts w:ascii="等线 Light" w:eastAsia="等线" w:hAnsi="等线 Light"/>
        </w:rPr>
        <w:t>具体运行在哪个物理服务器上。</w:t>
      </w:r>
    </w:p>
    <w:p w:rsidR="00B90933" w:rsidRPr="000110BB" w:rsidRDefault="008408C6" w:rsidP="00585E52">
      <w:pPr>
        <w:numPr>
          <w:ilvl w:val="0"/>
          <w:numId w:val="25"/>
        </w:numPr>
        <w:spacing w:before="156" w:after="156"/>
        <w:ind w:left="425" w:firstLine="480"/>
        <w:rPr>
          <w:rFonts w:ascii="等线 Light" w:eastAsia="等线" w:hAnsi="等线 Light"/>
        </w:rPr>
      </w:pPr>
      <w:r w:rsidRPr="000110BB">
        <w:rPr>
          <w:rFonts w:ascii="等线 Light" w:eastAsia="等线" w:hAnsi="等线 Light" w:hint="eastAsia"/>
        </w:rPr>
        <w:t>配置完成后，</w:t>
      </w:r>
      <w:r w:rsidRPr="000110BB">
        <w:rPr>
          <w:rFonts w:ascii="等线 Light" w:eastAsia="等线" w:hAnsi="等线 Light"/>
        </w:rPr>
        <w:t>点击【下一步】。</w:t>
      </w:r>
    </w:p>
    <w:p w:rsidR="00B90933" w:rsidRPr="000110BB" w:rsidRDefault="00AC7124" w:rsidP="00B7047F">
      <w:pPr>
        <w:pStyle w:val="afff"/>
        <w:spacing w:before="156" w:after="156"/>
        <w:rPr>
          <w:rFonts w:ascii="等线 Light" w:eastAsia="等线" w:hAnsi="等线 Light"/>
        </w:rPr>
      </w:pPr>
      <w:r>
        <w:rPr>
          <w:noProof/>
        </w:rPr>
        <w:lastRenderedPageBreak/>
        <w:drawing>
          <wp:inline distT="0" distB="0" distL="0" distR="0" wp14:anchorId="370F581D" wp14:editId="62B42354">
            <wp:extent cx="4133088" cy="3208426"/>
            <wp:effectExtent l="0" t="0" r="1270" b="0"/>
            <wp:docPr id="476" name="图片 476" descr="C:\Users\inspur\Desktop\安装图片\安装图片\sphere_6.5.2\sphere_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C:\Users\inspur\Desktop\安装图片\安装图片\sphere_6.5.2\sphere_ip.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159320" cy="3228790"/>
                    </a:xfrm>
                    <a:prstGeom prst="rect">
                      <a:avLst/>
                    </a:prstGeom>
                    <a:noFill/>
                    <a:ln>
                      <a:noFill/>
                    </a:ln>
                  </pic:spPr>
                </pic:pic>
              </a:graphicData>
            </a:graphic>
          </wp:inline>
        </w:drawing>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60" name="图片 60"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26"/>
        </w:numPr>
        <w:spacing w:before="156" w:after="156"/>
        <w:ind w:firstLine="480"/>
        <w:rPr>
          <w:rFonts w:ascii="等线 Light" w:eastAsia="等线" w:hAnsi="等线 Light"/>
        </w:rPr>
      </w:pPr>
      <w:r w:rsidRPr="000110BB">
        <w:rPr>
          <w:rFonts w:ascii="等线 Light" w:eastAsia="等线" w:hAnsi="等线 Light" w:hint="eastAsia"/>
        </w:rPr>
        <w:t>用户在安装到“配置网络”这一步时，若出现“</w:t>
      </w:r>
      <w:r w:rsidRPr="000110BB">
        <w:rPr>
          <w:rFonts w:ascii="等线 Light" w:eastAsia="等线" w:hAnsi="等线 Light" w:hint="eastAsia"/>
        </w:rPr>
        <w:t>IP</w:t>
      </w:r>
      <w:r w:rsidRPr="000110BB">
        <w:rPr>
          <w:rFonts w:ascii="等线 Light" w:eastAsia="等线" w:hAnsi="等线 Light" w:hint="eastAsia"/>
        </w:rPr>
        <w:t>地址输入不上”的情况，可以尝试将输入法切换为英文，再次进行输入即可。</w:t>
      </w:r>
    </w:p>
    <w:p w:rsidR="00B90933" w:rsidRPr="000110BB" w:rsidRDefault="008408C6" w:rsidP="00585E52">
      <w:pPr>
        <w:pStyle w:val="Note"/>
        <w:numPr>
          <w:ilvl w:val="0"/>
          <w:numId w:val="26"/>
        </w:numPr>
        <w:spacing w:before="156" w:after="156"/>
        <w:ind w:firstLine="480"/>
        <w:rPr>
          <w:rFonts w:ascii="等线 Light" w:eastAsia="等线" w:hAnsi="等线 Light"/>
        </w:rPr>
      </w:pPr>
      <w:r w:rsidRPr="000110BB">
        <w:rPr>
          <w:rFonts w:ascii="等线 Light" w:eastAsia="等线" w:hAnsi="等线 Light" w:hint="eastAsia"/>
        </w:rPr>
        <w:t>用户点击【网卡刷新】按钮，可对当前网卡信息进行刷新。</w:t>
      </w:r>
    </w:p>
    <w:p w:rsidR="00B90933" w:rsidRPr="000110BB" w:rsidRDefault="008408C6" w:rsidP="00585E52">
      <w:pPr>
        <w:pStyle w:val="Note"/>
        <w:numPr>
          <w:ilvl w:val="0"/>
          <w:numId w:val="26"/>
        </w:numPr>
        <w:spacing w:before="156" w:after="156"/>
        <w:ind w:firstLine="480"/>
        <w:rPr>
          <w:rFonts w:ascii="等线 Light" w:eastAsia="等线" w:hAnsi="等线 Light"/>
        </w:rPr>
      </w:pPr>
      <w:r w:rsidRPr="000110BB">
        <w:rPr>
          <w:rFonts w:ascii="等线 Light" w:eastAsia="等线" w:hAnsi="等线 Light" w:hint="eastAsia"/>
        </w:rPr>
        <w:t>客户环境有配置</w:t>
      </w:r>
      <w:r w:rsidRPr="000110BB">
        <w:rPr>
          <w:rFonts w:ascii="等线 Light" w:eastAsia="等线" w:hAnsi="等线 Light" w:hint="eastAsia"/>
        </w:rPr>
        <w:t>Vlan</w:t>
      </w:r>
      <w:r w:rsidRPr="000110BB">
        <w:rPr>
          <w:rFonts w:ascii="等线 Light" w:eastAsia="等线" w:hAnsi="等线 Light" w:hint="eastAsia"/>
        </w:rPr>
        <w:t>的需求，可以有两种配置方式：</w:t>
      </w:r>
    </w:p>
    <w:p w:rsidR="00B90933" w:rsidRPr="000110BB" w:rsidRDefault="008408C6" w:rsidP="00585E52">
      <w:pPr>
        <w:pStyle w:val="Note"/>
        <w:numPr>
          <w:ilvl w:val="0"/>
          <w:numId w:val="27"/>
        </w:numPr>
        <w:spacing w:before="156" w:after="156"/>
        <w:ind w:firstLineChars="400" w:firstLine="960"/>
        <w:rPr>
          <w:rFonts w:ascii="等线 Light" w:eastAsia="等线" w:hAnsi="等线 Light"/>
        </w:rPr>
      </w:pPr>
      <w:r w:rsidRPr="000110BB">
        <w:rPr>
          <w:rFonts w:ascii="等线 Light" w:eastAsia="等线" w:hAnsi="等线 Light" w:hint="eastAsia"/>
        </w:rPr>
        <w:t>物理交换机端口配置具体</w:t>
      </w:r>
      <w:r w:rsidRPr="000110BB">
        <w:rPr>
          <w:rFonts w:ascii="等线 Light" w:eastAsia="等线" w:hAnsi="等线 Light" w:hint="eastAsia"/>
        </w:rPr>
        <w:t>Vlan</w:t>
      </w:r>
      <w:r w:rsidRPr="000110BB">
        <w:rPr>
          <w:rFonts w:ascii="等线 Light" w:eastAsia="等线" w:hAnsi="等线 Light" w:hint="eastAsia"/>
        </w:rPr>
        <w:t>，计算节点端</w:t>
      </w:r>
      <w:r w:rsidRPr="000110BB">
        <w:rPr>
          <w:rFonts w:ascii="等线 Light" w:eastAsia="等线" w:hAnsi="等线 Light" w:hint="eastAsia"/>
        </w:rPr>
        <w:t>Vlan</w:t>
      </w:r>
      <w:r w:rsidRPr="000110BB">
        <w:rPr>
          <w:rFonts w:ascii="等线 Light" w:eastAsia="等线" w:hAnsi="等线 Light" w:hint="eastAsia"/>
        </w:rPr>
        <w:t>配置为</w:t>
      </w:r>
      <w:r w:rsidRPr="000110BB">
        <w:rPr>
          <w:rFonts w:ascii="等线 Light" w:eastAsia="等线" w:hAnsi="等线 Light" w:hint="eastAsia"/>
        </w:rPr>
        <w:t>0</w:t>
      </w:r>
      <w:r w:rsidRPr="000110BB">
        <w:rPr>
          <w:rFonts w:ascii="等线 Light" w:eastAsia="等线" w:hAnsi="等线 Light" w:hint="eastAsia"/>
        </w:rPr>
        <w:t>；</w:t>
      </w:r>
    </w:p>
    <w:p w:rsidR="00B90933" w:rsidRPr="000110BB" w:rsidRDefault="008408C6" w:rsidP="00585E52">
      <w:pPr>
        <w:pStyle w:val="Note"/>
        <w:numPr>
          <w:ilvl w:val="0"/>
          <w:numId w:val="27"/>
        </w:numPr>
        <w:spacing w:before="156" w:after="156"/>
        <w:ind w:firstLineChars="400" w:firstLine="960"/>
        <w:rPr>
          <w:rFonts w:ascii="等线 Light" w:eastAsia="等线" w:hAnsi="等线 Light"/>
        </w:rPr>
      </w:pPr>
      <w:r w:rsidRPr="000110BB">
        <w:rPr>
          <w:rFonts w:ascii="等线 Light" w:eastAsia="等线" w:hAnsi="等线 Light" w:hint="eastAsia"/>
        </w:rPr>
        <w:t>（推荐）物理交换机端口配置</w:t>
      </w:r>
      <w:r w:rsidRPr="000110BB">
        <w:rPr>
          <w:rFonts w:ascii="等线 Light" w:eastAsia="等线" w:hAnsi="等线 Light" w:hint="eastAsia"/>
        </w:rPr>
        <w:t>Trunk</w:t>
      </w:r>
      <w:r w:rsidRPr="000110BB">
        <w:rPr>
          <w:rFonts w:ascii="等线 Light" w:eastAsia="等线" w:hAnsi="等线 Light" w:hint="eastAsia"/>
        </w:rPr>
        <w:t>，计算节点端配置具体</w:t>
      </w:r>
      <w:r w:rsidRPr="000110BB">
        <w:rPr>
          <w:rFonts w:ascii="等线 Light" w:eastAsia="等线" w:hAnsi="等线 Light" w:hint="eastAsia"/>
        </w:rPr>
        <w:t>Vlan</w:t>
      </w:r>
      <w:r w:rsidRPr="000110BB">
        <w:rPr>
          <w:rFonts w:ascii="等线 Light" w:eastAsia="等线" w:hAnsi="等线 Light" w:hint="eastAsia"/>
        </w:rPr>
        <w:t>。</w:t>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设置密码。管理员设置密码后，点击【下一步】。</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66" name="图片 66"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当前密码须牢记，否则将无法将计算节点添加到</w:t>
      </w:r>
      <w:r w:rsidRPr="000110BB">
        <w:rPr>
          <w:rFonts w:ascii="等线 Light" w:eastAsia="等线" w:hAnsi="等线 Light" w:hint="eastAsia"/>
        </w:rPr>
        <w:t>iCenter</w:t>
      </w:r>
      <w:r w:rsidRPr="000110BB">
        <w:rPr>
          <w:rFonts w:ascii="等线 Light" w:eastAsia="等线" w:hAnsi="等线 Light" w:hint="eastAsia"/>
        </w:rPr>
        <w:t>。</w:t>
      </w:r>
    </w:p>
    <w:p w:rsidR="00B90933" w:rsidRPr="000110BB" w:rsidRDefault="00B90933" w:rsidP="00B7047F">
      <w:pPr>
        <w:pStyle w:val="afff"/>
        <w:spacing w:before="156" w:after="156"/>
        <w:rPr>
          <w:rFonts w:ascii="等线 Light" w:eastAsia="等线" w:hAnsi="等线 Light"/>
        </w:rPr>
      </w:pPr>
    </w:p>
    <w:p w:rsidR="00B90933" w:rsidRPr="000110BB" w:rsidRDefault="00AC7124"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0C09C883" wp14:editId="6E5E09CD">
            <wp:extent cx="4293235" cy="3331210"/>
            <wp:effectExtent l="0" t="0" r="0" b="2540"/>
            <wp:docPr id="481" name="图片 481" descr="C:\Users\inspur\Desktop\安装图片\安装图片\sphere_6.5.2\sphere_pass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C:\Users\inspur\Desktop\安装图片\安装图片\sphere_6.5.2\sphere_passw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22886" cy="3353980"/>
                    </a:xfrm>
                    <a:prstGeom prst="rect">
                      <a:avLst/>
                    </a:prstGeom>
                    <a:noFill/>
                    <a:ln>
                      <a:noFill/>
                    </a:ln>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选择要安装系统的磁盘</w:t>
      </w:r>
      <w:r w:rsidRPr="000110BB">
        <w:rPr>
          <w:rFonts w:ascii="等线 Light" w:eastAsia="等线" w:hAnsi="等线 Light" w:hint="eastAsia"/>
        </w:rPr>
        <w:t>，磁盘容量需大于</w:t>
      </w:r>
      <w:r w:rsidRPr="000110BB">
        <w:rPr>
          <w:rFonts w:ascii="等线 Light" w:eastAsia="等线" w:hAnsi="等线 Light" w:hint="eastAsia"/>
        </w:rPr>
        <w:t>185GB</w:t>
      </w:r>
      <w:r w:rsidRPr="000110BB">
        <w:rPr>
          <w:rFonts w:ascii="等线 Light" w:eastAsia="等线" w:hAnsi="等线 Light"/>
        </w:rPr>
        <w:t>。如下图，现以本地磁盘</w:t>
      </w:r>
      <w:r w:rsidRPr="000110BB">
        <w:rPr>
          <w:rFonts w:ascii="等线 Light" w:eastAsia="等线" w:hAnsi="等线 Light" w:hint="eastAsia"/>
        </w:rPr>
        <w:t>sda</w:t>
      </w:r>
      <w:r w:rsidRPr="000110BB">
        <w:rPr>
          <w:rFonts w:ascii="等线 Light" w:eastAsia="等线" w:hAnsi="等线 Light"/>
        </w:rPr>
        <w:t>为例，选择</w:t>
      </w:r>
      <w:r w:rsidRPr="000110BB">
        <w:rPr>
          <w:rFonts w:ascii="等线 Light" w:eastAsia="等线" w:hAnsi="等线 Light"/>
        </w:rPr>
        <w:t>sda</w:t>
      </w:r>
      <w:r w:rsidRPr="000110BB">
        <w:rPr>
          <w:rFonts w:ascii="等线 Light" w:eastAsia="等线" w:hAnsi="等线 Light"/>
        </w:rPr>
        <w:t>，点击【下一步】。</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【高级】：该选项用于</w:t>
      </w:r>
      <w:proofErr w:type="gramStart"/>
      <w:r w:rsidRPr="000110BB">
        <w:rPr>
          <w:rFonts w:ascii="等线 Light" w:eastAsia="等线" w:hAnsi="等线 Light" w:hint="eastAsia"/>
        </w:rPr>
        <w:t>不</w:t>
      </w:r>
      <w:proofErr w:type="gramEnd"/>
      <w:r w:rsidRPr="000110BB">
        <w:rPr>
          <w:rFonts w:ascii="等线 Light" w:eastAsia="等线" w:hAnsi="等线 Light" w:hint="eastAsia"/>
        </w:rPr>
        <w:t>格式化本地存储分区，可以保留本地存储数据，但是需要所选择的磁盘安装过</w:t>
      </w:r>
      <w:r w:rsidRPr="000110BB">
        <w:rPr>
          <w:rFonts w:ascii="等线 Light" w:eastAsia="等线" w:hAnsi="等线 Light" w:hint="eastAsia"/>
        </w:rPr>
        <w:t>ICR</w:t>
      </w:r>
      <w:r w:rsidRPr="000110BB">
        <w:rPr>
          <w:rFonts w:ascii="等线 Light" w:eastAsia="等线" w:hAnsi="等线 Light" w:hint="eastAsia"/>
        </w:rPr>
        <w:t>或</w:t>
      </w:r>
      <w:r w:rsidRPr="000110BB">
        <w:rPr>
          <w:rFonts w:ascii="等线 Light" w:eastAsia="等线" w:hAnsi="等线 Light" w:hint="eastAsia"/>
        </w:rPr>
        <w:t>ICS</w:t>
      </w:r>
      <w:r w:rsidRPr="000110BB">
        <w:rPr>
          <w:rFonts w:ascii="等线 Light" w:eastAsia="等线" w:hAnsi="等线 Light" w:hint="eastAsia"/>
        </w:rPr>
        <w:t>系统，并且包含本地存储分区，所选择的部署模式与磁盘中所安装的部署模式相同，即原来磁盘安装计算管理节点（主）（或计算管理节点（备）），那么只有选择计算管理节点（主）（或计算管理节点（备））部署模式，才能选择高级选项。</w:t>
      </w:r>
    </w:p>
    <w:p w:rsidR="00B90933" w:rsidRPr="000110BB" w:rsidRDefault="00AC7124" w:rsidP="00B7047F">
      <w:pPr>
        <w:pStyle w:val="afff"/>
        <w:spacing w:before="156" w:after="156"/>
        <w:rPr>
          <w:rFonts w:ascii="等线 Light" w:eastAsia="等线" w:hAnsi="等线 Light"/>
        </w:rPr>
      </w:pPr>
      <w:r>
        <w:rPr>
          <w:noProof/>
        </w:rPr>
        <w:lastRenderedPageBreak/>
        <w:drawing>
          <wp:inline distT="0" distB="0" distL="0" distR="0" wp14:anchorId="70ED6D9E" wp14:editId="5F932DF3">
            <wp:extent cx="4317365" cy="3334385"/>
            <wp:effectExtent l="0" t="0" r="6985" b="0"/>
            <wp:docPr id="484" name="图片 484" descr="C:\Users\inspur\Desktop\安装图片\安装图片\sphere_6.5.2\Sphere_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C:\Users\inspur\Desktop\安装图片\安装图片\sphere_6.5.2\Sphere_dis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30635" cy="3344598"/>
                    </a:xfrm>
                    <a:prstGeom prst="rect">
                      <a:avLst/>
                    </a:prstGeom>
                    <a:noFill/>
                    <a:ln>
                      <a:noFill/>
                    </a:ln>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hint="eastAsia"/>
        </w:rPr>
        <w:t>如果选择了【高级】，可以进入该界面进行配置，系统会自动识别分区的挂载目录，如果识别不了挂载目录，需要根据说明输入对应的挂载目录。</w:t>
      </w:r>
    </w:p>
    <w:p w:rsidR="00B90933" w:rsidRPr="000110BB" w:rsidRDefault="00AC7124" w:rsidP="00B7047F">
      <w:pPr>
        <w:pStyle w:val="afff"/>
        <w:spacing w:before="156" w:after="156"/>
        <w:rPr>
          <w:rFonts w:ascii="等线 Light" w:eastAsia="等线" w:hAnsi="等线 Light"/>
        </w:rPr>
      </w:pPr>
      <w:r>
        <w:rPr>
          <w:noProof/>
        </w:rPr>
        <w:drawing>
          <wp:inline distT="0" distB="0" distL="0" distR="0" wp14:anchorId="19D5A285" wp14:editId="33C88BAE">
            <wp:extent cx="4428490" cy="3420745"/>
            <wp:effectExtent l="0" t="0" r="0" b="8255"/>
            <wp:docPr id="486" name="图片 486" descr="C:\Users\inspur\Desktop\安装图片\安装图片\sphere_6.5.2\sphere_par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C:\Users\inspur\Desktop\安装图片\安装图片\sphere_6.5.2\sphere_parti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454941" cy="3441419"/>
                    </a:xfrm>
                    <a:prstGeom prst="rect">
                      <a:avLst/>
                    </a:prstGeom>
                    <a:noFill/>
                    <a:ln>
                      <a:noFill/>
                    </a:ln>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hint="eastAsia"/>
        </w:rPr>
        <w:t>配置</w:t>
      </w:r>
      <w:r w:rsidRPr="000110BB">
        <w:rPr>
          <w:rFonts w:ascii="等线 Light" w:eastAsia="等线" w:hAnsi="等线 Light"/>
        </w:rPr>
        <w:t>时区和修改时间，</w:t>
      </w:r>
      <w:r w:rsidRPr="000110BB">
        <w:rPr>
          <w:rFonts w:ascii="等线 Light" w:eastAsia="等线" w:hAnsi="等线 Light" w:hint="eastAsia"/>
        </w:rPr>
        <w:t>默认配置亚洲</w:t>
      </w:r>
      <w:r w:rsidRPr="000110BB">
        <w:rPr>
          <w:rFonts w:ascii="等线 Light" w:eastAsia="等线" w:hAnsi="等线 Light" w:hint="eastAsia"/>
        </w:rPr>
        <w:t>/</w:t>
      </w:r>
      <w:r w:rsidRPr="000110BB">
        <w:rPr>
          <w:rFonts w:ascii="等线 Light" w:eastAsia="等线" w:hAnsi="等线 Light" w:hint="eastAsia"/>
        </w:rPr>
        <w:t>上海，即北京时间。配置完成后，</w:t>
      </w:r>
      <w:r w:rsidRPr="000110BB">
        <w:rPr>
          <w:rFonts w:ascii="等线 Light" w:eastAsia="等线" w:hAnsi="等线 Light"/>
        </w:rPr>
        <w:t>点击</w:t>
      </w:r>
      <w:r w:rsidRPr="000110BB">
        <w:rPr>
          <w:rFonts w:ascii="等线 Light" w:eastAsia="等线" w:hAnsi="等线 Light" w:hint="eastAsia"/>
        </w:rPr>
        <w:t>【</w:t>
      </w:r>
      <w:r w:rsidRPr="000110BB">
        <w:rPr>
          <w:rFonts w:ascii="等线 Light" w:eastAsia="等线" w:hAnsi="等线 Light"/>
        </w:rPr>
        <w:t>下一步</w:t>
      </w:r>
      <w:r w:rsidRPr="000110BB">
        <w:rPr>
          <w:rFonts w:ascii="等线 Light" w:eastAsia="等线" w:hAnsi="等线 Light" w:hint="eastAsia"/>
        </w:rPr>
        <w:t>】</w:t>
      </w:r>
      <w:r w:rsidRPr="000110BB">
        <w:rPr>
          <w:rFonts w:ascii="等线 Light" w:eastAsia="等线" w:hAnsi="等线 Light"/>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lastRenderedPageBreak/>
        <w:drawing>
          <wp:inline distT="0" distB="0" distL="0" distR="0">
            <wp:extent cx="151130" cy="151130"/>
            <wp:effectExtent l="0" t="0" r="1270" b="1270"/>
            <wp:docPr id="73" name="图片 73"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虚拟机的系统时钟，依赖于其宿主机的时钟，如果当前步骤没有做正确的时钟配置，将会影响到虚拟机的时钟。</w:t>
      </w:r>
    </w:p>
    <w:p w:rsidR="00B90933" w:rsidRPr="000110BB" w:rsidRDefault="00EB7724" w:rsidP="00B7047F">
      <w:pPr>
        <w:pStyle w:val="afff"/>
        <w:spacing w:before="156" w:after="156"/>
        <w:rPr>
          <w:rFonts w:ascii="等线 Light" w:eastAsia="等线" w:hAnsi="等线 Light"/>
        </w:rPr>
      </w:pPr>
      <w:r w:rsidRPr="00BE6F30">
        <w:rPr>
          <w:noProof/>
        </w:rPr>
        <w:drawing>
          <wp:inline distT="0" distB="0" distL="0" distR="0" wp14:anchorId="6D93AA5D" wp14:editId="54FBA9AB">
            <wp:extent cx="4616450" cy="3581400"/>
            <wp:effectExtent l="0" t="0" r="0" b="0"/>
            <wp:docPr id="493"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8"/>
                    <a:stretch>
                      <a:fillRect/>
                    </a:stretch>
                  </pic:blipFill>
                  <pic:spPr>
                    <a:xfrm>
                      <a:off x="0" y="0"/>
                      <a:ext cx="4616450" cy="3581400"/>
                    </a:xfrm>
                    <a:prstGeom prst="rect">
                      <a:avLst/>
                    </a:prstGeom>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磁盘</w:t>
      </w:r>
      <w:r w:rsidRPr="000110BB">
        <w:rPr>
          <w:rFonts w:ascii="等线 Light" w:eastAsia="等线" w:hAnsi="等线 Light" w:hint="eastAsia"/>
        </w:rPr>
        <w:t>性能测试，用于安装系统的磁盘的读写性能，以了解磁盘性能：</w:t>
      </w:r>
    </w:p>
    <w:p w:rsidR="00B90933" w:rsidRPr="000110BB" w:rsidRDefault="008408C6" w:rsidP="00585E52">
      <w:pPr>
        <w:numPr>
          <w:ilvl w:val="0"/>
          <w:numId w:val="28"/>
        </w:numPr>
        <w:spacing w:before="156" w:after="156"/>
        <w:ind w:left="425" w:firstLine="480"/>
        <w:rPr>
          <w:rFonts w:ascii="等线 Light" w:eastAsia="等线" w:hAnsi="等线 Light"/>
        </w:rPr>
      </w:pPr>
      <w:r w:rsidRPr="000110BB">
        <w:rPr>
          <w:rFonts w:ascii="等线 Light" w:eastAsia="等线" w:hAnsi="等线 Light" w:hint="eastAsia"/>
        </w:rPr>
        <w:t>点击【取消】，停留在当前页面；</w:t>
      </w:r>
    </w:p>
    <w:p w:rsidR="00B90933" w:rsidRPr="000110BB" w:rsidRDefault="008408C6" w:rsidP="00585E52">
      <w:pPr>
        <w:numPr>
          <w:ilvl w:val="0"/>
          <w:numId w:val="28"/>
        </w:numPr>
        <w:spacing w:before="156" w:after="156"/>
        <w:ind w:left="425" w:firstLine="480"/>
        <w:rPr>
          <w:rFonts w:ascii="等线 Light" w:eastAsia="等线" w:hAnsi="等线 Light"/>
        </w:rPr>
      </w:pPr>
      <w:r w:rsidRPr="000110BB">
        <w:rPr>
          <w:rFonts w:ascii="等线 Light" w:eastAsia="等线" w:hAnsi="等线 Light" w:hint="eastAsia"/>
        </w:rPr>
        <w:t>点击【测试磁盘】，进入磁盘性能测试页面，点击【开始测试】，可对当前磁盘进行性能测试，</w:t>
      </w:r>
      <w:r w:rsidRPr="000110BB">
        <w:rPr>
          <w:rFonts w:ascii="等线 Light" w:eastAsia="等线" w:hAnsi="等线 Light"/>
        </w:rPr>
        <w:t>测试完成后点击</w:t>
      </w:r>
      <w:r w:rsidRPr="000110BB">
        <w:rPr>
          <w:rFonts w:ascii="等线 Light" w:eastAsia="等线" w:hAnsi="等线 Light" w:hint="eastAsia"/>
        </w:rPr>
        <w:t>【安装】，进入步骤</w:t>
      </w:r>
      <w:r w:rsidRPr="000110BB">
        <w:rPr>
          <w:rFonts w:ascii="等线 Light" w:eastAsia="等线" w:hAnsi="等线 Light"/>
        </w:rPr>
        <w:t>9</w:t>
      </w:r>
      <w:r w:rsidRPr="000110BB">
        <w:rPr>
          <w:rFonts w:ascii="等线 Light" w:eastAsia="等线" w:hAnsi="等线 Light" w:hint="eastAsia"/>
        </w:rPr>
        <w:t>；</w:t>
      </w:r>
    </w:p>
    <w:p w:rsidR="00B90933" w:rsidRPr="000110BB" w:rsidRDefault="008408C6" w:rsidP="00585E52">
      <w:pPr>
        <w:numPr>
          <w:ilvl w:val="0"/>
          <w:numId w:val="28"/>
        </w:numPr>
        <w:spacing w:before="156" w:after="156"/>
        <w:ind w:left="425" w:firstLine="480"/>
        <w:rPr>
          <w:rFonts w:ascii="等线 Light" w:eastAsia="等线" w:hAnsi="等线 Light"/>
        </w:rPr>
      </w:pPr>
      <w:r w:rsidRPr="000110BB">
        <w:rPr>
          <w:rFonts w:ascii="等线 Light" w:eastAsia="等线" w:hAnsi="等线 Light" w:hint="eastAsia"/>
        </w:rPr>
        <w:t>点击【安装】，将会跳过</w:t>
      </w:r>
      <w:r w:rsidRPr="000110BB">
        <w:rPr>
          <w:rFonts w:ascii="等线 Light" w:eastAsia="等线" w:hAnsi="等线 Light"/>
        </w:rPr>
        <w:t>磁盘</w:t>
      </w:r>
      <w:r w:rsidRPr="000110BB">
        <w:rPr>
          <w:rFonts w:ascii="等线 Light" w:eastAsia="等线" w:hAnsi="等线 Light" w:hint="eastAsia"/>
        </w:rPr>
        <w:t>性能测试，直接进入步骤</w:t>
      </w:r>
      <w:r w:rsidRPr="000110BB">
        <w:rPr>
          <w:rFonts w:ascii="等线 Light" w:eastAsia="等线" w:hAnsi="等线 Light" w:hint="eastAsia"/>
        </w:rPr>
        <w:t>10</w:t>
      </w:r>
      <w:r w:rsidRPr="000110BB">
        <w:rPr>
          <w:rFonts w:ascii="等线 Light" w:eastAsia="等线" w:hAnsi="等线 Light" w:hint="eastAsia"/>
        </w:rPr>
        <w:t>。</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3599815" cy="1061720"/>
            <wp:effectExtent l="9525" t="9525" r="10160" b="146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5"/>
                    <a:stretch>
                      <a:fillRect/>
                    </a:stretch>
                  </pic:blipFill>
                  <pic:spPr>
                    <a:xfrm>
                      <a:off x="0" y="0"/>
                      <a:ext cx="3599815" cy="1061720"/>
                    </a:xfrm>
                    <a:prstGeom prst="rect">
                      <a:avLst/>
                    </a:prstGeom>
                    <a:ln>
                      <a:solidFill>
                        <a:schemeClr val="tx1"/>
                      </a:solidFill>
                    </a:ln>
                  </pic:spPr>
                </pic:pic>
              </a:graphicData>
            </a:graphic>
          </wp:inline>
        </w:drawing>
      </w:r>
    </w:p>
    <w:p w:rsidR="00B90933" w:rsidRPr="000110BB" w:rsidRDefault="00AC7124" w:rsidP="00B7047F">
      <w:pPr>
        <w:pStyle w:val="afff"/>
        <w:spacing w:before="156" w:after="156"/>
        <w:rPr>
          <w:rFonts w:ascii="等线 Light" w:eastAsia="等线" w:hAnsi="等线 Light"/>
        </w:rPr>
      </w:pPr>
      <w:r>
        <w:rPr>
          <w:noProof/>
        </w:rPr>
        <w:lastRenderedPageBreak/>
        <w:drawing>
          <wp:inline distT="0" distB="0" distL="0" distR="0" wp14:anchorId="6A547288" wp14:editId="44BABC79">
            <wp:extent cx="4349115" cy="3377565"/>
            <wp:effectExtent l="0" t="0" r="0" b="0"/>
            <wp:docPr id="501" name="图片 501" descr="C:\Users\inspur\Desktop\安装图片\安装图片\sphere_6.5.2\sphere_disk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C:\Users\inspur\Desktop\安装图片\安装图片\sphere_6.5.2\sphere_diskte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73742" cy="3396823"/>
                    </a:xfrm>
                    <a:prstGeom prst="rect">
                      <a:avLst/>
                    </a:prstGeom>
                    <a:noFill/>
                    <a:ln>
                      <a:noFill/>
                    </a:ln>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hint="eastAsia"/>
        </w:rPr>
        <w:t>如果选择了磁盘性能测试，会有该步骤，提示是否在选中的盘中安装系统，确认无误后，点击【确认】</w:t>
      </w:r>
      <w:r w:rsidRPr="000110BB">
        <w:rPr>
          <w:rFonts w:ascii="等线 Light" w:eastAsia="等线" w:hAnsi="等线 Light"/>
        </w:rPr>
        <w:t>。</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3599815" cy="1637665"/>
            <wp:effectExtent l="9525" t="9525" r="10160" b="1016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6"/>
                    <a:stretch>
                      <a:fillRect/>
                    </a:stretch>
                  </pic:blipFill>
                  <pic:spPr>
                    <a:xfrm>
                      <a:off x="0" y="0"/>
                      <a:ext cx="3599815" cy="1637665"/>
                    </a:xfrm>
                    <a:prstGeom prst="rect">
                      <a:avLst/>
                    </a:prstGeom>
                    <a:ln>
                      <a:solidFill>
                        <a:schemeClr val="tx1"/>
                      </a:solidFill>
                    </a:ln>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rPr>
        <w:t>开始安装系统，安装完成后系统自动重启。</w:t>
      </w:r>
    </w:p>
    <w:p w:rsidR="00B90933" w:rsidRPr="000110BB" w:rsidRDefault="00BE293D"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1B302C7E" wp14:editId="2227A28F">
            <wp:extent cx="4419600" cy="3312160"/>
            <wp:effectExtent l="0" t="0" r="0" b="2540"/>
            <wp:docPr id="32" name="图片 1"/>
            <wp:cNvGraphicFramePr/>
            <a:graphic xmlns:a="http://schemas.openxmlformats.org/drawingml/2006/main">
              <a:graphicData uri="http://schemas.openxmlformats.org/drawingml/2006/picture">
                <pic:pic xmlns:pic="http://schemas.openxmlformats.org/drawingml/2006/picture">
                  <pic:nvPicPr>
                    <pic:cNvPr id="493" name="图片 1"/>
                    <pic:cNvPicPr/>
                  </pic:nvPicPr>
                  <pic:blipFill>
                    <a:blip r:embed="rId32"/>
                    <a:stretch>
                      <a:fillRect/>
                    </a:stretch>
                  </pic:blipFill>
                  <pic:spPr>
                    <a:xfrm>
                      <a:off x="0" y="0"/>
                      <a:ext cx="4419600" cy="3312160"/>
                    </a:xfrm>
                    <a:prstGeom prst="rect">
                      <a:avLst/>
                    </a:prstGeom>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hint="eastAsia"/>
        </w:rPr>
        <w:t>计算管理节点的主节点和备节点安装完成后，主、备节点将会自动重启，重启后自动进行管理节点的初始化动作，当控制台出现如下图所示内容时，表示主节点和备节点初始化成功。</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74" name="图片 7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Allinone</w:t>
      </w:r>
      <w:r w:rsidRPr="000110BB">
        <w:rPr>
          <w:rFonts w:ascii="等线 Light" w:eastAsia="等线" w:hAnsi="等线 Light" w:hint="eastAsia"/>
        </w:rPr>
        <w:t>主备装机完成后，主、备节点会自动重启，在主备节点进行初始化完成之前，切忌人为干预，比如人为重启物理主机等。</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5219700" cy="392430"/>
            <wp:effectExtent l="0" t="0" r="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219700" cy="392430"/>
                    </a:xfrm>
                    <a:prstGeom prst="rect">
                      <a:avLst/>
                    </a:prstGeom>
                  </pic:spPr>
                </pic:pic>
              </a:graphicData>
            </a:graphic>
          </wp:inline>
        </w:drawing>
      </w:r>
    </w:p>
    <w:p w:rsidR="00B90933" w:rsidRPr="000110BB" w:rsidRDefault="008408C6" w:rsidP="00585E52">
      <w:pPr>
        <w:numPr>
          <w:ilvl w:val="0"/>
          <w:numId w:val="24"/>
        </w:numPr>
        <w:spacing w:before="156" w:after="156"/>
        <w:ind w:firstLine="480"/>
        <w:rPr>
          <w:rFonts w:ascii="等线 Light" w:eastAsia="等线" w:hAnsi="等线 Light"/>
        </w:rPr>
      </w:pPr>
      <w:r w:rsidRPr="000110BB">
        <w:rPr>
          <w:rFonts w:ascii="等线 Light" w:eastAsia="等线" w:hAnsi="等线 Light" w:hint="eastAsia"/>
        </w:rPr>
        <w:t>系统重</w:t>
      </w:r>
      <w:proofErr w:type="gramStart"/>
      <w:r w:rsidRPr="000110BB">
        <w:rPr>
          <w:rFonts w:ascii="等线 Light" w:eastAsia="等线" w:hAnsi="等线 Light" w:hint="eastAsia"/>
        </w:rPr>
        <w:t>启</w:t>
      </w:r>
      <w:r w:rsidRPr="000110BB">
        <w:rPr>
          <w:rFonts w:ascii="等线 Light" w:eastAsia="等线" w:hAnsi="等线 Light"/>
        </w:rPr>
        <w:t>完成</w:t>
      </w:r>
      <w:proofErr w:type="gramEnd"/>
      <w:r w:rsidRPr="000110BB">
        <w:rPr>
          <w:rFonts w:ascii="等线 Light" w:eastAsia="等线" w:hAnsi="等线 Light"/>
        </w:rPr>
        <w:t>后，即可登录系统</w:t>
      </w:r>
      <w:r w:rsidRPr="000110BB">
        <w:rPr>
          <w:rFonts w:ascii="等线 Light" w:eastAsia="等线" w:hAnsi="等线 Light" w:hint="eastAsia"/>
        </w:rPr>
        <w:t>。</w:t>
      </w:r>
      <w:r w:rsidRPr="000110BB">
        <w:rPr>
          <w:rFonts w:ascii="等线 Light" w:eastAsia="等线" w:hAnsi="等线 Light"/>
        </w:rPr>
        <w:t>默认账号为</w:t>
      </w:r>
      <w:r w:rsidRPr="000110BB">
        <w:rPr>
          <w:rFonts w:ascii="等线 Light" w:eastAsia="等线" w:hAnsi="等线 Light"/>
        </w:rPr>
        <w:t>root</w:t>
      </w:r>
      <w:r w:rsidRPr="000110BB">
        <w:rPr>
          <w:rFonts w:ascii="等线 Light" w:eastAsia="等线" w:hAnsi="等线 Light"/>
        </w:rPr>
        <w:t>，密码为第</w:t>
      </w:r>
      <w:r w:rsidRPr="000110BB">
        <w:rPr>
          <w:rFonts w:ascii="等线 Light" w:eastAsia="等线" w:hAnsi="等线 Light"/>
        </w:rPr>
        <w:t>4</w:t>
      </w:r>
      <w:r w:rsidRPr="000110BB">
        <w:rPr>
          <w:rFonts w:ascii="等线 Light" w:eastAsia="等线" w:hAnsi="等线 Light"/>
        </w:rPr>
        <w:t>步设置的密码。</w:t>
      </w:r>
    </w:p>
    <w:p w:rsidR="00B90933" w:rsidRPr="000110BB" w:rsidRDefault="00BE293D" w:rsidP="00B7047F">
      <w:pPr>
        <w:spacing w:before="156" w:after="156"/>
        <w:ind w:firstLineChars="0" w:firstLine="0"/>
        <w:rPr>
          <w:rFonts w:ascii="等线 Light" w:eastAsia="等线" w:hAnsi="等线 Light"/>
        </w:rPr>
      </w:pPr>
      <w:r>
        <w:rPr>
          <w:noProof/>
        </w:rPr>
        <w:drawing>
          <wp:inline distT="0" distB="0" distL="0" distR="0" wp14:anchorId="7B733118" wp14:editId="0D2F5058">
            <wp:extent cx="5278120" cy="4978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1"/>
                    <a:stretch>
                      <a:fillRect/>
                    </a:stretch>
                  </pic:blipFill>
                  <pic:spPr>
                    <a:xfrm>
                      <a:off x="0" y="0"/>
                      <a:ext cx="5278120" cy="497840"/>
                    </a:xfrm>
                    <a:prstGeom prst="rect">
                      <a:avLst/>
                    </a:prstGeom>
                  </pic:spPr>
                </pic:pic>
              </a:graphicData>
            </a:graphic>
          </wp:inline>
        </w:drawing>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rPr>
        <w:lastRenderedPageBreak/>
        <w:t>Allinone</w:t>
      </w:r>
      <w:r w:rsidRPr="000110BB">
        <w:rPr>
          <w:rFonts w:ascii="等线 Light" w:eastAsia="等线" w:hAnsi="等线 Light"/>
        </w:rPr>
        <w:t>部署</w:t>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放入光盘安装计算管理节点，如下图，</w:t>
      </w:r>
      <w:r w:rsidRPr="000110BB">
        <w:rPr>
          <w:rFonts w:ascii="等线 Light" w:eastAsia="等线" w:hAnsi="等线 Light" w:hint="eastAsia"/>
        </w:rPr>
        <w:t>选择【更多部署方式】，然后</w:t>
      </w:r>
      <w:r w:rsidRPr="000110BB">
        <w:rPr>
          <w:rFonts w:ascii="等线 Light" w:eastAsia="等线" w:hAnsi="等线 Light"/>
        </w:rPr>
        <w:t>选择</w:t>
      </w:r>
      <w:r w:rsidRPr="000110BB">
        <w:rPr>
          <w:rFonts w:ascii="等线 Light" w:eastAsia="等线" w:hAnsi="等线 Light" w:hint="eastAsia"/>
        </w:rPr>
        <w:t>【</w:t>
      </w:r>
      <w:r w:rsidRPr="000110BB">
        <w:rPr>
          <w:rFonts w:ascii="等线 Light" w:eastAsia="等线" w:hAnsi="等线 Light"/>
        </w:rPr>
        <w:t>安装计算管理节点</w:t>
      </w:r>
      <w:r w:rsidRPr="000110BB">
        <w:rPr>
          <w:rFonts w:ascii="等线 Light" w:eastAsia="等线" w:hAnsi="等线 Light" w:hint="eastAsia"/>
        </w:rPr>
        <w:t>】</w:t>
      </w:r>
      <w:r w:rsidRPr="000110BB">
        <w:rPr>
          <w:rFonts w:ascii="等线 Light" w:eastAsia="等线" w:hAnsi="等线 Light"/>
        </w:rPr>
        <w:t>，点击回车，开始安装。</w:t>
      </w:r>
    </w:p>
    <w:p w:rsidR="00B90933" w:rsidRPr="000110BB" w:rsidRDefault="00BE293D">
      <w:pPr>
        <w:spacing w:before="156" w:after="156"/>
        <w:ind w:firstLineChars="0" w:firstLine="0"/>
        <w:jc w:val="center"/>
        <w:rPr>
          <w:rFonts w:ascii="等线 Light" w:eastAsia="等线" w:hAnsi="等线 Light"/>
        </w:rPr>
      </w:pPr>
      <w:r>
        <w:rPr>
          <w:noProof/>
        </w:rPr>
        <w:drawing>
          <wp:inline distT="0" distB="0" distL="0" distR="0" wp14:anchorId="67FB42CD" wp14:editId="2D3EAACF">
            <wp:extent cx="4371975" cy="326644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47"/>
                    <a:stretch>
                      <a:fillRect/>
                    </a:stretch>
                  </pic:blipFill>
                  <pic:spPr>
                    <a:xfrm>
                      <a:off x="0" y="0"/>
                      <a:ext cx="4380327" cy="3273125"/>
                    </a:xfrm>
                    <a:prstGeom prst="rect">
                      <a:avLst/>
                    </a:prstGeom>
                  </pic:spPr>
                </pic:pic>
              </a:graphicData>
            </a:graphic>
          </wp:inline>
        </w:drawing>
      </w:r>
    </w:p>
    <w:p w:rsidR="00B90933" w:rsidRPr="000110BB" w:rsidRDefault="00BE293D">
      <w:pPr>
        <w:spacing w:before="156" w:after="156"/>
        <w:ind w:firstLineChars="0" w:firstLine="0"/>
        <w:jc w:val="center"/>
        <w:rPr>
          <w:rFonts w:ascii="等线 Light" w:eastAsia="等线" w:hAnsi="等线 Light"/>
        </w:rPr>
      </w:pPr>
      <w:r>
        <w:rPr>
          <w:noProof/>
        </w:rPr>
        <w:drawing>
          <wp:inline distT="0" distB="0" distL="0" distR="0" wp14:anchorId="2B4D2B9E" wp14:editId="4A8F2437">
            <wp:extent cx="4419600" cy="3312795"/>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48"/>
                    <a:stretch>
                      <a:fillRect/>
                    </a:stretch>
                  </pic:blipFill>
                  <pic:spPr>
                    <a:xfrm>
                      <a:off x="0" y="0"/>
                      <a:ext cx="4429315" cy="3320387"/>
                    </a:xfrm>
                    <a:prstGeom prst="rect">
                      <a:avLst/>
                    </a:prstGeom>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开始加载，配置管理节点网络。请</w:t>
      </w:r>
      <w:proofErr w:type="gramStart"/>
      <w:r w:rsidRPr="000110BB">
        <w:rPr>
          <w:rFonts w:ascii="等线 Light" w:eastAsia="等线" w:hAnsi="等线 Light"/>
        </w:rPr>
        <w:t>至少勾选一块</w:t>
      </w:r>
      <w:proofErr w:type="gramEnd"/>
      <w:r w:rsidRPr="000110BB">
        <w:rPr>
          <w:rFonts w:ascii="等线 Light" w:eastAsia="等线" w:hAnsi="等线 Light"/>
        </w:rPr>
        <w:t>网卡</w:t>
      </w:r>
      <w:r w:rsidRPr="000110BB">
        <w:rPr>
          <w:rFonts w:ascii="等线 Light" w:eastAsia="等线" w:hAnsi="等线 Light" w:hint="eastAsia"/>
        </w:rPr>
        <w:t>（网卡状态为“连接”）</w:t>
      </w:r>
      <w:r w:rsidRPr="000110BB">
        <w:rPr>
          <w:rFonts w:ascii="等线 Light" w:eastAsia="等线" w:hAnsi="等线 Light"/>
        </w:rPr>
        <w:t>，</w:t>
      </w:r>
      <w:r w:rsidRPr="000110BB">
        <w:rPr>
          <w:rFonts w:ascii="等线 Light" w:eastAsia="等线" w:hAnsi="等线 Light"/>
        </w:rPr>
        <w:lastRenderedPageBreak/>
        <w:t>增加到管理网络。然后配置</w:t>
      </w:r>
      <w:r w:rsidRPr="000110BB">
        <w:rPr>
          <w:rFonts w:ascii="等线 Light" w:eastAsia="等线" w:hAnsi="等线 Light"/>
        </w:rPr>
        <w:t>IP</w:t>
      </w:r>
      <w:r w:rsidRPr="000110BB">
        <w:rPr>
          <w:rFonts w:ascii="等线 Light" w:eastAsia="等线" w:hAnsi="等线 Light"/>
        </w:rPr>
        <w:t>地址、子网掩码、网关和管理网</w:t>
      </w:r>
      <w:r w:rsidRPr="000110BB">
        <w:rPr>
          <w:rFonts w:ascii="等线 Light" w:eastAsia="等线" w:hAnsi="等线 Light"/>
        </w:rPr>
        <w:t>VLAN</w:t>
      </w:r>
      <w:r w:rsidRPr="000110BB">
        <w:rPr>
          <w:rFonts w:ascii="等线 Light" w:eastAsia="等线" w:hAnsi="等线 Light"/>
        </w:rPr>
        <w:t>，管理网</w:t>
      </w:r>
      <w:r w:rsidRPr="000110BB">
        <w:rPr>
          <w:rFonts w:ascii="等线 Light" w:eastAsia="等线" w:hAnsi="等线 Light"/>
        </w:rPr>
        <w:t>VLAN</w:t>
      </w:r>
      <w:r w:rsidRPr="000110BB">
        <w:rPr>
          <w:rFonts w:ascii="等线 Light" w:eastAsia="等线" w:hAnsi="等线 Light"/>
        </w:rPr>
        <w:t>默认为</w:t>
      </w:r>
      <w:r w:rsidRPr="000110BB">
        <w:rPr>
          <w:rFonts w:ascii="等线 Light" w:eastAsia="等线" w:hAnsi="等线 Light"/>
        </w:rPr>
        <w:t>0</w:t>
      </w:r>
      <w:r w:rsidRPr="000110BB">
        <w:rPr>
          <w:rFonts w:ascii="等线 Light" w:eastAsia="等线" w:hAnsi="等线 Light"/>
        </w:rPr>
        <w:t>，安装人员根据实际环境进行配置。主机名会自动生成，安装人员可进行修改。配置完成后点击【下一步】。</w:t>
      </w:r>
    </w:p>
    <w:p w:rsidR="00B90933" w:rsidRPr="000110BB" w:rsidRDefault="0080638D">
      <w:pPr>
        <w:pStyle w:val="afff"/>
        <w:spacing w:before="156" w:after="156"/>
        <w:rPr>
          <w:rFonts w:ascii="等线 Light" w:eastAsia="等线" w:hAnsi="等线 Light"/>
        </w:rPr>
      </w:pPr>
      <w:r>
        <w:rPr>
          <w:noProof/>
        </w:rPr>
        <w:drawing>
          <wp:inline distT="0" distB="0" distL="0" distR="0" wp14:anchorId="735CDA8F" wp14:editId="4C39875A">
            <wp:extent cx="4309110" cy="3333750"/>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4319460" cy="3341969"/>
                    </a:xfrm>
                    <a:prstGeom prst="rect">
                      <a:avLst/>
                    </a:prstGeom>
                  </pic:spPr>
                </pic:pic>
              </a:graphicData>
            </a:graphic>
          </wp:inline>
        </w:drawing>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75" name="图片 75"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30"/>
        </w:numPr>
        <w:spacing w:before="156" w:after="156"/>
        <w:ind w:firstLine="480"/>
        <w:rPr>
          <w:rFonts w:ascii="等线 Light" w:eastAsia="等线" w:hAnsi="等线 Light"/>
        </w:rPr>
      </w:pPr>
      <w:r w:rsidRPr="000110BB">
        <w:rPr>
          <w:rFonts w:ascii="等线 Light" w:eastAsia="等线" w:hAnsi="等线 Light" w:hint="eastAsia"/>
        </w:rPr>
        <w:t>用户在安装到“配置网络”这一步时，若出现“</w:t>
      </w:r>
      <w:r w:rsidRPr="000110BB">
        <w:rPr>
          <w:rFonts w:ascii="等线 Light" w:eastAsia="等线" w:hAnsi="等线 Light" w:hint="eastAsia"/>
        </w:rPr>
        <w:t>IP</w:t>
      </w:r>
      <w:r w:rsidRPr="000110BB">
        <w:rPr>
          <w:rFonts w:ascii="等线 Light" w:eastAsia="等线" w:hAnsi="等线 Light" w:hint="eastAsia"/>
        </w:rPr>
        <w:t>地址输入不上”的情况，可以尝试将输入法切换为英文，再次进行输入即可。</w:t>
      </w:r>
    </w:p>
    <w:p w:rsidR="00B90933" w:rsidRPr="000110BB" w:rsidRDefault="008408C6" w:rsidP="00585E52">
      <w:pPr>
        <w:pStyle w:val="Note"/>
        <w:numPr>
          <w:ilvl w:val="0"/>
          <w:numId w:val="30"/>
        </w:numPr>
        <w:spacing w:before="156" w:after="156"/>
        <w:ind w:firstLine="480"/>
        <w:rPr>
          <w:rFonts w:ascii="等线 Light" w:eastAsia="等线" w:hAnsi="等线 Light"/>
        </w:rPr>
      </w:pPr>
      <w:r w:rsidRPr="000110BB">
        <w:rPr>
          <w:rFonts w:ascii="等线 Light" w:eastAsia="等线" w:hAnsi="等线 Light" w:hint="eastAsia"/>
        </w:rPr>
        <w:t>用户点击【网卡刷新】按钮，可对当前网卡信息进行刷新。</w:t>
      </w:r>
    </w:p>
    <w:p w:rsidR="00B90933" w:rsidRPr="000110BB" w:rsidRDefault="008408C6" w:rsidP="00585E52">
      <w:pPr>
        <w:pStyle w:val="Note"/>
        <w:numPr>
          <w:ilvl w:val="0"/>
          <w:numId w:val="30"/>
        </w:numPr>
        <w:spacing w:before="156" w:after="156"/>
        <w:ind w:firstLine="480"/>
        <w:rPr>
          <w:rFonts w:ascii="等线 Light" w:eastAsia="等线" w:hAnsi="等线 Light"/>
        </w:rPr>
      </w:pPr>
      <w:r w:rsidRPr="000110BB">
        <w:rPr>
          <w:rFonts w:ascii="等线 Light" w:eastAsia="等线" w:hAnsi="等线 Light" w:hint="eastAsia"/>
        </w:rPr>
        <w:t>网关：网关必须真实存在，并且</w:t>
      </w:r>
      <w:r w:rsidRPr="000110BB">
        <w:rPr>
          <w:rFonts w:ascii="等线 Light" w:eastAsia="等线" w:hAnsi="等线 Light" w:hint="eastAsia"/>
        </w:rPr>
        <w:t>IP</w:t>
      </w:r>
      <w:r w:rsidRPr="000110BB">
        <w:rPr>
          <w:rFonts w:ascii="等线 Light" w:eastAsia="等线" w:hAnsi="等线 Light" w:hint="eastAsia"/>
        </w:rPr>
        <w:t>地址和网关可以正常通信。</w:t>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设置密码。管理员设置密码后，点击【下一步】。</w:t>
      </w:r>
    </w:p>
    <w:p w:rsidR="00B90933" w:rsidRPr="000110BB" w:rsidRDefault="00B90933">
      <w:pPr>
        <w:pStyle w:val="afff"/>
        <w:spacing w:before="156" w:after="156"/>
        <w:rPr>
          <w:rFonts w:ascii="等线 Light" w:eastAsia="等线" w:hAnsi="等线 Light"/>
        </w:rPr>
      </w:pPr>
    </w:p>
    <w:p w:rsidR="00B90933" w:rsidRPr="000110BB" w:rsidRDefault="0080638D">
      <w:pPr>
        <w:spacing w:before="156" w:after="156"/>
        <w:ind w:firstLineChars="0" w:firstLine="0"/>
        <w:jc w:val="center"/>
        <w:rPr>
          <w:rFonts w:ascii="等线 Light" w:eastAsia="等线" w:hAnsi="等线 Light"/>
        </w:rPr>
      </w:pPr>
      <w:r>
        <w:rPr>
          <w:noProof/>
        </w:rPr>
        <w:lastRenderedPageBreak/>
        <w:drawing>
          <wp:inline distT="0" distB="0" distL="0" distR="0" wp14:anchorId="2851C40F" wp14:editId="63DB45DE">
            <wp:extent cx="4293235" cy="3331210"/>
            <wp:effectExtent l="0" t="0" r="0" b="2540"/>
            <wp:docPr id="483" name="图片 483" descr="C:\Users\inspur\Desktop\安装图片\安装图片\sphere_6.5.2\sphere_pass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inspur\Desktop\安装图片\安装图片\sphere_6.5.2\sphere_passw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18029" cy="3350212"/>
                    </a:xfrm>
                    <a:prstGeom prst="rect">
                      <a:avLst/>
                    </a:prstGeom>
                    <a:noFill/>
                    <a:ln>
                      <a:noFill/>
                    </a:ln>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选择要安装系统的磁盘</w:t>
      </w:r>
      <w:r w:rsidRPr="000110BB">
        <w:rPr>
          <w:rFonts w:ascii="等线 Light" w:eastAsia="等线" w:hAnsi="等线 Light" w:hint="eastAsia"/>
        </w:rPr>
        <w:t>，</w:t>
      </w:r>
      <w:r w:rsidRPr="000110BB">
        <w:rPr>
          <w:rFonts w:ascii="等线 Light" w:eastAsia="等线" w:hAnsi="等线 Light"/>
        </w:rPr>
        <w:t>点击【下一步】。</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【高级】：该选项用于</w:t>
      </w:r>
      <w:proofErr w:type="gramStart"/>
      <w:r w:rsidRPr="000110BB">
        <w:rPr>
          <w:rFonts w:ascii="等线 Light" w:eastAsia="等线" w:hAnsi="等线 Light" w:hint="eastAsia"/>
        </w:rPr>
        <w:t>不</w:t>
      </w:r>
      <w:proofErr w:type="gramEnd"/>
      <w:r w:rsidRPr="000110BB">
        <w:rPr>
          <w:rFonts w:ascii="等线 Light" w:eastAsia="等线" w:hAnsi="等线 Light" w:hint="eastAsia"/>
        </w:rPr>
        <w:t>格式化本地存储分区，可以保留本地存储数据，但是需要所选择的磁盘安装过</w:t>
      </w:r>
      <w:r w:rsidRPr="000110BB">
        <w:rPr>
          <w:rFonts w:ascii="等线 Light" w:eastAsia="等线" w:hAnsi="等线 Light" w:hint="eastAsia"/>
        </w:rPr>
        <w:t>ICR</w:t>
      </w:r>
      <w:r w:rsidRPr="000110BB">
        <w:rPr>
          <w:rFonts w:ascii="等线 Light" w:eastAsia="等线" w:hAnsi="等线 Light" w:hint="eastAsia"/>
        </w:rPr>
        <w:t>或</w:t>
      </w:r>
      <w:r w:rsidRPr="000110BB">
        <w:rPr>
          <w:rFonts w:ascii="等线 Light" w:eastAsia="等线" w:hAnsi="等线 Light" w:hint="eastAsia"/>
        </w:rPr>
        <w:t>ICS</w:t>
      </w:r>
      <w:r w:rsidRPr="000110BB">
        <w:rPr>
          <w:rFonts w:ascii="等线 Light" w:eastAsia="等线" w:hAnsi="等线 Light" w:hint="eastAsia"/>
        </w:rPr>
        <w:t>系统，并且包含本地存储分区，所选择的部署模式与磁盘中所安装的部署模式相同，即原来磁盘安装计算管理节点，那么只有选择计算管理节点部署模式，才能选择高级选项。</w:t>
      </w:r>
    </w:p>
    <w:p w:rsidR="00B90933" w:rsidRPr="000110BB" w:rsidRDefault="0080638D">
      <w:pPr>
        <w:pStyle w:val="afff"/>
        <w:spacing w:before="156" w:after="156"/>
        <w:rPr>
          <w:rFonts w:ascii="等线 Light" w:eastAsia="等线" w:hAnsi="等线 Light"/>
        </w:rPr>
      </w:pPr>
      <w:r>
        <w:rPr>
          <w:noProof/>
        </w:rPr>
        <w:drawing>
          <wp:inline distT="0" distB="0" distL="0" distR="0" wp14:anchorId="406BA220" wp14:editId="7C377439">
            <wp:extent cx="4074567" cy="3146833"/>
            <wp:effectExtent l="0" t="0" r="2540" b="0"/>
            <wp:docPr id="83" name="图片 83" descr="C:\Users\inspur\Desktop\安装图片\安装图片\sphere_6.5.2\Sphere_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inspur\Desktop\安装图片\安装图片\sphere_6.5.2\Sphere_dis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98335" cy="3165189"/>
                    </a:xfrm>
                    <a:prstGeom prst="rect">
                      <a:avLst/>
                    </a:prstGeom>
                    <a:noFill/>
                    <a:ln>
                      <a:noFill/>
                    </a:ln>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hint="eastAsia"/>
        </w:rPr>
        <w:lastRenderedPageBreak/>
        <w:t>如果选择了【高级】，可以进入该界面进行配置，系统会自动识别分区的挂载目录，如果识别不了挂载目录，需要根据说明输入对应的挂载目录。</w:t>
      </w:r>
    </w:p>
    <w:p w:rsidR="00B90933" w:rsidRPr="000110BB" w:rsidRDefault="0080638D">
      <w:pPr>
        <w:pStyle w:val="afff"/>
        <w:spacing w:before="156" w:after="156"/>
        <w:rPr>
          <w:rFonts w:ascii="等线 Light" w:eastAsia="等线" w:hAnsi="等线 Light"/>
        </w:rPr>
      </w:pPr>
      <w:r>
        <w:rPr>
          <w:noProof/>
        </w:rPr>
        <w:drawing>
          <wp:inline distT="0" distB="0" distL="0" distR="0" wp14:anchorId="00C4E013" wp14:editId="1BD4F380">
            <wp:extent cx="4317365" cy="3335020"/>
            <wp:effectExtent l="0" t="0" r="6985" b="0"/>
            <wp:docPr id="84" name="图片 84" descr="C:\Users\inspur\Desktop\安装图片\安装图片\sphere_6.5.2\sphere_par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inspur\Desktop\安装图片\安装图片\sphere_6.5.2\sphere_parti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52782" cy="3362502"/>
                    </a:xfrm>
                    <a:prstGeom prst="rect">
                      <a:avLst/>
                    </a:prstGeom>
                    <a:noFill/>
                    <a:ln>
                      <a:noFill/>
                    </a:ln>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选择时区和修改时间后，点击</w:t>
      </w:r>
      <w:r w:rsidRPr="000110BB">
        <w:rPr>
          <w:rFonts w:ascii="等线 Light" w:eastAsia="等线" w:hAnsi="等线 Light" w:hint="eastAsia"/>
        </w:rPr>
        <w:t>【</w:t>
      </w:r>
      <w:r w:rsidRPr="000110BB">
        <w:rPr>
          <w:rFonts w:ascii="等线 Light" w:eastAsia="等线" w:hAnsi="等线 Light"/>
        </w:rPr>
        <w:t>下一步</w:t>
      </w:r>
      <w:r w:rsidRPr="000110BB">
        <w:rPr>
          <w:rFonts w:ascii="等线 Light" w:eastAsia="等线" w:hAnsi="等线 Light" w:hint="eastAsia"/>
        </w:rPr>
        <w:t>】</w:t>
      </w:r>
      <w:r w:rsidRPr="000110BB">
        <w:rPr>
          <w:rFonts w:ascii="等线 Light" w:eastAsia="等线" w:hAnsi="等线 Light"/>
        </w:rPr>
        <w:t>。</w:t>
      </w:r>
    </w:p>
    <w:p w:rsidR="00B90933" w:rsidRPr="000110BB" w:rsidRDefault="00EB7724">
      <w:pPr>
        <w:spacing w:before="156" w:after="156"/>
        <w:ind w:firstLineChars="0" w:firstLine="0"/>
        <w:jc w:val="center"/>
        <w:rPr>
          <w:rFonts w:ascii="等线 Light" w:eastAsia="等线" w:hAnsi="等线 Light"/>
        </w:rPr>
      </w:pPr>
      <w:r w:rsidRPr="00324C19">
        <w:rPr>
          <w:noProof/>
        </w:rPr>
        <w:drawing>
          <wp:inline distT="0" distB="0" distL="0" distR="0" wp14:anchorId="1F096FDC" wp14:editId="481509B6">
            <wp:extent cx="4616450" cy="3581400"/>
            <wp:effectExtent l="0" t="0" r="0" b="0"/>
            <wp:docPr id="91"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8"/>
                    <a:stretch>
                      <a:fillRect/>
                    </a:stretch>
                  </pic:blipFill>
                  <pic:spPr>
                    <a:xfrm>
                      <a:off x="0" y="0"/>
                      <a:ext cx="4616450" cy="3581400"/>
                    </a:xfrm>
                    <a:prstGeom prst="rect">
                      <a:avLst/>
                    </a:prstGeom>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lastRenderedPageBreak/>
        <w:t>选择是否进行磁盘</w:t>
      </w:r>
      <w:r w:rsidRPr="000110BB">
        <w:rPr>
          <w:rFonts w:ascii="等线 Light" w:eastAsia="等线" w:hAnsi="等线 Light" w:hint="eastAsia"/>
        </w:rPr>
        <w:t>性能测试。</w:t>
      </w:r>
    </w:p>
    <w:p w:rsidR="00B90933" w:rsidRPr="000110BB" w:rsidRDefault="008408C6">
      <w:pPr>
        <w:spacing w:before="156" w:after="156"/>
        <w:ind w:leftChars="200"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1</w:t>
      </w:r>
      <w:r w:rsidRPr="000110BB">
        <w:rPr>
          <w:rFonts w:ascii="等线 Light" w:eastAsia="等线" w:hAnsi="等线 Light" w:hint="eastAsia"/>
        </w:rPr>
        <w:t>）点击【取消】，停留在当前页面；</w:t>
      </w:r>
    </w:p>
    <w:p w:rsidR="00B90933" w:rsidRPr="000110BB" w:rsidRDefault="008408C6">
      <w:pPr>
        <w:spacing w:before="156" w:after="156"/>
        <w:ind w:leftChars="200"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2</w:t>
      </w:r>
      <w:r w:rsidRPr="000110BB">
        <w:rPr>
          <w:rFonts w:ascii="等线 Light" w:eastAsia="等线" w:hAnsi="等线 Light" w:hint="eastAsia"/>
        </w:rPr>
        <w:t>）点击【测试磁盘】，进入磁盘性能测试页面，点击【开始测试】，可对当前磁盘进行性能测试，</w:t>
      </w:r>
      <w:r w:rsidRPr="000110BB">
        <w:rPr>
          <w:rFonts w:ascii="等线 Light" w:eastAsia="等线" w:hAnsi="等线 Light"/>
        </w:rPr>
        <w:t>测试完成后点击</w:t>
      </w:r>
      <w:r w:rsidRPr="000110BB">
        <w:rPr>
          <w:rFonts w:ascii="等线 Light" w:eastAsia="等线" w:hAnsi="等线 Light" w:hint="eastAsia"/>
        </w:rPr>
        <w:t>【安装】，进入步骤</w:t>
      </w:r>
      <w:r w:rsidRPr="000110BB">
        <w:rPr>
          <w:rFonts w:ascii="等线 Light" w:eastAsia="等线" w:hAnsi="等线 Light"/>
        </w:rPr>
        <w:t>9</w:t>
      </w:r>
      <w:r w:rsidRPr="000110BB">
        <w:rPr>
          <w:rFonts w:ascii="等线 Light" w:eastAsia="等线" w:hAnsi="等线 Light" w:hint="eastAsia"/>
        </w:rPr>
        <w:t>；</w:t>
      </w:r>
    </w:p>
    <w:p w:rsidR="00B90933" w:rsidRPr="000110BB" w:rsidRDefault="008408C6">
      <w:pPr>
        <w:spacing w:before="156" w:after="156"/>
        <w:ind w:leftChars="200" w:left="480" w:firstLineChars="0" w:firstLine="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3</w:t>
      </w:r>
      <w:r w:rsidRPr="000110BB">
        <w:rPr>
          <w:rFonts w:ascii="等线 Light" w:eastAsia="等线" w:hAnsi="等线 Light" w:hint="eastAsia"/>
        </w:rPr>
        <w:t>）点击【安装】，将会跳过</w:t>
      </w:r>
      <w:r w:rsidRPr="000110BB">
        <w:rPr>
          <w:rFonts w:ascii="等线 Light" w:eastAsia="等线" w:hAnsi="等线 Light"/>
        </w:rPr>
        <w:t>磁盘</w:t>
      </w:r>
      <w:r w:rsidRPr="000110BB">
        <w:rPr>
          <w:rFonts w:ascii="等线 Light" w:eastAsia="等线" w:hAnsi="等线 Light" w:hint="eastAsia"/>
        </w:rPr>
        <w:t>性能测试，直接进入步骤</w:t>
      </w:r>
      <w:r w:rsidRPr="000110BB">
        <w:rPr>
          <w:rFonts w:ascii="等线 Light" w:eastAsia="等线" w:hAnsi="等线 Light" w:hint="eastAsia"/>
        </w:rPr>
        <w:t>10</w:t>
      </w:r>
      <w:r w:rsidRPr="000110BB">
        <w:rPr>
          <w:rFonts w:ascii="等线 Light" w:eastAsia="等线" w:hAnsi="等线 Light"/>
        </w:rPr>
        <w:t>。</w:t>
      </w:r>
    </w:p>
    <w:p w:rsidR="00B90933" w:rsidRPr="000110BB" w:rsidRDefault="008408C6">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3599815" cy="1052830"/>
            <wp:effectExtent l="9525" t="9525" r="10160" b="2349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50"/>
                    <a:stretch>
                      <a:fillRect/>
                    </a:stretch>
                  </pic:blipFill>
                  <pic:spPr>
                    <a:xfrm>
                      <a:off x="0" y="0"/>
                      <a:ext cx="3599815" cy="1052830"/>
                    </a:xfrm>
                    <a:prstGeom prst="rect">
                      <a:avLst/>
                    </a:prstGeom>
                    <a:ln>
                      <a:solidFill>
                        <a:schemeClr val="tx1"/>
                      </a:solidFill>
                    </a:ln>
                  </pic:spPr>
                </pic:pic>
              </a:graphicData>
            </a:graphic>
          </wp:inline>
        </w:drawing>
      </w:r>
    </w:p>
    <w:p w:rsidR="00B90933" w:rsidRPr="000110BB" w:rsidRDefault="0080638D">
      <w:pPr>
        <w:pStyle w:val="afff"/>
        <w:spacing w:before="156" w:after="156"/>
        <w:rPr>
          <w:rFonts w:ascii="等线 Light" w:eastAsia="等线" w:hAnsi="等线 Light"/>
        </w:rPr>
      </w:pPr>
      <w:r>
        <w:rPr>
          <w:noProof/>
        </w:rPr>
        <w:drawing>
          <wp:inline distT="0" distB="0" distL="0" distR="0" wp14:anchorId="2BA2E95B" wp14:editId="23DF2413">
            <wp:extent cx="4309110" cy="3346450"/>
            <wp:effectExtent l="0" t="0" r="0" b="6350"/>
            <wp:docPr id="487" name="图片 487" descr="C:\Users\inspur\Desktop\安装图片\安装图片\sphere_6.5.2\sphere_disk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inspur\Desktop\安装图片\安装图片\sphere_6.5.2\sphere_diskte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20065" cy="3355135"/>
                    </a:xfrm>
                    <a:prstGeom prst="rect">
                      <a:avLst/>
                    </a:prstGeom>
                    <a:noFill/>
                    <a:ln>
                      <a:noFill/>
                    </a:ln>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hint="eastAsia"/>
        </w:rPr>
        <w:t>如果选择磁盘性能测试，会有该步骤，提示是否在选中的盘中安装系统，确认无误后，点击【确认】</w:t>
      </w:r>
      <w:r w:rsidRPr="000110BB">
        <w:rPr>
          <w:rFonts w:ascii="等线 Light" w:eastAsia="等线" w:hAnsi="等线 Light"/>
        </w:rPr>
        <w:t>。</w:t>
      </w:r>
    </w:p>
    <w:p w:rsidR="00B90933" w:rsidRPr="000110BB" w:rsidRDefault="008408C6">
      <w:pPr>
        <w:pStyle w:val="afff"/>
        <w:spacing w:before="156" w:after="156"/>
        <w:rPr>
          <w:rFonts w:ascii="等线 Light" w:eastAsia="等线" w:hAnsi="等线 Light"/>
        </w:rPr>
      </w:pPr>
      <w:r w:rsidRPr="000110BB">
        <w:rPr>
          <w:rFonts w:ascii="等线 Light" w:eastAsia="等线" w:hAnsi="等线 Light"/>
          <w:noProof/>
        </w:rPr>
        <w:lastRenderedPageBreak/>
        <w:drawing>
          <wp:inline distT="0" distB="0" distL="0" distR="0">
            <wp:extent cx="3599815" cy="1636395"/>
            <wp:effectExtent l="9525" t="9525" r="10160" b="1143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51"/>
                    <a:stretch>
                      <a:fillRect/>
                    </a:stretch>
                  </pic:blipFill>
                  <pic:spPr>
                    <a:xfrm>
                      <a:off x="0" y="0"/>
                      <a:ext cx="3599815" cy="1636395"/>
                    </a:xfrm>
                    <a:prstGeom prst="rect">
                      <a:avLst/>
                    </a:prstGeom>
                    <a:ln>
                      <a:solidFill>
                        <a:schemeClr val="tx1"/>
                      </a:solidFill>
                    </a:ln>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开始安装系统，安装完成后系统自动重启。</w:t>
      </w:r>
    </w:p>
    <w:p w:rsidR="00B90933" w:rsidRPr="000110BB" w:rsidRDefault="001202C4">
      <w:pPr>
        <w:spacing w:before="156" w:after="156"/>
        <w:ind w:firstLineChars="0" w:firstLine="0"/>
        <w:jc w:val="center"/>
        <w:rPr>
          <w:rFonts w:ascii="等线 Light" w:eastAsia="等线" w:hAnsi="等线 Light"/>
        </w:rPr>
      </w:pPr>
      <w:r>
        <w:rPr>
          <w:noProof/>
        </w:rPr>
        <w:drawing>
          <wp:inline distT="0" distB="0" distL="0" distR="0" wp14:anchorId="5086581F" wp14:editId="4CEF6DF6">
            <wp:extent cx="4419600" cy="3312160"/>
            <wp:effectExtent l="0" t="0" r="0" b="2540"/>
            <wp:docPr id="54" name="图片 1"/>
            <wp:cNvGraphicFramePr/>
            <a:graphic xmlns:a="http://schemas.openxmlformats.org/drawingml/2006/main">
              <a:graphicData uri="http://schemas.openxmlformats.org/drawingml/2006/picture">
                <pic:pic xmlns:pic="http://schemas.openxmlformats.org/drawingml/2006/picture">
                  <pic:nvPicPr>
                    <pic:cNvPr id="511" name="图片 1"/>
                    <pic:cNvPicPr/>
                  </pic:nvPicPr>
                  <pic:blipFill>
                    <a:blip r:embed="rId32"/>
                    <a:stretch>
                      <a:fillRect/>
                    </a:stretch>
                  </pic:blipFill>
                  <pic:spPr>
                    <a:xfrm>
                      <a:off x="0" y="0"/>
                      <a:ext cx="4419600" cy="3312160"/>
                    </a:xfrm>
                    <a:prstGeom prst="rect">
                      <a:avLst/>
                    </a:prstGeom>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安装完成后，默认账号为</w:t>
      </w:r>
      <w:r w:rsidRPr="000110BB">
        <w:rPr>
          <w:rFonts w:ascii="等线 Light" w:eastAsia="等线" w:hAnsi="等线 Light"/>
        </w:rPr>
        <w:t>root</w:t>
      </w:r>
      <w:r w:rsidRPr="000110BB">
        <w:rPr>
          <w:rFonts w:ascii="等线 Light" w:eastAsia="等线" w:hAnsi="等线 Light"/>
        </w:rPr>
        <w:t>，密码为第</w:t>
      </w:r>
      <w:r w:rsidRPr="000110BB">
        <w:rPr>
          <w:rFonts w:ascii="等线 Light" w:eastAsia="等线" w:hAnsi="等线 Light"/>
        </w:rPr>
        <w:t>4</w:t>
      </w:r>
      <w:r w:rsidRPr="000110BB">
        <w:rPr>
          <w:rFonts w:ascii="等线 Light" w:eastAsia="等线" w:hAnsi="等线 Light"/>
        </w:rPr>
        <w:t>步设置的密码。</w:t>
      </w:r>
    </w:p>
    <w:p w:rsidR="00B90933" w:rsidRPr="000110BB" w:rsidRDefault="001202C4">
      <w:pPr>
        <w:spacing w:before="156" w:after="156"/>
        <w:ind w:firstLineChars="0" w:firstLine="0"/>
        <w:rPr>
          <w:rFonts w:ascii="等线 Light" w:eastAsia="等线" w:hAnsi="等线 Light"/>
        </w:rPr>
      </w:pPr>
      <w:r>
        <w:rPr>
          <w:noProof/>
        </w:rPr>
        <w:drawing>
          <wp:inline distT="0" distB="0" distL="0" distR="0" wp14:anchorId="786C7C68" wp14:editId="74ED8C1A">
            <wp:extent cx="5278120" cy="4978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a:stretch>
                      <a:fillRect/>
                    </a:stretch>
                  </pic:blipFill>
                  <pic:spPr>
                    <a:xfrm>
                      <a:off x="0" y="0"/>
                      <a:ext cx="5278120" cy="497840"/>
                    </a:xfrm>
                    <a:prstGeom prst="rect">
                      <a:avLst/>
                    </a:prstGeom>
                  </pic:spPr>
                </pic:pic>
              </a:graphicData>
            </a:graphic>
          </wp:inline>
        </w:drawing>
      </w:r>
    </w:p>
    <w:p w:rsidR="00B90933" w:rsidRPr="000110BB" w:rsidRDefault="008408C6" w:rsidP="00585E52">
      <w:pPr>
        <w:numPr>
          <w:ilvl w:val="0"/>
          <w:numId w:val="29"/>
        </w:numPr>
        <w:spacing w:before="156" w:after="156"/>
        <w:ind w:firstLine="480"/>
        <w:rPr>
          <w:rFonts w:ascii="等线 Light" w:eastAsia="等线" w:hAnsi="等线 Light"/>
        </w:rPr>
      </w:pPr>
      <w:r w:rsidRPr="000110BB">
        <w:rPr>
          <w:rFonts w:ascii="等线 Light" w:eastAsia="等线" w:hAnsi="等线 Light"/>
        </w:rPr>
        <w:t>部署完成后，登录</w:t>
      </w:r>
      <w:r w:rsidRPr="000110BB">
        <w:rPr>
          <w:rFonts w:ascii="等线 Light" w:eastAsia="等线" w:hAnsi="等线 Light"/>
        </w:rPr>
        <w:t>InCloud Sphere Web</w:t>
      </w:r>
      <w:r w:rsidRPr="000110BB">
        <w:rPr>
          <w:rFonts w:ascii="等线 Light" w:eastAsia="等线" w:hAnsi="等线 Light"/>
        </w:rPr>
        <w:t>管理界面。</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76" name="图片 76"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rPr>
        <w:t>使用计算管理节点安装模式，推荐该主机的虚拟化度设置为</w:t>
      </w:r>
      <w:r w:rsidRPr="000110BB">
        <w:rPr>
          <w:rFonts w:ascii="等线 Light" w:eastAsia="等线" w:hAnsi="等线 Light"/>
        </w:rPr>
        <w:t>0.8</w:t>
      </w:r>
      <w:r w:rsidRPr="000110BB">
        <w:rPr>
          <w:rFonts w:ascii="等线 Light" w:eastAsia="等线" w:hAnsi="等线 Light"/>
        </w:rPr>
        <w:t>，如下图所示：</w:t>
      </w:r>
    </w:p>
    <w:p w:rsidR="00B90933" w:rsidRPr="000110BB" w:rsidRDefault="00B90933">
      <w:pPr>
        <w:pStyle w:val="afff"/>
        <w:spacing w:before="156" w:after="156"/>
        <w:rPr>
          <w:rFonts w:ascii="等线 Light" w:eastAsia="等线" w:hAnsi="等线 Light"/>
        </w:rPr>
      </w:pPr>
    </w:p>
    <w:p w:rsidR="00B90933" w:rsidRDefault="0080638D">
      <w:pPr>
        <w:spacing w:before="156" w:after="156"/>
        <w:ind w:firstLineChars="0" w:firstLine="0"/>
        <w:rPr>
          <w:rFonts w:ascii="等线 Light" w:eastAsia="等线" w:hAnsi="等线 Light"/>
        </w:rPr>
      </w:pPr>
      <w:r>
        <w:rPr>
          <w:noProof/>
        </w:rPr>
        <w:drawing>
          <wp:inline distT="0" distB="0" distL="0" distR="0" wp14:anchorId="69DE59D3" wp14:editId="1228D30A">
            <wp:extent cx="5278120" cy="2607945"/>
            <wp:effectExtent l="0" t="0" r="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5278120" cy="2607945"/>
                    </a:xfrm>
                    <a:prstGeom prst="rect">
                      <a:avLst/>
                    </a:prstGeom>
                  </pic:spPr>
                </pic:pic>
              </a:graphicData>
            </a:graphic>
          </wp:inline>
        </w:drawing>
      </w:r>
    </w:p>
    <w:p w:rsidR="003809D3" w:rsidRPr="000110BB" w:rsidRDefault="003809D3">
      <w:pPr>
        <w:spacing w:before="156" w:after="156"/>
        <w:ind w:firstLineChars="0" w:firstLine="0"/>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16" w:name="_Ref37680556"/>
      <w:bookmarkStart w:id="117" w:name="_Ref37680540"/>
      <w:bookmarkStart w:id="118" w:name="_Toc151372830"/>
      <w:r w:rsidRPr="000110BB">
        <w:rPr>
          <w:rFonts w:ascii="等线 Light" w:eastAsia="等线" w:hAnsi="等线 Light"/>
        </w:rPr>
        <w:t>打开</w:t>
      </w:r>
      <w:r w:rsidRPr="000110BB">
        <w:rPr>
          <w:rFonts w:ascii="等线 Light" w:eastAsia="等线" w:hAnsi="等线 Light" w:hint="eastAsia"/>
        </w:rPr>
        <w:t>iCenter</w:t>
      </w:r>
      <w:r w:rsidRPr="000110BB">
        <w:rPr>
          <w:rFonts w:ascii="等线 Light" w:eastAsia="等线" w:hAnsi="等线 Light"/>
        </w:rPr>
        <w:t>控制台</w:t>
      </w:r>
      <w:bookmarkEnd w:id="116"/>
      <w:bookmarkEnd w:id="117"/>
      <w:bookmarkEnd w:id="118"/>
    </w:p>
    <w:p w:rsidR="00B90933" w:rsidRPr="000110BB" w:rsidRDefault="008408C6" w:rsidP="00B7047F">
      <w:pPr>
        <w:pStyle w:val="4"/>
        <w:spacing w:before="156" w:after="156"/>
        <w:rPr>
          <w:rFonts w:ascii="等线 Light" w:eastAsia="等线" w:hAnsi="等线 Light"/>
        </w:rPr>
      </w:pPr>
      <w:bookmarkStart w:id="119" w:name="_Toc31986"/>
      <w:r w:rsidRPr="000110BB">
        <w:rPr>
          <w:rFonts w:ascii="等线 Light" w:eastAsia="等线" w:hAnsi="等线 Light"/>
        </w:rPr>
        <w:t>打开</w:t>
      </w:r>
      <w:r w:rsidRPr="000110BB">
        <w:rPr>
          <w:rFonts w:ascii="等线 Light" w:eastAsia="等线" w:hAnsi="等线 Light"/>
        </w:rPr>
        <w:t>iCenter</w:t>
      </w:r>
      <w:r w:rsidRPr="000110BB">
        <w:rPr>
          <w:rFonts w:ascii="等线 Light" w:eastAsia="等线" w:hAnsi="等线 Light" w:hint="eastAsia"/>
        </w:rPr>
        <w:t>控制台</w:t>
      </w:r>
      <w:bookmarkEnd w:id="119"/>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iCenter</w:t>
      </w:r>
      <w:r w:rsidRPr="000110BB">
        <w:rPr>
          <w:rFonts w:ascii="等线 Light" w:eastAsia="等线" w:hAnsi="等线 Light"/>
        </w:rPr>
        <w:t>控制台</w:t>
      </w:r>
      <w:r w:rsidRPr="000110BB">
        <w:rPr>
          <w:rFonts w:ascii="等线 Light" w:eastAsia="等线" w:hAnsi="等线 Light" w:hint="eastAsia"/>
        </w:rPr>
        <w:t>是</w:t>
      </w:r>
      <w:r w:rsidRPr="000110BB">
        <w:rPr>
          <w:rFonts w:ascii="等线 Light" w:eastAsia="等线" w:hAnsi="等线 Light"/>
        </w:rPr>
        <w:t>InCloud Sphere</w:t>
      </w:r>
      <w:r w:rsidRPr="000110BB">
        <w:rPr>
          <w:rFonts w:ascii="等线 Light" w:eastAsia="等线" w:hAnsi="等线 Light" w:hint="eastAsia"/>
        </w:rPr>
        <w:t xml:space="preserve"> </w:t>
      </w:r>
      <w:r w:rsidR="00A37F8C">
        <w:rPr>
          <w:rFonts w:ascii="等线 Light" w:eastAsia="等线" w:hAnsi="等线 Light" w:hint="eastAsia"/>
        </w:rPr>
        <w:t>6.10.0</w:t>
      </w:r>
      <w:r w:rsidRPr="000110BB">
        <w:rPr>
          <w:rFonts w:ascii="等线 Light" w:eastAsia="等线" w:hAnsi="等线 Light"/>
        </w:rPr>
        <w:t>的管理控制台，</w:t>
      </w:r>
      <w:r w:rsidRPr="000110BB">
        <w:rPr>
          <w:rFonts w:ascii="等线 Light" w:eastAsia="等线" w:hAnsi="等线 Light" w:hint="eastAsia"/>
        </w:rPr>
        <w:t>通过</w:t>
      </w:r>
      <w:r w:rsidRPr="000110BB">
        <w:rPr>
          <w:rFonts w:ascii="等线 Light" w:eastAsia="等线" w:hAnsi="等线 Light" w:hint="eastAsia"/>
        </w:rPr>
        <w:t>iCenter</w:t>
      </w:r>
      <w:r w:rsidRPr="000110BB">
        <w:rPr>
          <w:rFonts w:ascii="等线 Light" w:eastAsia="等线" w:hAnsi="等线 Light" w:hint="eastAsia"/>
        </w:rPr>
        <w:t>控制台可以对虚拟化平台内的所有资源集中管理，包含数据中心、集群、主机、虚拟机、存储池、网络池、监控等。</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用户完成</w:t>
      </w:r>
      <w:r w:rsidRPr="000110BB">
        <w:rPr>
          <w:rFonts w:ascii="等线 Light" w:eastAsia="等线" w:hAnsi="等线 Light" w:hint="eastAsia"/>
        </w:rPr>
        <w:t xml:space="preserve">InCloud Sphere </w:t>
      </w:r>
      <w:r w:rsidR="00A37F8C">
        <w:rPr>
          <w:rFonts w:ascii="等线 Light" w:eastAsia="等线" w:hAnsi="等线 Light" w:hint="eastAsia"/>
        </w:rPr>
        <w:t>6.10.0</w:t>
      </w:r>
      <w:r w:rsidRPr="000110BB">
        <w:rPr>
          <w:rFonts w:ascii="等线 Light" w:eastAsia="等线" w:hAnsi="等线 Light"/>
        </w:rPr>
        <w:t>的部署</w:t>
      </w:r>
      <w:r w:rsidRPr="000110BB">
        <w:rPr>
          <w:rFonts w:ascii="等线 Light" w:eastAsia="等线" w:hAnsi="等线 Light" w:hint="eastAsia"/>
        </w:rPr>
        <w:t>配置之</w:t>
      </w:r>
      <w:r w:rsidRPr="000110BB">
        <w:rPr>
          <w:rFonts w:ascii="等线 Light" w:eastAsia="等线" w:hAnsi="等线 Light"/>
        </w:rPr>
        <w:t>后，</w:t>
      </w:r>
      <w:r w:rsidRPr="000110BB">
        <w:rPr>
          <w:rFonts w:ascii="等线 Light" w:eastAsia="等线" w:hAnsi="等线 Light" w:hint="eastAsia"/>
        </w:rPr>
        <w:t>在任意网络连通的</w:t>
      </w:r>
      <w:r w:rsidRPr="000110BB">
        <w:rPr>
          <w:rFonts w:ascii="等线 Light" w:eastAsia="等线" w:hAnsi="等线 Light" w:hint="eastAsia"/>
        </w:rPr>
        <w:t>Windows</w:t>
      </w:r>
      <w:r w:rsidRPr="000110BB">
        <w:rPr>
          <w:rFonts w:ascii="等线 Light" w:eastAsia="等线" w:hAnsi="等线 Light" w:hint="eastAsia"/>
        </w:rPr>
        <w:t>或</w:t>
      </w:r>
      <w:r w:rsidRPr="000110BB">
        <w:rPr>
          <w:rFonts w:ascii="等线 Light" w:eastAsia="等线" w:hAnsi="等线 Light" w:hint="eastAsia"/>
        </w:rPr>
        <w:t>Linux</w:t>
      </w:r>
      <w:r w:rsidRPr="000110BB">
        <w:rPr>
          <w:rFonts w:ascii="等线 Light" w:eastAsia="等线" w:hAnsi="等线 Light" w:hint="eastAsia"/>
        </w:rPr>
        <w:t>系统上，打开本地浏览器，在地址栏输入</w:t>
      </w:r>
      <w:r w:rsidRPr="000110BB">
        <w:rPr>
          <w:rFonts w:ascii="等线 Light" w:eastAsia="等线" w:hAnsi="等线 Light" w:hint="eastAsia"/>
        </w:rPr>
        <w:t>iCenter IP</w:t>
      </w:r>
      <w:r w:rsidRPr="000110BB">
        <w:rPr>
          <w:rFonts w:ascii="等线 Light" w:eastAsia="等线" w:hAnsi="等线 Light" w:hint="eastAsia"/>
        </w:rPr>
        <w:t>地址即可访问</w:t>
      </w:r>
      <w:r w:rsidRPr="000110BB">
        <w:rPr>
          <w:rFonts w:ascii="等线 Light" w:eastAsia="等线" w:hAnsi="等线 Light" w:hint="eastAsia"/>
        </w:rPr>
        <w:t>iCenter</w:t>
      </w:r>
      <w:r w:rsidRPr="000110BB">
        <w:rPr>
          <w:rFonts w:ascii="等线 Light" w:eastAsia="等线" w:hAnsi="等线 Light" w:hint="eastAsia"/>
        </w:rPr>
        <w:t>管理控制台。不同类型安装模式下，用户需要输入的</w:t>
      </w:r>
      <w:r w:rsidRPr="000110BB">
        <w:rPr>
          <w:rFonts w:ascii="等线 Light" w:eastAsia="等线" w:hAnsi="等线 Light" w:hint="eastAsia"/>
        </w:rPr>
        <w:t>iCenter IP</w:t>
      </w:r>
      <w:r w:rsidRPr="000110BB">
        <w:rPr>
          <w:rFonts w:ascii="等线 Light" w:eastAsia="等线" w:hAnsi="等线 Light" w:hint="eastAsia"/>
        </w:rPr>
        <w:t>地址参考下</w:t>
      </w:r>
      <w:r w:rsidR="003809D3">
        <w:rPr>
          <w:rFonts w:ascii="等线 Light" w:eastAsia="等线" w:hAnsi="等线 Light" w:hint="eastAsia"/>
        </w:rPr>
        <w:t>表：</w:t>
      </w:r>
    </w:p>
    <w:tbl>
      <w:tblPr>
        <w:tblStyle w:val="cusTable"/>
        <w:tblW w:w="5940" w:type="dxa"/>
        <w:jc w:val="center"/>
        <w:tblLayout w:type="fixed"/>
        <w:tblLook w:val="04A0" w:firstRow="1" w:lastRow="0" w:firstColumn="1" w:lastColumn="0" w:noHBand="0" w:noVBand="1"/>
      </w:tblPr>
      <w:tblGrid>
        <w:gridCol w:w="2956"/>
        <w:gridCol w:w="2984"/>
      </w:tblGrid>
      <w:tr w:rsidR="00B90933" w:rsidRPr="000110BB" w:rsidTr="00B90933">
        <w:trPr>
          <w:cnfStyle w:val="100000000000" w:firstRow="1" w:lastRow="0" w:firstColumn="0" w:lastColumn="0" w:oddVBand="0" w:evenVBand="0" w:oddHBand="0" w:evenHBand="0" w:firstRowFirstColumn="0" w:firstRowLastColumn="0" w:lastRowFirstColumn="0" w:lastRowLastColumn="0"/>
          <w:trHeight w:val="389"/>
          <w:jc w:val="center"/>
        </w:trPr>
        <w:tc>
          <w:tcPr>
            <w:tcW w:w="2956" w:type="dxa"/>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安装模式</w:t>
            </w:r>
          </w:p>
        </w:tc>
        <w:tc>
          <w:tcPr>
            <w:tcW w:w="2984" w:type="dxa"/>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iCenter IP</w:t>
            </w:r>
            <w:r w:rsidRPr="000110BB">
              <w:rPr>
                <w:rFonts w:ascii="等线 Light" w:eastAsia="等线" w:hAnsi="等线 Light" w:hint="eastAsia"/>
                <w:bCs/>
              </w:rPr>
              <w:t>地址</w:t>
            </w:r>
          </w:p>
        </w:tc>
      </w:tr>
      <w:tr w:rsidR="00B90933" w:rsidRPr="000110BB" w:rsidTr="00B90933">
        <w:trPr>
          <w:trHeight w:val="380"/>
          <w:jc w:val="center"/>
        </w:trPr>
        <w:tc>
          <w:tcPr>
            <w:tcW w:w="2956" w:type="dxa"/>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rPr>
              <w:t>iCenter</w:t>
            </w:r>
            <w:proofErr w:type="gramStart"/>
            <w:r w:rsidRPr="000110BB">
              <w:rPr>
                <w:rFonts w:ascii="等线 Light" w:eastAsia="等线" w:hAnsi="等线 Light"/>
              </w:rPr>
              <w:t>物理机双机热备</w:t>
            </w:r>
            <w:proofErr w:type="gramEnd"/>
          </w:p>
        </w:tc>
        <w:tc>
          <w:tcPr>
            <w:tcW w:w="2984" w:type="dxa"/>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iCenter</w:t>
            </w:r>
            <w:r w:rsidRPr="000110BB">
              <w:rPr>
                <w:rFonts w:ascii="等线 Light" w:eastAsia="等线" w:hAnsi="等线 Light" w:hint="eastAsia"/>
              </w:rPr>
              <w:t>浮动</w:t>
            </w:r>
            <w:r w:rsidRPr="000110BB">
              <w:rPr>
                <w:rFonts w:ascii="等线 Light" w:eastAsia="等线" w:hAnsi="等线 Light" w:hint="eastAsia"/>
              </w:rPr>
              <w:t>IP</w:t>
            </w:r>
          </w:p>
        </w:tc>
      </w:tr>
      <w:tr w:rsidR="00B90933" w:rsidRPr="000110BB" w:rsidTr="00B90933">
        <w:trPr>
          <w:trHeight w:val="380"/>
          <w:jc w:val="center"/>
        </w:trPr>
        <w:tc>
          <w:tcPr>
            <w:tcW w:w="2956" w:type="dxa"/>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rPr>
              <w:lastRenderedPageBreak/>
              <w:t>Allinone</w:t>
            </w:r>
            <w:proofErr w:type="gramStart"/>
            <w:r w:rsidRPr="000110BB">
              <w:rPr>
                <w:rFonts w:ascii="等线 Light" w:eastAsia="等线" w:hAnsi="等线 Light"/>
              </w:rPr>
              <w:t>物理机双机热备</w:t>
            </w:r>
            <w:proofErr w:type="gramEnd"/>
          </w:p>
        </w:tc>
        <w:tc>
          <w:tcPr>
            <w:tcW w:w="2984" w:type="dxa"/>
            <w:shd w:val="clear" w:color="auto" w:fill="FFFFFF" w:themeFill="background1"/>
          </w:tcPr>
          <w:p w:rsidR="00B90933" w:rsidRPr="000110BB" w:rsidRDefault="00840EB5" w:rsidP="00B7047F">
            <w:pPr>
              <w:pStyle w:val="afff6"/>
              <w:rPr>
                <w:rFonts w:ascii="等线 Light" w:eastAsia="等线" w:hAnsi="等线 Light"/>
              </w:rPr>
            </w:pPr>
            <w:r w:rsidRPr="000110BB">
              <w:rPr>
                <w:rFonts w:ascii="等线 Light" w:eastAsia="等线" w:hAnsi="等线 Light" w:hint="eastAsia"/>
              </w:rPr>
              <w:t>iCenter</w:t>
            </w:r>
            <w:r w:rsidR="008408C6" w:rsidRPr="000110BB">
              <w:rPr>
                <w:rFonts w:ascii="等线 Light" w:eastAsia="等线" w:hAnsi="等线 Light" w:hint="eastAsia"/>
              </w:rPr>
              <w:t>浮动</w:t>
            </w:r>
            <w:r w:rsidR="008408C6" w:rsidRPr="000110BB">
              <w:rPr>
                <w:rFonts w:ascii="等线 Light" w:eastAsia="等线" w:hAnsi="等线 Light" w:hint="eastAsia"/>
              </w:rPr>
              <w:t>IP</w:t>
            </w:r>
          </w:p>
        </w:tc>
      </w:tr>
      <w:tr w:rsidR="00B90933" w:rsidRPr="000110BB" w:rsidTr="00B90933">
        <w:trPr>
          <w:trHeight w:val="389"/>
          <w:jc w:val="center"/>
        </w:trPr>
        <w:tc>
          <w:tcPr>
            <w:tcW w:w="2956" w:type="dxa"/>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rPr>
              <w:t>Allinone</w:t>
            </w:r>
          </w:p>
        </w:tc>
        <w:tc>
          <w:tcPr>
            <w:tcW w:w="2984" w:type="dxa"/>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rPr>
              <w:t>Allinone</w:t>
            </w:r>
            <w:r w:rsidRPr="000110BB">
              <w:rPr>
                <w:rFonts w:ascii="等线 Light" w:eastAsia="等线" w:hAnsi="等线 Light"/>
              </w:rPr>
              <w:t>节点的管理网</w:t>
            </w:r>
            <w:r w:rsidRPr="000110BB">
              <w:rPr>
                <w:rFonts w:ascii="等线 Light" w:eastAsia="等线" w:hAnsi="等线 Light" w:hint="eastAsia"/>
              </w:rPr>
              <w:t>I</w:t>
            </w:r>
            <w:r w:rsidRPr="000110BB">
              <w:rPr>
                <w:rFonts w:ascii="等线 Light" w:eastAsia="等线" w:hAnsi="等线 Light"/>
              </w:rPr>
              <w:t>P</w:t>
            </w:r>
          </w:p>
        </w:tc>
      </w:tr>
    </w:tbl>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80" name="图片 80"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 xml:space="preserve">InCloud Sphere </w:t>
      </w:r>
      <w:r w:rsidR="00A37F8C">
        <w:rPr>
          <w:rFonts w:ascii="等线 Light" w:eastAsia="等线" w:hAnsi="等线 Light" w:hint="eastAsia"/>
        </w:rPr>
        <w:t>6.10.0</w:t>
      </w:r>
      <w:r w:rsidRPr="000110BB">
        <w:rPr>
          <w:rFonts w:ascii="等线 Light" w:eastAsia="等线" w:hAnsi="等线 Light" w:hint="eastAsia"/>
        </w:rPr>
        <w:t>推荐使用</w:t>
      </w:r>
      <w:r w:rsidRPr="000110BB">
        <w:rPr>
          <w:rFonts w:ascii="等线 Light" w:eastAsia="等线" w:hAnsi="等线 Light" w:hint="eastAsia"/>
        </w:rPr>
        <w:t>Chrome 39</w:t>
      </w:r>
      <w:r w:rsidRPr="000110BB">
        <w:rPr>
          <w:rFonts w:ascii="等线 Light" w:eastAsia="等线" w:hAnsi="等线 Light" w:hint="eastAsia"/>
        </w:rPr>
        <w:t>、</w:t>
      </w:r>
      <w:r w:rsidRPr="000110BB">
        <w:rPr>
          <w:rFonts w:ascii="等线 Light" w:eastAsia="等线" w:hAnsi="等线 Light" w:hint="eastAsia"/>
        </w:rPr>
        <w:t>Firefox 19</w:t>
      </w:r>
      <w:r w:rsidRPr="000110BB">
        <w:rPr>
          <w:rFonts w:ascii="等线 Light" w:eastAsia="等线" w:hAnsi="等线 Light" w:hint="eastAsia"/>
        </w:rPr>
        <w:t>及其以上版本的浏览器，推荐分辨率为</w:t>
      </w:r>
      <w:r w:rsidRPr="000110BB">
        <w:rPr>
          <w:rFonts w:ascii="等线 Light" w:eastAsia="等线" w:hAnsi="等线 Light" w:hint="eastAsia"/>
        </w:rPr>
        <w:t>1600*900</w:t>
      </w:r>
      <w:r w:rsidRPr="000110BB">
        <w:rPr>
          <w:rFonts w:ascii="等线 Light" w:eastAsia="等线" w:hAnsi="等线 Light" w:hint="eastAsia"/>
        </w:rPr>
        <w:t>或者更高。</w:t>
      </w:r>
    </w:p>
    <w:p w:rsidR="00B90933" w:rsidRPr="000110BB" w:rsidRDefault="008408C6" w:rsidP="00B7047F">
      <w:pPr>
        <w:pStyle w:val="4"/>
        <w:spacing w:before="156" w:after="156"/>
        <w:rPr>
          <w:rFonts w:ascii="等线 Light" w:eastAsia="等线" w:hAnsi="等线 Light"/>
        </w:rPr>
      </w:pPr>
      <w:bookmarkStart w:id="120" w:name="_Toc3654"/>
      <w:r w:rsidRPr="000110BB">
        <w:rPr>
          <w:rFonts w:ascii="等线 Light" w:eastAsia="等线" w:hAnsi="等线 Light"/>
        </w:rPr>
        <w:t>证书替换</w:t>
      </w:r>
      <w:bookmarkEnd w:id="120"/>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InCloud Sphere</w:t>
      </w:r>
      <w:r w:rsidRPr="000110BB">
        <w:rPr>
          <w:rFonts w:ascii="等线 Light" w:eastAsia="等线" w:hAnsi="等线 Light"/>
        </w:rPr>
        <w:t>管理节点初始化部署采用的是自签名临时证书，在打开管理界面时会显示以下内容：</w:t>
      </w:r>
    </w:p>
    <w:p w:rsidR="00B90933" w:rsidRPr="000110BB" w:rsidRDefault="008408C6">
      <w:pPr>
        <w:spacing w:before="156" w:after="156"/>
        <w:ind w:firstLineChars="0" w:firstLine="0"/>
        <w:rPr>
          <w:rFonts w:ascii="等线 Light" w:eastAsia="等线" w:hAnsi="等线 Light"/>
        </w:rPr>
      </w:pPr>
      <w:r w:rsidRPr="000110BB">
        <w:rPr>
          <w:rFonts w:ascii="等线 Light" w:eastAsia="等线" w:hAnsi="等线 Light"/>
          <w:noProof/>
        </w:rPr>
        <w:drawing>
          <wp:inline distT="0" distB="0" distL="0" distR="0">
            <wp:extent cx="5278120" cy="2667000"/>
            <wp:effectExtent l="9525" t="9525" r="2730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3"/>
                    <a:stretch>
                      <a:fillRect/>
                    </a:stretch>
                  </pic:blipFill>
                  <pic:spPr>
                    <a:xfrm>
                      <a:off x="0" y="0"/>
                      <a:ext cx="5278120" cy="2667000"/>
                    </a:xfrm>
                    <a:prstGeom prst="rect">
                      <a:avLst/>
                    </a:prstGeom>
                    <a:ln>
                      <a:solidFill>
                        <a:schemeClr val="tx1"/>
                      </a:solidFill>
                    </a:ln>
                  </pic:spPr>
                </pic:pic>
              </a:graphicData>
            </a:graphic>
          </wp:inline>
        </w:drawing>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为加强系统安全，需要替换系统中的临时认证证书，步骤如下：</w:t>
      </w:r>
    </w:p>
    <w:p w:rsidR="00B90933" w:rsidRPr="000110BB" w:rsidRDefault="002F623C" w:rsidP="002F623C">
      <w:pPr>
        <w:numPr>
          <w:ilvl w:val="0"/>
          <w:numId w:val="31"/>
        </w:numPr>
        <w:spacing w:before="156" w:after="156"/>
        <w:ind w:firstLineChars="0"/>
        <w:rPr>
          <w:rFonts w:ascii="等线 Light" w:eastAsia="等线" w:hAnsi="等线 Light"/>
        </w:rPr>
      </w:pPr>
      <w:r w:rsidRPr="002F623C">
        <w:rPr>
          <w:rFonts w:ascii="等线 Light" w:eastAsia="等线" w:hAnsi="等线 Light"/>
        </w:rPr>
        <w:t>在商业认证机构申请应用服务商业认证证书，将认证证书和证书对应的私</w:t>
      </w:r>
      <w:proofErr w:type="gramStart"/>
      <w:r w:rsidRPr="002F623C">
        <w:rPr>
          <w:rFonts w:ascii="等线 Light" w:eastAsia="等线" w:hAnsi="等线 Light"/>
        </w:rPr>
        <w:t>钥</w:t>
      </w:r>
      <w:proofErr w:type="gramEnd"/>
      <w:r w:rsidRPr="002F623C">
        <w:rPr>
          <w:rFonts w:ascii="等线 Light" w:eastAsia="等线" w:hAnsi="等线 Light"/>
        </w:rPr>
        <w:t>转换为</w:t>
      </w:r>
      <w:r w:rsidRPr="002F623C">
        <w:rPr>
          <w:rFonts w:ascii="等线 Light" w:eastAsia="等线" w:hAnsi="等线 Light"/>
        </w:rPr>
        <w:t>.pem</w:t>
      </w:r>
      <w:r w:rsidRPr="002F623C">
        <w:rPr>
          <w:rFonts w:ascii="等线 Light" w:eastAsia="等线" w:hAnsi="等线 Light"/>
        </w:rPr>
        <w:t>格式，并上传至</w:t>
      </w:r>
      <w:r w:rsidRPr="002F623C">
        <w:rPr>
          <w:rFonts w:ascii="等线 Light" w:eastAsia="等线" w:hAnsi="等线 Light"/>
        </w:rPr>
        <w:t>icenter</w:t>
      </w:r>
      <w:r w:rsidRPr="002F623C">
        <w:rPr>
          <w:rFonts w:ascii="等线 Light" w:eastAsia="等线" w:hAnsi="等线 Light"/>
        </w:rPr>
        <w:t>节点</w:t>
      </w:r>
      <w:r w:rsidRPr="002F623C">
        <w:rPr>
          <w:rFonts w:ascii="等线 Light" w:eastAsia="等线" w:hAnsi="等线 Light"/>
        </w:rPr>
        <w:t xml:space="preserve"> /etc/httpd/conf/ssl</w:t>
      </w:r>
      <w:r w:rsidRPr="002F623C">
        <w:rPr>
          <w:rFonts w:ascii="等线 Light" w:eastAsia="等线" w:hAnsi="等线 Light"/>
        </w:rPr>
        <w:t>目录下（如果没有</w:t>
      </w:r>
      <w:r w:rsidRPr="002F623C">
        <w:rPr>
          <w:rFonts w:ascii="等线 Light" w:eastAsia="等线" w:hAnsi="等线 Light"/>
        </w:rPr>
        <w:t>ssl</w:t>
      </w:r>
      <w:r w:rsidRPr="002F623C">
        <w:rPr>
          <w:rFonts w:ascii="等线 Light" w:eastAsia="等线" w:hAnsi="等线 Light"/>
        </w:rPr>
        <w:t>目录手动创建下）；</w:t>
      </w:r>
    </w:p>
    <w:p w:rsidR="002F623C" w:rsidRPr="002F623C" w:rsidRDefault="002F623C" w:rsidP="002F623C">
      <w:pPr>
        <w:numPr>
          <w:ilvl w:val="0"/>
          <w:numId w:val="31"/>
        </w:numPr>
        <w:spacing w:before="156" w:after="156"/>
        <w:ind w:firstLineChars="0"/>
        <w:jc w:val="left"/>
        <w:rPr>
          <w:rFonts w:ascii="等线 Light" w:eastAsia="等线" w:hAnsi="等线 Light"/>
        </w:rPr>
      </w:pPr>
      <w:r w:rsidRPr="002F623C">
        <w:rPr>
          <w:rFonts w:ascii="等线 Light" w:eastAsia="等线" w:hAnsi="等线 Light" w:hint="eastAsia"/>
        </w:rPr>
        <w:t>后台登录管理节点到目录“</w:t>
      </w:r>
      <w:r w:rsidRPr="002F623C">
        <w:rPr>
          <w:rFonts w:ascii="等线 Light" w:eastAsia="等线" w:hAnsi="等线 Light"/>
        </w:rPr>
        <w:t>/etc/httpd /conf.d”</w:t>
      </w:r>
      <w:r w:rsidRPr="002F623C">
        <w:rPr>
          <w:rFonts w:ascii="等线 Light" w:eastAsia="等线" w:hAnsi="等线 Light"/>
        </w:rPr>
        <w:t>下，修改</w:t>
      </w:r>
      <w:r w:rsidRPr="002F623C">
        <w:rPr>
          <w:rFonts w:ascii="等线 Light" w:eastAsia="等线" w:hAnsi="等线 Light"/>
        </w:rPr>
        <w:t>ics.conf</w:t>
      </w:r>
      <w:r w:rsidRPr="002F623C">
        <w:rPr>
          <w:rFonts w:ascii="等线 Light" w:eastAsia="等线" w:hAnsi="等线 Light"/>
        </w:rPr>
        <w:t>文件证书配</w:t>
      </w:r>
      <w:r w:rsidRPr="002F623C">
        <w:rPr>
          <w:rFonts w:ascii="等线 Light" w:eastAsia="等线" w:hAnsi="等线 Light"/>
        </w:rPr>
        <w:lastRenderedPageBreak/>
        <w:t>置：</w:t>
      </w:r>
    </w:p>
    <w:p w:rsidR="002F623C" w:rsidRPr="002F623C" w:rsidRDefault="002F623C" w:rsidP="002F623C">
      <w:pPr>
        <w:spacing w:before="156" w:after="156"/>
        <w:ind w:left="851" w:firstLineChars="0" w:firstLine="0"/>
        <w:jc w:val="left"/>
        <w:rPr>
          <w:rFonts w:ascii="等线 Light" w:eastAsia="等线" w:hAnsi="等线 Light"/>
        </w:rPr>
      </w:pPr>
      <w:r w:rsidRPr="002F623C">
        <w:rPr>
          <w:rFonts w:ascii="等线 Light" w:eastAsia="等线" w:hAnsi="等线 Light"/>
        </w:rPr>
        <w:t xml:space="preserve">SSLCertficateFile </w:t>
      </w:r>
      <w:r w:rsidRPr="002F623C">
        <w:rPr>
          <w:rFonts w:ascii="等线 Light" w:eastAsia="等线" w:hAnsi="等线 Light"/>
        </w:rPr>
        <w:t>配置为申请的服务器证书文件的完整路径；</w:t>
      </w:r>
    </w:p>
    <w:p w:rsidR="002F623C" w:rsidRPr="002F623C" w:rsidRDefault="002F623C" w:rsidP="002F623C">
      <w:pPr>
        <w:spacing w:before="156" w:after="156"/>
        <w:ind w:left="851" w:firstLineChars="0" w:firstLine="0"/>
        <w:jc w:val="left"/>
        <w:rPr>
          <w:rFonts w:ascii="等线 Light" w:eastAsia="等线" w:hAnsi="等线 Light"/>
        </w:rPr>
      </w:pPr>
      <w:r w:rsidRPr="002F623C">
        <w:rPr>
          <w:rFonts w:ascii="等线 Light" w:eastAsia="等线" w:hAnsi="等线 Light"/>
        </w:rPr>
        <w:t xml:space="preserve">SSLCACertificateFile </w:t>
      </w:r>
      <w:r w:rsidRPr="002F623C">
        <w:rPr>
          <w:rFonts w:ascii="等线 Light" w:eastAsia="等线" w:hAnsi="等线 Light"/>
        </w:rPr>
        <w:t>配置为申请</w:t>
      </w:r>
      <w:r w:rsidRPr="002F623C">
        <w:rPr>
          <w:rFonts w:ascii="等线 Light" w:eastAsia="等线" w:hAnsi="等线 Light"/>
        </w:rPr>
        <w:t>CA</w:t>
      </w:r>
      <w:r w:rsidRPr="002F623C">
        <w:rPr>
          <w:rFonts w:ascii="等线 Light" w:eastAsia="等线" w:hAnsi="等线 Light"/>
        </w:rPr>
        <w:t>根证书文件完整路径；</w:t>
      </w:r>
    </w:p>
    <w:p w:rsidR="002F623C" w:rsidRPr="002F623C" w:rsidRDefault="002F623C" w:rsidP="002F623C">
      <w:pPr>
        <w:spacing w:before="156" w:after="156"/>
        <w:ind w:left="851" w:firstLineChars="0" w:firstLine="0"/>
        <w:jc w:val="left"/>
        <w:rPr>
          <w:rFonts w:ascii="等线 Light" w:eastAsia="等线" w:hAnsi="等线 Light"/>
        </w:rPr>
      </w:pPr>
      <w:r w:rsidRPr="002F623C">
        <w:rPr>
          <w:rFonts w:ascii="等线 Light" w:eastAsia="等线" w:hAnsi="等线 Light"/>
        </w:rPr>
        <w:t xml:space="preserve">SSLCertificateKeyFile </w:t>
      </w:r>
      <w:r w:rsidRPr="002F623C">
        <w:rPr>
          <w:rFonts w:ascii="等线 Light" w:eastAsia="等线" w:hAnsi="等线 Light"/>
        </w:rPr>
        <w:t>配置为证书密钥文件完整路径；</w:t>
      </w:r>
    </w:p>
    <w:p w:rsidR="00B90933" w:rsidRPr="000110BB" w:rsidRDefault="002F623C">
      <w:pPr>
        <w:pStyle w:val="afff"/>
        <w:spacing w:before="156" w:after="156"/>
        <w:rPr>
          <w:rFonts w:ascii="等线 Light" w:eastAsia="等线" w:hAnsi="等线 Light"/>
        </w:rPr>
      </w:pPr>
      <w:r>
        <w:rPr>
          <w:noProof/>
        </w:rPr>
        <w:drawing>
          <wp:inline distT="0" distB="0" distL="0" distR="0" wp14:anchorId="05528FA3" wp14:editId="4B5D1869">
            <wp:extent cx="5274310" cy="147383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4"/>
                    <a:stretch>
                      <a:fillRect/>
                    </a:stretch>
                  </pic:blipFill>
                  <pic:spPr>
                    <a:xfrm>
                      <a:off x="0" y="0"/>
                      <a:ext cx="5274310" cy="1473835"/>
                    </a:xfrm>
                    <a:prstGeom prst="rect">
                      <a:avLst/>
                    </a:prstGeom>
                  </pic:spPr>
                </pic:pic>
              </a:graphicData>
            </a:graphic>
          </wp:inline>
        </w:drawing>
      </w:r>
    </w:p>
    <w:p w:rsidR="00B90933" w:rsidRPr="000110BB" w:rsidRDefault="002F623C" w:rsidP="002F623C">
      <w:pPr>
        <w:numPr>
          <w:ilvl w:val="0"/>
          <w:numId w:val="31"/>
        </w:numPr>
        <w:spacing w:before="156" w:after="156"/>
        <w:ind w:firstLineChars="0"/>
        <w:jc w:val="left"/>
        <w:rPr>
          <w:rFonts w:ascii="等线 Light" w:eastAsia="等线" w:hAnsi="等线 Light"/>
        </w:rPr>
      </w:pPr>
      <w:r w:rsidRPr="002F623C">
        <w:rPr>
          <w:rFonts w:ascii="等线 Light" w:eastAsia="等线" w:hAnsi="等线 Light"/>
        </w:rPr>
        <w:t>重启</w:t>
      </w:r>
      <w:r w:rsidRPr="002F623C">
        <w:rPr>
          <w:rFonts w:ascii="等线 Light" w:eastAsia="等线" w:hAnsi="等线 Light"/>
        </w:rPr>
        <w:t>httpd</w:t>
      </w:r>
      <w:r w:rsidRPr="002F623C">
        <w:rPr>
          <w:rFonts w:ascii="等线 Light" w:eastAsia="等线" w:hAnsi="等线 Light"/>
        </w:rPr>
        <w:t>服务，验证界面是否可以正常登录，并通过浏览器查看证书文件是否正确。</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81" name="图片 81"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hint="eastAsia"/>
        </w:rPr>
        <w:t>在双</w:t>
      </w:r>
      <w:proofErr w:type="gramStart"/>
      <w:r w:rsidRPr="000110BB">
        <w:rPr>
          <w:rFonts w:ascii="等线 Light" w:eastAsia="等线" w:hAnsi="等线 Light" w:hint="eastAsia"/>
        </w:rPr>
        <w:t>机热备环境</w:t>
      </w:r>
      <w:proofErr w:type="gramEnd"/>
      <w:r w:rsidRPr="000110BB">
        <w:rPr>
          <w:rFonts w:ascii="等线 Light" w:eastAsia="等线" w:hAnsi="等线 Light" w:hint="eastAsia"/>
        </w:rPr>
        <w:t>下，每个</w:t>
      </w:r>
      <w:r w:rsidRPr="000110BB">
        <w:rPr>
          <w:rFonts w:ascii="等线 Light" w:eastAsia="等线" w:hAnsi="等线 Light" w:hint="eastAsia"/>
        </w:rPr>
        <w:t>icenter</w:t>
      </w:r>
      <w:r w:rsidRPr="000110BB">
        <w:rPr>
          <w:rFonts w:ascii="等线 Light" w:eastAsia="等线" w:hAnsi="等线 Light" w:hint="eastAsia"/>
        </w:rPr>
        <w:t>都需要执行以上步骤。</w:t>
      </w:r>
    </w:p>
    <w:p w:rsidR="00B90933" w:rsidRPr="000110BB" w:rsidRDefault="008408C6" w:rsidP="00B7047F">
      <w:pPr>
        <w:pStyle w:val="3"/>
        <w:spacing w:before="156" w:after="156"/>
        <w:rPr>
          <w:rFonts w:ascii="等线 Light" w:eastAsia="等线" w:hAnsi="等线 Light"/>
        </w:rPr>
      </w:pPr>
      <w:bookmarkStart w:id="121" w:name="_Toc23662"/>
      <w:bookmarkStart w:id="122" w:name="_Toc151372831"/>
      <w:r w:rsidRPr="000110BB">
        <w:rPr>
          <w:rFonts w:ascii="等线 Light" w:eastAsia="等线" w:hAnsi="等线 Light" w:hint="eastAsia"/>
        </w:rPr>
        <w:t>许可证</w:t>
      </w:r>
      <w:bookmarkEnd w:id="121"/>
      <w:bookmarkEnd w:id="122"/>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InCloud Sphere</w:t>
      </w:r>
      <w:r w:rsidRPr="000110BB">
        <w:rPr>
          <w:rFonts w:ascii="等线 Light" w:eastAsia="等线" w:hAnsi="等线 Light"/>
        </w:rPr>
        <w:t>环境部署完成后，需要给环境增加许可证。只有增加了官方授权的</w:t>
      </w:r>
      <w:r w:rsidRPr="000110BB">
        <w:rPr>
          <w:rFonts w:ascii="等线 Light" w:eastAsia="等线" w:hAnsi="等线 Light"/>
        </w:rPr>
        <w:t>licen</w:t>
      </w:r>
      <w:r w:rsidRPr="000110BB">
        <w:rPr>
          <w:rFonts w:ascii="等线 Light" w:eastAsia="等线" w:hAnsi="等线 Light" w:hint="eastAsia"/>
        </w:rPr>
        <w:t>s</w:t>
      </w:r>
      <w:r w:rsidRPr="000110BB">
        <w:rPr>
          <w:rFonts w:ascii="等线 Light" w:eastAsia="等线" w:hAnsi="等线 Light"/>
        </w:rPr>
        <w:t>e</w:t>
      </w:r>
      <w:r w:rsidRPr="000110BB">
        <w:rPr>
          <w:rFonts w:ascii="等线 Light" w:eastAsia="等线" w:hAnsi="等线 Light"/>
        </w:rPr>
        <w:t>，</w:t>
      </w:r>
      <w:r w:rsidRPr="000110BB">
        <w:rPr>
          <w:rFonts w:ascii="等线 Light" w:eastAsia="等线" w:hAnsi="等线 Light"/>
        </w:rPr>
        <w:t>InCloud Sphere</w:t>
      </w:r>
      <w:r w:rsidRPr="000110BB">
        <w:rPr>
          <w:rFonts w:ascii="等线 Light" w:eastAsia="等线" w:hAnsi="等线 Light"/>
        </w:rPr>
        <w:t>环境才能正常使用。</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【实施建议】：</w:t>
      </w:r>
      <w:r w:rsidRPr="000110BB">
        <w:rPr>
          <w:rFonts w:ascii="等线 Light" w:eastAsia="等线" w:hAnsi="等线 Light" w:hint="eastAsia"/>
        </w:rPr>
        <w:t>ICS</w:t>
      </w:r>
      <w:r w:rsidRPr="000110BB">
        <w:rPr>
          <w:rFonts w:ascii="等线 Light" w:eastAsia="等线" w:hAnsi="等线 Light" w:hint="eastAsia"/>
        </w:rPr>
        <w:t>系统装机完毕，一旦使用正式版授权码激活</w:t>
      </w:r>
      <w:r w:rsidRPr="000110BB">
        <w:rPr>
          <w:rFonts w:ascii="等线 Light" w:eastAsia="等线" w:hAnsi="等线 Light" w:hint="eastAsia"/>
        </w:rPr>
        <w:t>license</w:t>
      </w:r>
      <w:r w:rsidRPr="000110BB">
        <w:rPr>
          <w:rFonts w:ascii="等线 Light" w:eastAsia="等线" w:hAnsi="等线 Light" w:hint="eastAsia"/>
        </w:rPr>
        <w:t>成功，若后续更换部署方式（重新部署），将导致</w:t>
      </w:r>
      <w:r w:rsidRPr="000110BB">
        <w:rPr>
          <w:rFonts w:ascii="等线 Light" w:eastAsia="等线" w:hAnsi="等线 Light" w:hint="eastAsia"/>
        </w:rPr>
        <w:t>license</w:t>
      </w:r>
      <w:r w:rsidRPr="000110BB">
        <w:rPr>
          <w:rFonts w:ascii="等线 Light" w:eastAsia="等线" w:hAnsi="等线 Light" w:hint="eastAsia"/>
        </w:rPr>
        <w:t>不能被再次激活，这是由于更换部署方式后，机器码也随之发生变化，从而导致</w:t>
      </w:r>
      <w:r w:rsidRPr="000110BB">
        <w:rPr>
          <w:rFonts w:ascii="等线 Light" w:eastAsia="等线" w:hAnsi="等线 Light" w:hint="eastAsia"/>
        </w:rPr>
        <w:t>license</w:t>
      </w:r>
      <w:r w:rsidRPr="000110BB">
        <w:rPr>
          <w:rFonts w:ascii="等线 Light" w:eastAsia="等线" w:hAnsi="等线 Light" w:hint="eastAsia"/>
        </w:rPr>
        <w:t>不能再次激活。因此，建议用户装机完成后，先到浪潮</w:t>
      </w:r>
      <w:proofErr w:type="gramStart"/>
      <w:r w:rsidRPr="000110BB">
        <w:rPr>
          <w:rFonts w:ascii="等线 Light" w:eastAsia="等线" w:hAnsi="等线 Light" w:hint="eastAsia"/>
        </w:rPr>
        <w:t>官网申请</w:t>
      </w:r>
      <w:proofErr w:type="gramEnd"/>
      <w:r w:rsidRPr="000110BB">
        <w:rPr>
          <w:rFonts w:ascii="等线 Light" w:eastAsia="等线" w:hAnsi="等线 Light" w:hint="eastAsia"/>
        </w:rPr>
        <w:t>试用版授权码进行部署，在实施的最后阶段，检查并确认实施结果无误，且确定不会再重新部署，此时可更换为正式版</w:t>
      </w:r>
      <w:r w:rsidRPr="000110BB">
        <w:rPr>
          <w:rFonts w:ascii="等线 Light" w:eastAsia="等线" w:hAnsi="等线 Light" w:hint="eastAsia"/>
        </w:rPr>
        <w:lastRenderedPageBreak/>
        <w:t>授权码（即将“试用版授权码”更换为“正式版授权码”），从而避免引起不必要的麻烦。</w:t>
      </w:r>
    </w:p>
    <w:p w:rsidR="00B90933" w:rsidRPr="000110BB" w:rsidRDefault="008408C6" w:rsidP="00B7047F">
      <w:pPr>
        <w:pStyle w:val="4"/>
        <w:spacing w:before="156" w:after="156"/>
        <w:rPr>
          <w:rFonts w:ascii="等线 Light" w:eastAsia="等线" w:hAnsi="等线 Light"/>
        </w:rPr>
      </w:pPr>
      <w:bookmarkStart w:id="123" w:name="_Toc38014468"/>
      <w:r w:rsidRPr="000110BB">
        <w:rPr>
          <w:rFonts w:ascii="等线 Light" w:eastAsia="等线" w:hAnsi="等线 Light" w:hint="eastAsia"/>
        </w:rPr>
        <w:t>许可证</w:t>
      </w:r>
      <w:bookmarkEnd w:id="123"/>
      <w:r w:rsidRPr="000110BB">
        <w:rPr>
          <w:rFonts w:ascii="等线 Light" w:eastAsia="等线" w:hAnsi="等线 Light" w:hint="eastAsia"/>
        </w:rPr>
        <w:t>分类</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根据许可证申请流程的不同阶段，</w:t>
      </w:r>
      <w:r w:rsidRPr="000110BB">
        <w:rPr>
          <w:rFonts w:ascii="等线 Light" w:eastAsia="等线" w:hAnsi="等线 Light" w:hint="eastAsia"/>
        </w:rPr>
        <w:t>InCloud Sphere</w:t>
      </w:r>
      <w:r w:rsidRPr="000110BB">
        <w:rPr>
          <w:rFonts w:ascii="等线 Light" w:eastAsia="等线" w:hAnsi="等线 Light" w:hint="eastAsia"/>
        </w:rPr>
        <w:t>许可证可划分为序列号、激活码，最终导入产品的是激活码。</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激活码由序列号和机器码合并生成，其中机器码是客户硬件环境的唯一标识，每个客户的硬件标识一般情况下不会改变。</w:t>
      </w:r>
      <w:r w:rsidRPr="000110BB">
        <w:rPr>
          <w:rFonts w:ascii="等线 Light" w:eastAsia="等线" w:hAnsi="等线 Light" w:hint="eastAsia"/>
        </w:rPr>
        <w:t>InCloud Sphere</w:t>
      </w:r>
      <w:r w:rsidRPr="000110BB">
        <w:rPr>
          <w:rFonts w:ascii="等线 Light" w:eastAsia="等线" w:hAnsi="等线 Light" w:hint="eastAsia"/>
        </w:rPr>
        <w:t>安装完成以后，在</w:t>
      </w:r>
      <w:r w:rsidRPr="000110BB">
        <w:rPr>
          <w:rFonts w:ascii="等线 Light" w:eastAsia="等线" w:hAnsi="等线 Light" w:hint="eastAsia"/>
        </w:rPr>
        <w:t>iCenter</w:t>
      </w:r>
      <w:r w:rsidRPr="000110BB">
        <w:rPr>
          <w:rFonts w:ascii="等线 Light" w:eastAsia="等线" w:hAnsi="等线 Light" w:hint="eastAsia"/>
        </w:rPr>
        <w:t>主页</w:t>
      </w:r>
      <w:r w:rsidRPr="000110BB">
        <w:rPr>
          <w:rFonts w:ascii="等线 Light" w:eastAsia="等线" w:hAnsi="等线 Light" w:hint="eastAsia"/>
        </w:rPr>
        <w:t>-&gt;</w:t>
      </w:r>
      <w:r w:rsidRPr="000110BB">
        <w:rPr>
          <w:rFonts w:ascii="等线 Light" w:eastAsia="等线" w:hAnsi="等线 Light" w:hint="eastAsia"/>
        </w:rPr>
        <w:t>系统管理</w:t>
      </w:r>
      <w:r w:rsidRPr="000110BB">
        <w:rPr>
          <w:rFonts w:ascii="等线 Light" w:eastAsia="等线" w:hAnsi="等线 Light" w:hint="eastAsia"/>
        </w:rPr>
        <w:t>-&gt;</w:t>
      </w:r>
      <w:r w:rsidRPr="000110BB">
        <w:rPr>
          <w:rFonts w:ascii="等线 Light" w:eastAsia="等线" w:hAnsi="等线 Light" w:hint="eastAsia"/>
        </w:rPr>
        <w:t>许可证页面中显示的机器码。</w:t>
      </w:r>
    </w:p>
    <w:tbl>
      <w:tblPr>
        <w:tblStyle w:val="cusTable1"/>
        <w:tblW w:w="4788" w:type="pct"/>
        <w:jc w:val="center"/>
        <w:tblLook w:val="04A0" w:firstRow="1" w:lastRow="0" w:firstColumn="1" w:lastColumn="0" w:noHBand="0" w:noVBand="1"/>
      </w:tblPr>
      <w:tblGrid>
        <w:gridCol w:w="1655"/>
        <w:gridCol w:w="2969"/>
        <w:gridCol w:w="3326"/>
      </w:tblGrid>
      <w:tr w:rsidR="00B90933" w:rsidRPr="000110BB" w:rsidTr="003809D3">
        <w:trPr>
          <w:cnfStyle w:val="100000000000" w:firstRow="1" w:lastRow="0" w:firstColumn="0" w:lastColumn="0" w:oddVBand="0" w:evenVBand="0" w:oddHBand="0" w:evenHBand="0" w:firstRowFirstColumn="0" w:firstRowLastColumn="0" w:lastRowFirstColumn="0" w:lastRowLastColumn="0"/>
          <w:cantSplit/>
          <w:trHeight w:val="237"/>
          <w:tblHeader/>
          <w:jc w:val="center"/>
        </w:trPr>
        <w:tc>
          <w:tcPr>
            <w:tcW w:w="1041"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许可证类型</w:t>
            </w:r>
          </w:p>
        </w:tc>
        <w:tc>
          <w:tcPr>
            <w:tcW w:w="1867"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解释说明</w:t>
            </w:r>
          </w:p>
        </w:tc>
        <w:tc>
          <w:tcPr>
            <w:tcW w:w="2092"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获取途径</w:t>
            </w:r>
          </w:p>
        </w:tc>
      </w:tr>
      <w:tr w:rsidR="00B90933" w:rsidRPr="000110BB" w:rsidTr="003809D3">
        <w:trPr>
          <w:cantSplit/>
          <w:trHeight w:val="3036"/>
          <w:jc w:val="center"/>
        </w:trPr>
        <w:tc>
          <w:tcPr>
            <w:tcW w:w="1041" w:type="pct"/>
            <w:tcBorders>
              <w:top w:val="single" w:sz="4" w:space="0" w:color="auto"/>
              <w:left w:val="single" w:sz="4" w:space="0" w:color="auto"/>
              <w:bottom w:val="single" w:sz="4" w:space="0" w:color="auto"/>
              <w:right w:val="single" w:sz="4" w:space="0" w:color="auto"/>
            </w:tcBorders>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序列号</w:t>
            </w:r>
          </w:p>
        </w:tc>
        <w:tc>
          <w:tcPr>
            <w:tcW w:w="1867" w:type="pct"/>
            <w:tcBorders>
              <w:top w:val="single" w:sz="4" w:space="0" w:color="auto"/>
              <w:left w:val="single" w:sz="4" w:space="0" w:color="auto"/>
              <w:bottom w:val="single" w:sz="4" w:space="0" w:color="auto"/>
              <w:right w:val="single" w:sz="4" w:space="0" w:color="auto"/>
            </w:tcBorders>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客户购买</w:t>
            </w:r>
            <w:r w:rsidRPr="000110BB">
              <w:rPr>
                <w:rFonts w:ascii="等线 Light" w:eastAsia="等线" w:hAnsi="等线 Light"/>
              </w:rPr>
              <w:t>InCloud Sphere</w:t>
            </w:r>
            <w:r w:rsidRPr="000110BB">
              <w:rPr>
                <w:rFonts w:ascii="等线 Light" w:eastAsia="等线" w:hAnsi="等线 Light" w:hint="eastAsia"/>
              </w:rPr>
              <w:t>软件的产品密钥，需要激活后使用</w:t>
            </w:r>
          </w:p>
        </w:tc>
        <w:tc>
          <w:tcPr>
            <w:tcW w:w="2092" w:type="pct"/>
            <w:tcBorders>
              <w:top w:val="single" w:sz="4" w:space="0" w:color="auto"/>
              <w:left w:val="single" w:sz="4" w:space="0" w:color="auto"/>
              <w:bottom w:val="single" w:sz="4" w:space="0" w:color="auto"/>
              <w:right w:val="single" w:sz="4" w:space="0" w:color="auto"/>
            </w:tcBorders>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rPr>
              <w:t>1</w:t>
            </w:r>
            <w:r w:rsidRPr="000110BB">
              <w:rPr>
                <w:rFonts w:ascii="等线 Light" w:eastAsia="等线" w:hAnsi="等线 Light" w:hint="eastAsia"/>
              </w:rPr>
              <w:t>、</w:t>
            </w:r>
            <w:r w:rsidRPr="000110BB">
              <w:rPr>
                <w:rFonts w:ascii="等线 Light" w:eastAsia="等线" w:hAnsi="等线 Light"/>
              </w:rPr>
              <w:tab/>
            </w:r>
            <w:r w:rsidRPr="000110BB">
              <w:rPr>
                <w:rFonts w:ascii="等线 Light" w:eastAsia="等线" w:hAnsi="等线 Light" w:hint="eastAsia"/>
              </w:rPr>
              <w:t>销售</w:t>
            </w:r>
            <w:r w:rsidRPr="000110BB">
              <w:rPr>
                <w:rFonts w:ascii="等线 Light" w:eastAsia="等线" w:hAnsi="等线 Light"/>
              </w:rPr>
              <w:t>CRM</w:t>
            </w:r>
            <w:r w:rsidRPr="000110BB">
              <w:rPr>
                <w:rFonts w:ascii="等线 Light" w:eastAsia="等线" w:hAnsi="等线 Light" w:hint="eastAsia"/>
              </w:rPr>
              <w:t>下单后，</w:t>
            </w:r>
            <w:r w:rsidRPr="000110BB">
              <w:rPr>
                <w:rFonts w:ascii="等线 Light" w:eastAsia="等线" w:hAnsi="等线 Light"/>
              </w:rPr>
              <w:t>CRM</w:t>
            </w:r>
            <w:r w:rsidRPr="000110BB">
              <w:rPr>
                <w:rFonts w:ascii="等线 Light" w:eastAsia="等线" w:hAnsi="等线 Light" w:hint="eastAsia"/>
              </w:rPr>
              <w:t>系统自动发送序列号到销售邮箱。</w:t>
            </w:r>
          </w:p>
          <w:p w:rsidR="00B90933" w:rsidRPr="000110BB" w:rsidRDefault="008408C6" w:rsidP="00B7047F">
            <w:pPr>
              <w:pStyle w:val="afff6"/>
              <w:rPr>
                <w:rFonts w:ascii="等线 Light" w:eastAsia="等线" w:hAnsi="等线 Light"/>
              </w:rPr>
            </w:pPr>
            <w:r w:rsidRPr="000110BB">
              <w:rPr>
                <w:rFonts w:ascii="等线 Light" w:eastAsia="等线" w:hAnsi="等线 Light"/>
              </w:rPr>
              <w:t>2</w:t>
            </w:r>
            <w:r w:rsidRPr="000110BB">
              <w:rPr>
                <w:rFonts w:ascii="等线 Light" w:eastAsia="等线" w:hAnsi="等线 Light" w:hint="eastAsia"/>
              </w:rPr>
              <w:t>、个别订单需要商务人工发送到销售邮箱。</w:t>
            </w:r>
          </w:p>
        </w:tc>
      </w:tr>
      <w:tr w:rsidR="00B90933" w:rsidRPr="000110BB" w:rsidTr="003809D3">
        <w:trPr>
          <w:cantSplit/>
          <w:jc w:val="center"/>
        </w:trPr>
        <w:tc>
          <w:tcPr>
            <w:tcW w:w="1041" w:type="pct"/>
            <w:tcBorders>
              <w:top w:val="single" w:sz="4" w:space="0" w:color="auto"/>
              <w:left w:val="single" w:sz="4" w:space="0" w:color="auto"/>
              <w:bottom w:val="single" w:sz="4" w:space="0" w:color="auto"/>
              <w:right w:val="single" w:sz="4" w:space="0" w:color="auto"/>
            </w:tcBorders>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激活码</w:t>
            </w:r>
          </w:p>
        </w:tc>
        <w:tc>
          <w:tcPr>
            <w:tcW w:w="1867" w:type="pct"/>
            <w:tcBorders>
              <w:top w:val="single" w:sz="4" w:space="0" w:color="auto"/>
              <w:left w:val="single" w:sz="4" w:space="0" w:color="auto"/>
              <w:bottom w:val="single" w:sz="4" w:space="0" w:color="auto"/>
              <w:right w:val="single" w:sz="4" w:space="0" w:color="auto"/>
            </w:tcBorders>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由机器码和序列号合并生成的产品激活码，是最终导入并激活产品的密钥</w:t>
            </w:r>
          </w:p>
        </w:tc>
        <w:tc>
          <w:tcPr>
            <w:tcW w:w="2092" w:type="pct"/>
            <w:tcBorders>
              <w:top w:val="single" w:sz="4" w:space="0" w:color="auto"/>
              <w:left w:val="single" w:sz="4" w:space="0" w:color="auto"/>
              <w:bottom w:val="single" w:sz="4" w:space="0" w:color="auto"/>
              <w:right w:val="single" w:sz="4" w:space="0" w:color="auto"/>
            </w:tcBorders>
            <w:vAlign w:val="top"/>
          </w:tcPr>
          <w:p w:rsidR="00B90933" w:rsidRPr="000110BB" w:rsidRDefault="008408C6" w:rsidP="00B7047F">
            <w:pPr>
              <w:pStyle w:val="afff6"/>
              <w:rPr>
                <w:rFonts w:ascii="等线 Light" w:eastAsia="等线" w:hAnsi="等线 Light"/>
              </w:rPr>
            </w:pPr>
            <w:proofErr w:type="gramStart"/>
            <w:r w:rsidRPr="000110BB">
              <w:rPr>
                <w:rFonts w:ascii="等线 Light" w:eastAsia="等线" w:hAnsi="等线 Light" w:hint="eastAsia"/>
              </w:rPr>
              <w:t>官网许可证</w:t>
            </w:r>
            <w:proofErr w:type="gramEnd"/>
            <w:r w:rsidRPr="000110BB">
              <w:rPr>
                <w:rFonts w:ascii="等线 Light" w:eastAsia="等线" w:hAnsi="等线 Light" w:hint="eastAsia"/>
              </w:rPr>
              <w:t>平台，输入序列号和机器码获取</w:t>
            </w:r>
          </w:p>
        </w:tc>
      </w:tr>
    </w:tbl>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32080" cy="132080"/>
            <wp:effectExtent l="0" t="0" r="1270" b="1270"/>
            <wp:docPr id="14" name="图片 1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2080" cy="132080"/>
                    </a:xfrm>
                    <a:prstGeom prst="rect">
                      <a:avLst/>
                    </a:prstGeom>
                    <a:noFill/>
                    <a:ln>
                      <a:noFill/>
                    </a:ln>
                  </pic:spPr>
                </pic:pic>
              </a:graphicData>
            </a:graphic>
          </wp:inline>
        </w:drawing>
      </w:r>
      <w:r w:rsidRPr="000110BB">
        <w:rPr>
          <w:rFonts w:ascii="等线 Light" w:eastAsia="等线" w:hAnsi="等线 Light" w:hint="eastAsia"/>
        </w:rPr>
        <w:t>【注意】：</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请使用激活码对产品进行授权，许可证序列</w:t>
      </w:r>
      <w:proofErr w:type="gramStart"/>
      <w:r w:rsidRPr="000110BB">
        <w:rPr>
          <w:rFonts w:ascii="等线 Light" w:eastAsia="等线" w:hAnsi="等线 Light" w:hint="eastAsia"/>
        </w:rPr>
        <w:t>号无法</w:t>
      </w:r>
      <w:proofErr w:type="gramEnd"/>
      <w:r w:rsidRPr="000110BB">
        <w:rPr>
          <w:rFonts w:ascii="等线 Light" w:eastAsia="等线" w:hAnsi="等线 Light" w:hint="eastAsia"/>
        </w:rPr>
        <w:t>对产品授权。</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基于不同的服务类型，许可证同时可划分为功能许可证</w:t>
      </w:r>
      <w:proofErr w:type="gramStart"/>
      <w:r w:rsidRPr="000110BB">
        <w:rPr>
          <w:rFonts w:ascii="等线 Light" w:eastAsia="等线" w:hAnsi="等线 Light" w:hint="eastAsia"/>
        </w:rPr>
        <w:t>和维保许可证</w:t>
      </w:r>
      <w:proofErr w:type="gramEnd"/>
      <w:r w:rsidRPr="000110BB">
        <w:rPr>
          <w:rFonts w:ascii="等线 Light" w:eastAsia="等线" w:hAnsi="等线 Light" w:hint="eastAsia"/>
        </w:rPr>
        <w:t>，功能</w:t>
      </w:r>
      <w:r w:rsidRPr="000110BB">
        <w:rPr>
          <w:rFonts w:ascii="等线 Light" w:eastAsia="等线" w:hAnsi="等线 Light" w:hint="eastAsia"/>
        </w:rPr>
        <w:lastRenderedPageBreak/>
        <w:t>许可证控制了被授权使用的产品功能集合，</w:t>
      </w:r>
      <w:proofErr w:type="gramStart"/>
      <w:r w:rsidRPr="000110BB">
        <w:rPr>
          <w:rFonts w:ascii="等线 Light" w:eastAsia="等线" w:hAnsi="等线 Light" w:hint="eastAsia"/>
        </w:rPr>
        <w:t>维保许可证</w:t>
      </w:r>
      <w:proofErr w:type="gramEnd"/>
      <w:r w:rsidRPr="000110BB">
        <w:rPr>
          <w:rFonts w:ascii="等线 Light" w:eastAsia="等线" w:hAnsi="等线 Light" w:hint="eastAsia"/>
        </w:rPr>
        <w:t>控制了</w:t>
      </w:r>
      <w:proofErr w:type="gramStart"/>
      <w:r w:rsidRPr="000110BB">
        <w:rPr>
          <w:rFonts w:ascii="等线 Light" w:eastAsia="等线" w:hAnsi="等线 Light" w:hint="eastAsia"/>
        </w:rPr>
        <w:t>提供维保服务</w:t>
      </w:r>
      <w:proofErr w:type="gramEnd"/>
      <w:r w:rsidRPr="000110BB">
        <w:rPr>
          <w:rFonts w:ascii="等线 Light" w:eastAsia="等线" w:hAnsi="等线 Light" w:hint="eastAsia"/>
        </w:rPr>
        <w:t>的时间期限，每一个正式实施的客户都需要</w:t>
      </w:r>
      <w:proofErr w:type="gramStart"/>
      <w:r w:rsidRPr="000110BB">
        <w:rPr>
          <w:rFonts w:ascii="等线 Light" w:eastAsia="等线" w:hAnsi="等线 Light" w:hint="eastAsia"/>
        </w:rPr>
        <w:t>导入维保许可证</w:t>
      </w:r>
      <w:proofErr w:type="gramEnd"/>
      <w:r w:rsidRPr="000110BB">
        <w:rPr>
          <w:rFonts w:ascii="等线 Light" w:eastAsia="等线" w:hAnsi="等线 Light" w:hint="eastAsia"/>
        </w:rPr>
        <w:t>。</w:t>
      </w:r>
    </w:p>
    <w:tbl>
      <w:tblPr>
        <w:tblStyle w:val="cusTable"/>
        <w:tblW w:w="4627" w:type="pct"/>
        <w:jc w:val="center"/>
        <w:tblLook w:val="04A0" w:firstRow="1" w:lastRow="0" w:firstColumn="1" w:lastColumn="0" w:noHBand="0" w:noVBand="1"/>
      </w:tblPr>
      <w:tblGrid>
        <w:gridCol w:w="2694"/>
        <w:gridCol w:w="4989"/>
      </w:tblGrid>
      <w:tr w:rsidR="00B90933" w:rsidRPr="000110BB" w:rsidTr="003809D3">
        <w:trPr>
          <w:cnfStyle w:val="100000000000" w:firstRow="1" w:lastRow="0" w:firstColumn="0" w:lastColumn="0" w:oddVBand="0" w:evenVBand="0" w:oddHBand="0" w:evenHBand="0" w:firstRowFirstColumn="0" w:firstRowLastColumn="0" w:lastRowFirstColumn="0" w:lastRowLastColumn="0"/>
          <w:trHeight w:val="237"/>
          <w:tblHeader/>
          <w:jc w:val="center"/>
        </w:trPr>
        <w:tc>
          <w:tcPr>
            <w:tcW w:w="1753"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8"/>
              <w:spacing w:beforeLines="0" w:before="156" w:afterLines="0" w:after="156"/>
              <w:rPr>
                <w:rFonts w:ascii="等线 Light" w:eastAsia="等线" w:hAnsi="等线 Light"/>
                <w:b w:val="0"/>
              </w:rPr>
            </w:pPr>
            <w:r w:rsidRPr="000110BB">
              <w:rPr>
                <w:rFonts w:ascii="等线 Light" w:eastAsia="等线" w:hAnsi="等线 Light" w:hint="eastAsia"/>
              </w:rPr>
              <w:t>许可证服务类型</w:t>
            </w:r>
          </w:p>
        </w:tc>
        <w:tc>
          <w:tcPr>
            <w:tcW w:w="3247"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8"/>
              <w:spacing w:beforeLines="0" w:before="156" w:afterLines="0" w:after="156"/>
              <w:rPr>
                <w:rFonts w:ascii="等线 Light" w:eastAsia="等线" w:hAnsi="等线 Light"/>
                <w:b w:val="0"/>
              </w:rPr>
            </w:pPr>
            <w:r w:rsidRPr="000110BB">
              <w:rPr>
                <w:rFonts w:ascii="等线 Light" w:eastAsia="等线" w:hAnsi="等线 Light" w:hint="eastAsia"/>
              </w:rPr>
              <w:t>解释说明</w:t>
            </w:r>
          </w:p>
        </w:tc>
      </w:tr>
      <w:tr w:rsidR="00B90933" w:rsidRPr="000110BB" w:rsidTr="003809D3">
        <w:trPr>
          <w:jc w:val="center"/>
        </w:trPr>
        <w:tc>
          <w:tcPr>
            <w:tcW w:w="1753"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spacing w:before="156" w:after="156"/>
              <w:ind w:firstLine="480"/>
              <w:rPr>
                <w:rFonts w:ascii="等线 Light" w:eastAsia="等线" w:hAnsi="等线 Light"/>
              </w:rPr>
            </w:pPr>
            <w:proofErr w:type="gramStart"/>
            <w:r w:rsidRPr="000110BB">
              <w:rPr>
                <w:rFonts w:ascii="等线 Light" w:eastAsia="等线" w:hAnsi="等线 Light" w:hint="eastAsia"/>
              </w:rPr>
              <w:t>维保许可证</w:t>
            </w:r>
            <w:proofErr w:type="gramEnd"/>
          </w:p>
        </w:tc>
        <w:tc>
          <w:tcPr>
            <w:tcW w:w="3247"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spacing w:before="156" w:after="156"/>
              <w:ind w:firstLine="480"/>
              <w:jc w:val="left"/>
              <w:rPr>
                <w:rFonts w:ascii="等线 Light" w:eastAsia="等线" w:hAnsi="等线 Light"/>
              </w:rPr>
            </w:pPr>
            <w:r w:rsidRPr="000110BB">
              <w:rPr>
                <w:rFonts w:ascii="等线 Light" w:eastAsia="等线" w:hAnsi="等线 Light" w:hint="eastAsia"/>
              </w:rPr>
              <w:t>控制</w:t>
            </w:r>
            <w:proofErr w:type="gramStart"/>
            <w:r w:rsidRPr="000110BB">
              <w:rPr>
                <w:rFonts w:ascii="等线 Light" w:eastAsia="等线" w:hAnsi="等线 Light" w:hint="eastAsia"/>
              </w:rPr>
              <w:t>提供维保服务</w:t>
            </w:r>
            <w:proofErr w:type="gramEnd"/>
            <w:r w:rsidRPr="000110BB">
              <w:rPr>
                <w:rFonts w:ascii="等线 Light" w:eastAsia="等线" w:hAnsi="等线 Light" w:hint="eastAsia"/>
              </w:rPr>
              <w:t>的时间期限。</w:t>
            </w:r>
          </w:p>
        </w:tc>
      </w:tr>
      <w:tr w:rsidR="00B90933" w:rsidRPr="000110BB" w:rsidTr="003809D3">
        <w:trPr>
          <w:jc w:val="center"/>
        </w:trPr>
        <w:tc>
          <w:tcPr>
            <w:tcW w:w="1753"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功能许可证</w:t>
            </w:r>
          </w:p>
        </w:tc>
        <w:tc>
          <w:tcPr>
            <w:tcW w:w="3247"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spacing w:before="156" w:after="156"/>
              <w:ind w:firstLine="480"/>
              <w:jc w:val="left"/>
              <w:rPr>
                <w:rFonts w:ascii="等线 Light" w:eastAsia="等线" w:hAnsi="等线 Light"/>
              </w:rPr>
            </w:pPr>
            <w:r w:rsidRPr="000110BB">
              <w:rPr>
                <w:rFonts w:ascii="等线 Light" w:eastAsia="等线" w:hAnsi="等线 Light" w:hint="eastAsia"/>
              </w:rPr>
              <w:t>控制被授权使用的产品功能集合。</w:t>
            </w:r>
          </w:p>
        </w:tc>
      </w:tr>
    </w:tbl>
    <w:p w:rsidR="00B90933" w:rsidRPr="000110BB" w:rsidRDefault="008408C6" w:rsidP="00B7047F">
      <w:pPr>
        <w:spacing w:before="156" w:after="156"/>
        <w:ind w:firstLine="480"/>
        <w:rPr>
          <w:rFonts w:ascii="等线 Light" w:eastAsia="等线" w:hAnsi="等线 Light"/>
        </w:rPr>
      </w:pPr>
      <w:proofErr w:type="gramStart"/>
      <w:r w:rsidRPr="000110BB">
        <w:rPr>
          <w:rFonts w:ascii="等线 Light" w:eastAsia="等线" w:hAnsi="等线 Light" w:hint="eastAsia"/>
        </w:rPr>
        <w:t>维保许可证</w:t>
      </w:r>
      <w:proofErr w:type="gramEnd"/>
      <w:r w:rsidRPr="000110BB">
        <w:rPr>
          <w:rFonts w:ascii="等线 Light" w:eastAsia="等线" w:hAnsi="等线 Light" w:hint="eastAsia"/>
        </w:rPr>
        <w:t>的计量单位为</w:t>
      </w:r>
      <w:r w:rsidRPr="000110BB">
        <w:rPr>
          <w:rFonts w:ascii="等线 Light" w:eastAsia="等线" w:hAnsi="等线 Light"/>
        </w:rPr>
        <w:t>CPU</w:t>
      </w:r>
      <w:r w:rsidRPr="000110BB">
        <w:rPr>
          <w:rFonts w:ascii="等线 Light" w:eastAsia="等线" w:hAnsi="等线 Light" w:hint="eastAsia"/>
        </w:rPr>
        <w:t>数量×天数（</w:t>
      </w:r>
      <w:r w:rsidRPr="000110BB">
        <w:rPr>
          <w:rFonts w:ascii="等线 Light" w:eastAsia="等线" w:hAnsi="等线 Light"/>
        </w:rPr>
        <w:t>C*D</w:t>
      </w:r>
      <w:r w:rsidRPr="000110BB">
        <w:rPr>
          <w:rFonts w:ascii="等线 Light" w:eastAsia="等线" w:hAnsi="等线 Light" w:hint="eastAsia"/>
        </w:rPr>
        <w:t>），系统将每日扣除与</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许可证数量相等</w:t>
      </w:r>
      <w:proofErr w:type="gramStart"/>
      <w:r w:rsidRPr="000110BB">
        <w:rPr>
          <w:rFonts w:ascii="等线 Light" w:eastAsia="等线" w:hAnsi="等线 Light" w:hint="eastAsia"/>
        </w:rPr>
        <w:t>的维保许可证</w:t>
      </w:r>
      <w:proofErr w:type="gramEnd"/>
      <w:r w:rsidRPr="000110BB">
        <w:rPr>
          <w:rFonts w:ascii="等线 Light" w:eastAsia="等线" w:hAnsi="等线 Light" w:hint="eastAsia"/>
        </w:rPr>
        <w:t>数量；</w:t>
      </w:r>
      <w:proofErr w:type="gramStart"/>
      <w:r w:rsidRPr="000110BB">
        <w:rPr>
          <w:rFonts w:ascii="等线 Light" w:eastAsia="等线" w:hAnsi="等线 Light" w:hint="eastAsia"/>
        </w:rPr>
        <w:t>维保许可证</w:t>
      </w:r>
      <w:proofErr w:type="gramEnd"/>
      <w:r w:rsidRPr="000110BB">
        <w:rPr>
          <w:rFonts w:ascii="等线 Light" w:eastAsia="等线" w:hAnsi="等线 Light" w:hint="eastAsia"/>
        </w:rPr>
        <w:t>剩余可用天数</w:t>
      </w:r>
      <w:proofErr w:type="gramStart"/>
      <w:r w:rsidRPr="000110BB">
        <w:rPr>
          <w:rFonts w:ascii="等线 Light" w:eastAsia="等线" w:hAnsi="等线 Light" w:hint="eastAsia"/>
        </w:rPr>
        <w:t>为维保许可证</w:t>
      </w:r>
      <w:proofErr w:type="gramEnd"/>
      <w:r w:rsidRPr="000110BB">
        <w:rPr>
          <w:rFonts w:ascii="等线 Light" w:eastAsia="等线" w:hAnsi="等线 Light" w:hint="eastAsia"/>
        </w:rPr>
        <w:t>剩余可用数量</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许可证数量。</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举例</w:t>
      </w:r>
      <w:r w:rsidRPr="000110BB">
        <w:rPr>
          <w:rFonts w:ascii="等线 Light" w:eastAsia="等线" w:hAnsi="等线 Light"/>
        </w:rPr>
        <w:t>1</w:t>
      </w:r>
      <w:r w:rsidRPr="000110BB">
        <w:rPr>
          <w:rFonts w:ascii="等线 Light" w:eastAsia="等线" w:hAnsi="等线 Light" w:hint="eastAsia"/>
        </w:rPr>
        <w:t>：假设系统</w:t>
      </w:r>
      <w:proofErr w:type="gramStart"/>
      <w:r w:rsidRPr="000110BB">
        <w:rPr>
          <w:rFonts w:ascii="等线 Light" w:eastAsia="等线" w:hAnsi="等线 Light" w:hint="eastAsia"/>
        </w:rPr>
        <w:t>当前维保许可证</w:t>
      </w:r>
      <w:proofErr w:type="gramEnd"/>
      <w:r w:rsidRPr="000110BB">
        <w:rPr>
          <w:rFonts w:ascii="等线 Light" w:eastAsia="等线" w:hAnsi="等线 Light" w:hint="eastAsia"/>
        </w:rPr>
        <w:t>剩余可用数量为</w:t>
      </w:r>
      <w:r w:rsidRPr="000110BB">
        <w:rPr>
          <w:rFonts w:ascii="等线 Light" w:eastAsia="等线" w:hAnsi="等线 Light"/>
        </w:rPr>
        <w:t>320 C*D</w:t>
      </w:r>
      <w:r w:rsidRPr="000110BB">
        <w:rPr>
          <w:rFonts w:ascii="等线 Light" w:eastAsia="等线" w:hAnsi="等线 Light" w:hint="eastAsia"/>
        </w:rPr>
        <w:t>，系统授权</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许可证数量为</w:t>
      </w:r>
      <w:r w:rsidRPr="000110BB">
        <w:rPr>
          <w:rFonts w:ascii="等线 Light" w:eastAsia="等线" w:hAnsi="等线 Light"/>
        </w:rPr>
        <w:t>32 C</w:t>
      </w:r>
      <w:r w:rsidRPr="000110BB">
        <w:rPr>
          <w:rFonts w:ascii="等线 Light" w:eastAsia="等线" w:hAnsi="等线 Light" w:hint="eastAsia"/>
        </w:rPr>
        <w:t>，则剩余在保天数为</w:t>
      </w:r>
      <w:r w:rsidRPr="000110BB">
        <w:rPr>
          <w:rFonts w:ascii="等线 Light" w:eastAsia="等线" w:hAnsi="等线 Light"/>
        </w:rPr>
        <w:t>320/32=10</w:t>
      </w:r>
      <w:r w:rsidRPr="000110BB">
        <w:rPr>
          <w:rFonts w:ascii="等线 Light" w:eastAsia="等线" w:hAnsi="等线 Light" w:hint="eastAsia"/>
        </w:rPr>
        <w:t>天；一天之后，</w:t>
      </w:r>
      <w:proofErr w:type="gramStart"/>
      <w:r w:rsidRPr="000110BB">
        <w:rPr>
          <w:rFonts w:ascii="等线 Light" w:eastAsia="等线" w:hAnsi="等线 Light" w:hint="eastAsia"/>
        </w:rPr>
        <w:t>维保许可证</w:t>
      </w:r>
      <w:proofErr w:type="gramEnd"/>
      <w:r w:rsidRPr="000110BB">
        <w:rPr>
          <w:rFonts w:ascii="等线 Light" w:eastAsia="等线" w:hAnsi="等线 Light" w:hint="eastAsia"/>
        </w:rPr>
        <w:t>剩余可用数量为</w:t>
      </w:r>
      <w:r w:rsidRPr="000110BB">
        <w:rPr>
          <w:rFonts w:ascii="等线 Light" w:eastAsia="等线" w:hAnsi="等线 Light"/>
        </w:rPr>
        <w:t>320-32=288 C*D</w:t>
      </w:r>
      <w:r w:rsidRPr="000110BB">
        <w:rPr>
          <w:rFonts w:ascii="等线 Light" w:eastAsia="等线" w:hAnsi="等线 Light" w:hint="eastAsia"/>
        </w:rPr>
        <w:t>，剩余在保天数为</w:t>
      </w:r>
      <w:r w:rsidRPr="000110BB">
        <w:rPr>
          <w:rFonts w:ascii="等线 Light" w:eastAsia="等线" w:hAnsi="等线 Light"/>
        </w:rPr>
        <w:t>288/32=9</w:t>
      </w:r>
      <w:r w:rsidRPr="000110BB">
        <w:rPr>
          <w:rFonts w:ascii="等线 Light" w:eastAsia="等线" w:hAnsi="等线 Light" w:hint="eastAsia"/>
        </w:rPr>
        <w:t>天。</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举例</w:t>
      </w:r>
      <w:r w:rsidRPr="000110BB">
        <w:rPr>
          <w:rFonts w:ascii="等线 Light" w:eastAsia="等线" w:hAnsi="等线 Light"/>
        </w:rPr>
        <w:t>2</w:t>
      </w:r>
      <w:r w:rsidRPr="000110BB">
        <w:rPr>
          <w:rFonts w:ascii="等线 Light" w:eastAsia="等线" w:hAnsi="等线 Light" w:hint="eastAsia"/>
        </w:rPr>
        <w:t>：假设系统</w:t>
      </w:r>
      <w:proofErr w:type="gramStart"/>
      <w:r w:rsidRPr="000110BB">
        <w:rPr>
          <w:rFonts w:ascii="等线 Light" w:eastAsia="等线" w:hAnsi="等线 Light" w:hint="eastAsia"/>
        </w:rPr>
        <w:t>当前维保许可证</w:t>
      </w:r>
      <w:proofErr w:type="gramEnd"/>
      <w:r w:rsidRPr="000110BB">
        <w:rPr>
          <w:rFonts w:ascii="等线 Light" w:eastAsia="等线" w:hAnsi="等线 Light" w:hint="eastAsia"/>
        </w:rPr>
        <w:t>剩余可用数量为</w:t>
      </w:r>
      <w:r w:rsidRPr="000110BB">
        <w:rPr>
          <w:rFonts w:ascii="等线 Light" w:eastAsia="等线" w:hAnsi="等线 Light"/>
        </w:rPr>
        <w:t>320 C*D</w:t>
      </w:r>
      <w:r w:rsidRPr="000110BB">
        <w:rPr>
          <w:rFonts w:ascii="等线 Light" w:eastAsia="等线" w:hAnsi="等线 Light" w:hint="eastAsia"/>
        </w:rPr>
        <w:t>，系统授权</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许可证数量为</w:t>
      </w:r>
      <w:r w:rsidRPr="000110BB">
        <w:rPr>
          <w:rFonts w:ascii="等线 Light" w:eastAsia="等线" w:hAnsi="等线 Light"/>
        </w:rPr>
        <w:t>32 C</w:t>
      </w:r>
      <w:r w:rsidRPr="000110BB">
        <w:rPr>
          <w:rFonts w:ascii="等线 Light" w:eastAsia="等线" w:hAnsi="等线 Light" w:hint="eastAsia"/>
        </w:rPr>
        <w:t>，则剩余在保天数为</w:t>
      </w:r>
      <w:r w:rsidRPr="000110BB">
        <w:rPr>
          <w:rFonts w:ascii="等线 Light" w:eastAsia="等线" w:hAnsi="等线 Light"/>
        </w:rPr>
        <w:t>320/32=10</w:t>
      </w:r>
      <w:r w:rsidRPr="000110BB">
        <w:rPr>
          <w:rFonts w:ascii="等线 Light" w:eastAsia="等线" w:hAnsi="等线 Light" w:hint="eastAsia"/>
        </w:rPr>
        <w:t>天；当天系统进行了扩容，增加购买了</w:t>
      </w:r>
      <w:r w:rsidRPr="000110BB">
        <w:rPr>
          <w:rFonts w:ascii="等线 Light" w:eastAsia="等线" w:hAnsi="等线 Light"/>
        </w:rPr>
        <w:t>32C</w:t>
      </w:r>
      <w:r w:rsidRPr="000110BB">
        <w:rPr>
          <w:rFonts w:ascii="等线 Light" w:eastAsia="等线" w:hAnsi="等线 Light" w:hint="eastAsia"/>
        </w:rPr>
        <w:t>的</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许可证，则剩余在保天数变更为</w:t>
      </w:r>
      <w:r w:rsidRPr="000110BB">
        <w:rPr>
          <w:rFonts w:ascii="等线 Light" w:eastAsia="等线" w:hAnsi="等线 Light"/>
        </w:rPr>
        <w:t>320/(32+32)=5</w:t>
      </w:r>
      <w:r w:rsidRPr="000110BB">
        <w:rPr>
          <w:rFonts w:ascii="等线 Light" w:eastAsia="等线" w:hAnsi="等线 Light" w:hint="eastAsia"/>
        </w:rPr>
        <w:t>天。</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举例</w:t>
      </w:r>
      <w:r w:rsidRPr="000110BB">
        <w:rPr>
          <w:rFonts w:ascii="等线 Light" w:eastAsia="等线" w:hAnsi="等线 Light"/>
        </w:rPr>
        <w:t>3</w:t>
      </w:r>
      <w:r w:rsidRPr="000110BB">
        <w:rPr>
          <w:rFonts w:ascii="等线 Light" w:eastAsia="等线" w:hAnsi="等线 Light" w:hint="eastAsia"/>
        </w:rPr>
        <w:t>：假设系统</w:t>
      </w:r>
      <w:proofErr w:type="gramStart"/>
      <w:r w:rsidRPr="000110BB">
        <w:rPr>
          <w:rFonts w:ascii="等线 Light" w:eastAsia="等线" w:hAnsi="等线 Light" w:hint="eastAsia"/>
        </w:rPr>
        <w:t>当前维保许可证</w:t>
      </w:r>
      <w:proofErr w:type="gramEnd"/>
      <w:r w:rsidRPr="000110BB">
        <w:rPr>
          <w:rFonts w:ascii="等线 Light" w:eastAsia="等线" w:hAnsi="等线 Light" w:hint="eastAsia"/>
        </w:rPr>
        <w:t>剩余可用数量为</w:t>
      </w:r>
      <w:r w:rsidRPr="000110BB">
        <w:rPr>
          <w:rFonts w:ascii="等线 Light" w:eastAsia="等线" w:hAnsi="等线 Light"/>
        </w:rPr>
        <w:t>320 C*D</w:t>
      </w:r>
      <w:r w:rsidRPr="000110BB">
        <w:rPr>
          <w:rFonts w:ascii="等线 Light" w:eastAsia="等线" w:hAnsi="等线 Light" w:hint="eastAsia"/>
        </w:rPr>
        <w:t>，系统授权</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许可证数量为</w:t>
      </w:r>
      <w:r w:rsidRPr="000110BB">
        <w:rPr>
          <w:rFonts w:ascii="等线 Light" w:eastAsia="等线" w:hAnsi="等线 Light"/>
        </w:rPr>
        <w:t>32 C</w:t>
      </w:r>
      <w:r w:rsidRPr="000110BB">
        <w:rPr>
          <w:rFonts w:ascii="等线 Light" w:eastAsia="等线" w:hAnsi="等线 Light" w:hint="eastAsia"/>
        </w:rPr>
        <w:t>，则剩余在保天数为</w:t>
      </w:r>
      <w:r w:rsidRPr="000110BB">
        <w:rPr>
          <w:rFonts w:ascii="等线 Light" w:eastAsia="等线" w:hAnsi="等线 Light"/>
        </w:rPr>
        <w:t>320/32=10</w:t>
      </w:r>
      <w:r w:rsidRPr="000110BB">
        <w:rPr>
          <w:rFonts w:ascii="等线 Light" w:eastAsia="等线" w:hAnsi="等线 Light" w:hint="eastAsia"/>
        </w:rPr>
        <w:t>天；当天系统进行了扩容，增加购买了</w:t>
      </w:r>
      <w:r w:rsidRPr="000110BB">
        <w:rPr>
          <w:rFonts w:ascii="等线 Light" w:eastAsia="等线" w:hAnsi="等线 Light"/>
        </w:rPr>
        <w:t>32C</w:t>
      </w:r>
      <w:r w:rsidRPr="000110BB">
        <w:rPr>
          <w:rFonts w:ascii="等线 Light" w:eastAsia="等线" w:hAnsi="等线 Light" w:hint="eastAsia"/>
        </w:rPr>
        <w:t>的</w:t>
      </w:r>
      <w:r w:rsidRPr="000110BB">
        <w:rPr>
          <w:rFonts w:ascii="等线 Light" w:eastAsia="等线" w:hAnsi="等线 Light"/>
        </w:rPr>
        <w:t>iNode</w:t>
      </w:r>
      <w:r w:rsidRPr="000110BB">
        <w:rPr>
          <w:rFonts w:ascii="等线 Light" w:eastAsia="等线" w:hAnsi="等线 Light" w:hint="eastAsia"/>
        </w:rPr>
        <w:t>正式</w:t>
      </w:r>
      <w:proofErr w:type="gramStart"/>
      <w:r w:rsidRPr="000110BB">
        <w:rPr>
          <w:rFonts w:ascii="等线 Light" w:eastAsia="等线" w:hAnsi="等线 Light" w:hint="eastAsia"/>
        </w:rPr>
        <w:t>版功能</w:t>
      </w:r>
      <w:proofErr w:type="gramEnd"/>
      <w:r w:rsidRPr="000110BB">
        <w:rPr>
          <w:rFonts w:ascii="等线 Light" w:eastAsia="等线" w:hAnsi="等线 Light" w:hint="eastAsia"/>
        </w:rPr>
        <w:t>许可证，同时购买了</w:t>
      </w:r>
      <w:r w:rsidRPr="000110BB">
        <w:rPr>
          <w:rFonts w:ascii="等线 Light" w:eastAsia="等线" w:hAnsi="等线 Light"/>
        </w:rPr>
        <w:t>640 C*D</w:t>
      </w:r>
      <w:proofErr w:type="gramStart"/>
      <w:r w:rsidRPr="000110BB">
        <w:rPr>
          <w:rFonts w:ascii="等线 Light" w:eastAsia="等线" w:hAnsi="等线 Light" w:hint="eastAsia"/>
        </w:rPr>
        <w:t>的维保许可证</w:t>
      </w:r>
      <w:proofErr w:type="gramEnd"/>
      <w:r w:rsidRPr="000110BB">
        <w:rPr>
          <w:rFonts w:ascii="等线 Light" w:eastAsia="等线" w:hAnsi="等线 Light" w:hint="eastAsia"/>
        </w:rPr>
        <w:t>，则剩余在保天数变更为</w:t>
      </w:r>
      <w:r w:rsidRPr="000110BB">
        <w:rPr>
          <w:rFonts w:ascii="等线 Light" w:eastAsia="等线" w:hAnsi="等线 Light"/>
        </w:rPr>
        <w:t>(320+640)/(32+32)=15</w:t>
      </w:r>
      <w:r w:rsidRPr="000110BB">
        <w:rPr>
          <w:rFonts w:ascii="等线 Light" w:eastAsia="等线" w:hAnsi="等线 Light" w:hint="eastAsia"/>
        </w:rPr>
        <w:t>天。</w:t>
      </w:r>
    </w:p>
    <w:p w:rsidR="00B90933" w:rsidRPr="000110BB" w:rsidRDefault="008408C6" w:rsidP="00B7047F">
      <w:pPr>
        <w:spacing w:before="156" w:after="156" w:line="240" w:lineRule="auto"/>
        <w:ind w:firstLine="480"/>
        <w:rPr>
          <w:rFonts w:ascii="等线 Light" w:eastAsia="等线" w:hAnsi="等线 Light" w:cs="宋体"/>
        </w:rPr>
      </w:pPr>
      <w:r w:rsidRPr="000110BB">
        <w:rPr>
          <w:rFonts w:ascii="等线 Light" w:eastAsia="等线" w:hAnsi="等线 Light" w:hint="eastAsia"/>
        </w:rPr>
        <w:lastRenderedPageBreak/>
        <w:t>根据授权节点不同，</w:t>
      </w:r>
      <w:r w:rsidRPr="000110BB">
        <w:rPr>
          <w:rFonts w:ascii="等线 Light" w:eastAsia="等线" w:hAnsi="等线 Light"/>
        </w:rPr>
        <w:t>InCloud Sphere</w:t>
      </w:r>
      <w:r w:rsidRPr="000110BB">
        <w:rPr>
          <w:rFonts w:ascii="等线 Light" w:eastAsia="等线" w:hAnsi="等线 Light" w:hint="eastAsia"/>
        </w:rPr>
        <w:t>功能许可证类型分为</w:t>
      </w:r>
      <w:r w:rsidRPr="000110BB">
        <w:rPr>
          <w:rFonts w:ascii="等线 Light" w:eastAsia="等线" w:hAnsi="等线 Light"/>
        </w:rPr>
        <w:t xml:space="preserve">iCenter </w:t>
      </w:r>
      <w:r w:rsidRPr="000110BB">
        <w:rPr>
          <w:rFonts w:ascii="等线 Light" w:eastAsia="等线" w:hAnsi="等线 Light" w:hint="eastAsia"/>
        </w:rPr>
        <w:t>节点授权和</w:t>
      </w:r>
      <w:r w:rsidRPr="000110BB">
        <w:rPr>
          <w:rFonts w:ascii="等线 Light" w:eastAsia="等线" w:hAnsi="等线 Light"/>
        </w:rPr>
        <w:t xml:space="preserve">iNode </w:t>
      </w:r>
      <w:r w:rsidRPr="000110BB">
        <w:rPr>
          <w:rFonts w:ascii="等线 Light" w:eastAsia="等线" w:hAnsi="等线 Light" w:hint="eastAsia"/>
        </w:rPr>
        <w:t>节点授权两种类型。</w:t>
      </w:r>
      <w:r w:rsidRPr="000110BB">
        <w:rPr>
          <w:rFonts w:ascii="等线 Light" w:eastAsia="等线" w:hAnsi="等线 Light" w:cs="宋体" w:hint="eastAsia"/>
        </w:rPr>
        <w:t xml:space="preserve"> </w:t>
      </w:r>
    </w:p>
    <w:tbl>
      <w:tblPr>
        <w:tblStyle w:val="cusTable"/>
        <w:tblW w:w="4692" w:type="pct"/>
        <w:jc w:val="center"/>
        <w:tblLook w:val="04A0" w:firstRow="1" w:lastRow="0" w:firstColumn="1" w:lastColumn="0" w:noHBand="0" w:noVBand="1"/>
      </w:tblPr>
      <w:tblGrid>
        <w:gridCol w:w="1613"/>
        <w:gridCol w:w="6178"/>
      </w:tblGrid>
      <w:tr w:rsidR="00B90933" w:rsidRPr="000110BB" w:rsidTr="003809D3">
        <w:trPr>
          <w:cnfStyle w:val="100000000000" w:firstRow="1" w:lastRow="0" w:firstColumn="0" w:lastColumn="0" w:oddVBand="0" w:evenVBand="0" w:oddHBand="0" w:evenHBand="0" w:firstRowFirstColumn="0" w:firstRowLastColumn="0" w:lastRowFirstColumn="0" w:lastRowLastColumn="0"/>
          <w:trHeight w:val="237"/>
          <w:tblHeader/>
          <w:jc w:val="center"/>
        </w:trPr>
        <w:tc>
          <w:tcPr>
            <w:tcW w:w="1035"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许可证类型</w:t>
            </w:r>
          </w:p>
        </w:tc>
        <w:tc>
          <w:tcPr>
            <w:tcW w:w="3965"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解释说明</w:t>
            </w:r>
          </w:p>
        </w:tc>
      </w:tr>
      <w:tr w:rsidR="00B90933" w:rsidRPr="000110BB" w:rsidTr="003809D3">
        <w:trPr>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rPr>
              <w:t>iCenter</w:t>
            </w:r>
          </w:p>
        </w:tc>
        <w:tc>
          <w:tcPr>
            <w:tcW w:w="3965"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应用于</w:t>
            </w:r>
            <w:r w:rsidRPr="000110BB">
              <w:rPr>
                <w:rFonts w:ascii="等线 Light" w:eastAsia="等线" w:hAnsi="等线 Light"/>
              </w:rPr>
              <w:t>iCenter</w:t>
            </w:r>
            <w:r w:rsidRPr="000110BB">
              <w:rPr>
                <w:rFonts w:ascii="等线 Light" w:eastAsia="等线" w:hAnsi="等线 Light" w:hint="eastAsia"/>
              </w:rPr>
              <w:t>管理节点，以节点数量为单位授权</w:t>
            </w:r>
          </w:p>
        </w:tc>
      </w:tr>
      <w:tr w:rsidR="00B90933" w:rsidRPr="000110BB" w:rsidTr="003809D3">
        <w:trPr>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rPr>
              <w:t>iNode</w:t>
            </w:r>
          </w:p>
        </w:tc>
        <w:tc>
          <w:tcPr>
            <w:tcW w:w="3965"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应用于</w:t>
            </w:r>
            <w:r w:rsidRPr="000110BB">
              <w:rPr>
                <w:rFonts w:ascii="等线 Light" w:eastAsia="等线" w:hAnsi="等线 Light"/>
              </w:rPr>
              <w:t>iNode</w:t>
            </w:r>
            <w:r w:rsidRPr="000110BB">
              <w:rPr>
                <w:rFonts w:ascii="等线 Light" w:eastAsia="等线" w:hAnsi="等线 Light" w:hint="eastAsia"/>
              </w:rPr>
              <w:t>计算节点，以</w:t>
            </w:r>
            <w:r w:rsidRPr="000110BB">
              <w:rPr>
                <w:rFonts w:ascii="等线 Light" w:eastAsia="等线" w:hAnsi="等线 Light"/>
              </w:rPr>
              <w:t>CPU</w:t>
            </w:r>
            <w:r w:rsidRPr="000110BB">
              <w:rPr>
                <w:rFonts w:ascii="等线 Light" w:eastAsia="等线" w:hAnsi="等线 Light" w:hint="eastAsia"/>
              </w:rPr>
              <w:t>数量为单位授权</w:t>
            </w:r>
          </w:p>
        </w:tc>
      </w:tr>
    </w:tbl>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【注意】：</w:t>
      </w:r>
    </w:p>
    <w:p w:rsidR="00B90933" w:rsidRPr="000110BB" w:rsidRDefault="008408C6" w:rsidP="00B7047F">
      <w:pPr>
        <w:pStyle w:val="Note"/>
        <w:spacing w:before="156" w:after="156"/>
        <w:ind w:firstLine="480"/>
        <w:rPr>
          <w:rFonts w:ascii="等线 Light" w:eastAsia="等线" w:hAnsi="等线 Light"/>
        </w:rPr>
      </w:pPr>
      <w:proofErr w:type="gramStart"/>
      <w:r w:rsidRPr="000110BB">
        <w:rPr>
          <w:rFonts w:ascii="等线 Light" w:eastAsia="等线" w:hAnsi="等线 Light" w:hint="eastAsia"/>
        </w:rPr>
        <w:t>当部署</w:t>
      </w:r>
      <w:proofErr w:type="gramEnd"/>
      <w:r w:rsidRPr="000110BB">
        <w:rPr>
          <w:rFonts w:ascii="等线 Light" w:eastAsia="等线" w:hAnsi="等线 Light" w:hint="eastAsia"/>
        </w:rPr>
        <w:t>节点为</w:t>
      </w:r>
      <w:r w:rsidRPr="000110BB">
        <w:rPr>
          <w:rFonts w:ascii="等线 Light" w:eastAsia="等线" w:hAnsi="等线 Light"/>
        </w:rPr>
        <w:t>AllinOne</w:t>
      </w:r>
      <w:r w:rsidRPr="000110BB">
        <w:rPr>
          <w:rFonts w:ascii="等线 Light" w:eastAsia="等线" w:hAnsi="等线 Light" w:hint="eastAsia"/>
        </w:rPr>
        <w:t>形态时，需要对该节点分别增加</w:t>
      </w:r>
      <w:r w:rsidRPr="000110BB">
        <w:rPr>
          <w:rFonts w:ascii="等线 Light" w:eastAsia="等线" w:hAnsi="等线 Light"/>
        </w:rPr>
        <w:t>iCenter</w:t>
      </w:r>
      <w:r w:rsidRPr="000110BB">
        <w:rPr>
          <w:rFonts w:ascii="等线 Light" w:eastAsia="等线" w:hAnsi="等线 Light" w:hint="eastAsia"/>
        </w:rPr>
        <w:t>和</w:t>
      </w:r>
      <w:r w:rsidRPr="000110BB">
        <w:rPr>
          <w:rFonts w:ascii="等线 Light" w:eastAsia="等线" w:hAnsi="等线 Light"/>
        </w:rPr>
        <w:t>iNode</w:t>
      </w:r>
      <w:r w:rsidRPr="000110BB">
        <w:rPr>
          <w:rFonts w:ascii="等线 Light" w:eastAsia="等线" w:hAnsi="等线 Light" w:hint="eastAsia"/>
        </w:rPr>
        <w:t>授权。</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根据功能集合划分，</w:t>
      </w:r>
      <w:r w:rsidRPr="000110BB">
        <w:rPr>
          <w:rFonts w:ascii="等线 Light" w:eastAsia="等线" w:hAnsi="等线 Light"/>
        </w:rPr>
        <w:t>InCloud Sphere</w:t>
      </w:r>
      <w:r w:rsidRPr="000110BB">
        <w:rPr>
          <w:rFonts w:ascii="等线 Light" w:eastAsia="等线" w:hAnsi="等线 Light" w:hint="eastAsia"/>
        </w:rPr>
        <w:t>许可证可分为标准版、高级版、</w:t>
      </w:r>
      <w:proofErr w:type="gramStart"/>
      <w:r w:rsidRPr="000110BB">
        <w:rPr>
          <w:rFonts w:ascii="等线 Light" w:eastAsia="等线" w:hAnsi="等线 Light" w:hint="eastAsia"/>
        </w:rPr>
        <w:t>安全版</w:t>
      </w:r>
      <w:proofErr w:type="gramEnd"/>
      <w:r w:rsidRPr="000110BB">
        <w:rPr>
          <w:rFonts w:ascii="等线 Light" w:eastAsia="等线" w:hAnsi="等线 Light" w:hint="eastAsia"/>
        </w:rPr>
        <w:t>三种版本类型。</w:t>
      </w:r>
    </w:p>
    <w:tbl>
      <w:tblPr>
        <w:tblStyle w:val="cusTable"/>
        <w:tblW w:w="5000" w:type="pct"/>
        <w:jc w:val="center"/>
        <w:tblLook w:val="04A0" w:firstRow="1" w:lastRow="0" w:firstColumn="1" w:lastColumn="0" w:noHBand="0" w:noVBand="1"/>
      </w:tblPr>
      <w:tblGrid>
        <w:gridCol w:w="2155"/>
        <w:gridCol w:w="6147"/>
      </w:tblGrid>
      <w:tr w:rsidR="00B90933" w:rsidRPr="000110BB" w:rsidTr="00B90933">
        <w:trPr>
          <w:cnfStyle w:val="100000000000" w:firstRow="1" w:lastRow="0" w:firstColumn="0" w:lastColumn="0" w:oddVBand="0" w:evenVBand="0" w:oddHBand="0" w:evenHBand="0" w:firstRowFirstColumn="0" w:firstRowLastColumn="0" w:lastRowFirstColumn="0" w:lastRowLastColumn="0"/>
          <w:trHeight w:val="237"/>
          <w:tblHeader/>
          <w:jc w:val="center"/>
        </w:trPr>
        <w:tc>
          <w:tcPr>
            <w:tcW w:w="1298"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许可证版本类型</w:t>
            </w:r>
          </w:p>
        </w:tc>
        <w:tc>
          <w:tcPr>
            <w:tcW w:w="3702"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解释说明</w:t>
            </w:r>
          </w:p>
        </w:tc>
      </w:tr>
      <w:tr w:rsidR="00B90933" w:rsidRPr="000110BB" w:rsidTr="00B90933">
        <w:trPr>
          <w:jc w:val="center"/>
        </w:trPr>
        <w:tc>
          <w:tcPr>
            <w:tcW w:w="1298"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标准版</w:t>
            </w:r>
          </w:p>
        </w:tc>
        <w:tc>
          <w:tcPr>
            <w:tcW w:w="370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满足大多数运维场景的产品功能集合，</w:t>
            </w:r>
            <w:r w:rsidRPr="000110BB">
              <w:rPr>
                <w:rFonts w:ascii="等线 Light" w:eastAsia="等线" w:hAnsi="等线 Light"/>
              </w:rPr>
              <w:t>5.8.0</w:t>
            </w:r>
            <w:r w:rsidRPr="000110BB">
              <w:rPr>
                <w:rFonts w:ascii="等线 Light" w:eastAsia="等线" w:hAnsi="等线 Light" w:hint="eastAsia"/>
              </w:rPr>
              <w:t>之前版本升级到</w:t>
            </w:r>
            <w:r w:rsidRPr="000110BB">
              <w:rPr>
                <w:rFonts w:ascii="等线 Light" w:eastAsia="等线" w:hAnsi="等线 Light"/>
              </w:rPr>
              <w:t>5.8.0</w:t>
            </w:r>
            <w:r w:rsidRPr="000110BB">
              <w:rPr>
                <w:rFonts w:ascii="等线 Light" w:eastAsia="等线" w:hAnsi="等线 Light" w:hint="eastAsia"/>
              </w:rPr>
              <w:t>及以上版本后，产品版本类型默认变更为标准版。</w:t>
            </w:r>
          </w:p>
        </w:tc>
      </w:tr>
      <w:tr w:rsidR="00B90933" w:rsidRPr="000110BB" w:rsidTr="00B90933">
        <w:trPr>
          <w:jc w:val="center"/>
        </w:trPr>
        <w:tc>
          <w:tcPr>
            <w:tcW w:w="1298"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高级版</w:t>
            </w:r>
          </w:p>
        </w:tc>
        <w:tc>
          <w:tcPr>
            <w:tcW w:w="370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包括标准</w:t>
            </w:r>
            <w:proofErr w:type="gramStart"/>
            <w:r w:rsidRPr="000110BB">
              <w:rPr>
                <w:rFonts w:ascii="等线 Light" w:eastAsia="等线" w:hAnsi="等线 Light" w:hint="eastAsia"/>
              </w:rPr>
              <w:t>版所有</w:t>
            </w:r>
            <w:proofErr w:type="gramEnd"/>
            <w:r w:rsidRPr="000110BB">
              <w:rPr>
                <w:rFonts w:ascii="等线 Light" w:eastAsia="等线" w:hAnsi="等线 Light" w:hint="eastAsia"/>
              </w:rPr>
              <w:t>功能及更多增值功能集合。</w:t>
            </w:r>
          </w:p>
        </w:tc>
      </w:tr>
      <w:tr w:rsidR="00B90933" w:rsidRPr="000110BB" w:rsidTr="00B90933">
        <w:trPr>
          <w:jc w:val="center"/>
        </w:trPr>
        <w:tc>
          <w:tcPr>
            <w:tcW w:w="1298"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proofErr w:type="gramStart"/>
            <w:r w:rsidRPr="000110BB">
              <w:rPr>
                <w:rFonts w:ascii="等线 Light" w:eastAsia="等线" w:hAnsi="等线 Light" w:hint="eastAsia"/>
              </w:rPr>
              <w:t>安全版</w:t>
            </w:r>
            <w:proofErr w:type="gramEnd"/>
          </w:p>
        </w:tc>
        <w:tc>
          <w:tcPr>
            <w:tcW w:w="370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包括高级</w:t>
            </w:r>
            <w:proofErr w:type="gramStart"/>
            <w:r w:rsidRPr="000110BB">
              <w:rPr>
                <w:rFonts w:ascii="等线 Light" w:eastAsia="等线" w:hAnsi="等线 Light" w:hint="eastAsia"/>
              </w:rPr>
              <w:t>版所有</w:t>
            </w:r>
            <w:proofErr w:type="gramEnd"/>
            <w:r w:rsidRPr="000110BB">
              <w:rPr>
                <w:rFonts w:ascii="等线 Light" w:eastAsia="等线" w:hAnsi="等线 Light" w:hint="eastAsia"/>
              </w:rPr>
              <w:t>功能及更多安全加固功能集合。</w:t>
            </w:r>
          </w:p>
        </w:tc>
      </w:tr>
    </w:tbl>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32080" cy="132080"/>
            <wp:effectExtent l="0" t="0" r="1270" b="1270"/>
            <wp:docPr id="15" name="图片 15"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2080" cy="132080"/>
                    </a:xfrm>
                    <a:prstGeom prst="rect">
                      <a:avLst/>
                    </a:prstGeom>
                    <a:noFill/>
                    <a:ln>
                      <a:noFill/>
                    </a:ln>
                  </pic:spPr>
                </pic:pic>
              </a:graphicData>
            </a:graphic>
          </wp:inline>
        </w:drawing>
      </w:r>
      <w:r w:rsidRPr="000110BB">
        <w:rPr>
          <w:rFonts w:ascii="等线 Light" w:eastAsia="等线" w:hAnsi="等线 Light" w:hint="eastAsia"/>
        </w:rPr>
        <w:t>【注意】：</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系统只能被授权同一类型的许可证，例如：若用户想要增加其他类型的许可证，必须首先删除系统中已有的许可证，之后才能执行增加许可证操作。</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当系统被授权更高级别许可证后，不能再被授权更低级别许可证，例如系统</w:t>
      </w:r>
      <w:r w:rsidRPr="000110BB">
        <w:rPr>
          <w:rFonts w:ascii="等线 Light" w:eastAsia="等线" w:hAnsi="等线 Light" w:hint="eastAsia"/>
        </w:rPr>
        <w:lastRenderedPageBreak/>
        <w:t>被授权高级版许可证后，即使用户删除全部高级版许可证也不能使用标准版许可证对产品进行授权。</w:t>
      </w:r>
    </w:p>
    <w:p w:rsidR="00B90933" w:rsidRPr="000110BB" w:rsidRDefault="00B90933" w:rsidP="00B7047F">
      <w:pPr>
        <w:pStyle w:val="a8"/>
        <w:spacing w:before="156" w:after="156"/>
        <w:rPr>
          <w:rFonts w:ascii="等线 Light" w:eastAsia="等线" w:hAnsi="等线 Light"/>
        </w:rPr>
      </w:pPr>
    </w:p>
    <w:tbl>
      <w:tblPr>
        <w:tblStyle w:val="cusTable"/>
        <w:tblW w:w="5000" w:type="pct"/>
        <w:jc w:val="center"/>
        <w:tblLook w:val="04A0" w:firstRow="1" w:lastRow="0" w:firstColumn="1" w:lastColumn="0" w:noHBand="0" w:noVBand="1"/>
      </w:tblPr>
      <w:tblGrid>
        <w:gridCol w:w="1210"/>
        <w:gridCol w:w="4050"/>
        <w:gridCol w:w="3042"/>
      </w:tblGrid>
      <w:tr w:rsidR="00B90933" w:rsidRPr="000110BB" w:rsidTr="00B90933">
        <w:trPr>
          <w:cnfStyle w:val="100000000000" w:firstRow="1" w:lastRow="0" w:firstColumn="0" w:lastColumn="0" w:oddVBand="0" w:evenVBand="0" w:oddHBand="0" w:evenHBand="0" w:firstRowFirstColumn="0" w:firstRowLastColumn="0" w:lastRowFirstColumn="0" w:lastRowLastColumn="0"/>
          <w:trHeight w:val="237"/>
          <w:tblHeader/>
          <w:jc w:val="center"/>
        </w:trPr>
        <w:tc>
          <w:tcPr>
            <w:tcW w:w="729"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划分标准</w:t>
            </w:r>
          </w:p>
        </w:tc>
        <w:tc>
          <w:tcPr>
            <w:tcW w:w="2439"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许可证类型</w:t>
            </w:r>
          </w:p>
        </w:tc>
        <w:tc>
          <w:tcPr>
            <w:tcW w:w="1832" w:type="pct"/>
            <w:tcBorders>
              <w:top w:val="single" w:sz="4" w:space="0" w:color="auto"/>
              <w:left w:val="single" w:sz="4" w:space="0" w:color="auto"/>
              <w:bottom w:val="single" w:sz="4" w:space="0" w:color="auto"/>
              <w:right w:val="single" w:sz="4" w:space="0" w:color="auto"/>
            </w:tcBorders>
          </w:tcPr>
          <w:p w:rsidR="00B90933" w:rsidRPr="000110BB" w:rsidRDefault="008408C6" w:rsidP="00B7047F">
            <w:pPr>
              <w:pStyle w:val="afff6"/>
              <w:rPr>
                <w:rFonts w:ascii="等线 Light" w:eastAsia="等线" w:hAnsi="等线 Light"/>
                <w:b w:val="0"/>
                <w:bCs/>
              </w:rPr>
            </w:pPr>
            <w:r w:rsidRPr="000110BB">
              <w:rPr>
                <w:rFonts w:ascii="等线 Light" w:eastAsia="等线" w:hAnsi="等线 Light" w:hint="eastAsia"/>
                <w:bCs/>
              </w:rPr>
              <w:t>适用范围</w:t>
            </w:r>
          </w:p>
        </w:tc>
      </w:tr>
      <w:tr w:rsidR="00B90933" w:rsidRPr="000110BB" w:rsidTr="00B90933">
        <w:trPr>
          <w:jc w:val="center"/>
        </w:trPr>
        <w:tc>
          <w:tcPr>
            <w:tcW w:w="72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申请阶段</w:t>
            </w:r>
          </w:p>
        </w:tc>
        <w:tc>
          <w:tcPr>
            <w:tcW w:w="243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序列号、激活码</w:t>
            </w:r>
          </w:p>
        </w:tc>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功能许可证</w:t>
            </w:r>
            <w:proofErr w:type="gramStart"/>
            <w:r w:rsidRPr="000110BB">
              <w:rPr>
                <w:rFonts w:ascii="等线 Light" w:eastAsia="等线" w:hAnsi="等线 Light" w:hint="eastAsia"/>
              </w:rPr>
              <w:t>和维保许可证</w:t>
            </w:r>
            <w:proofErr w:type="gramEnd"/>
          </w:p>
        </w:tc>
      </w:tr>
      <w:tr w:rsidR="00B90933" w:rsidRPr="000110BB" w:rsidTr="00B90933">
        <w:trPr>
          <w:jc w:val="center"/>
        </w:trPr>
        <w:tc>
          <w:tcPr>
            <w:tcW w:w="72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服务类型</w:t>
            </w:r>
          </w:p>
        </w:tc>
        <w:tc>
          <w:tcPr>
            <w:tcW w:w="243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功能许可证、</w:t>
            </w:r>
            <w:proofErr w:type="gramStart"/>
            <w:r w:rsidRPr="000110BB">
              <w:rPr>
                <w:rFonts w:ascii="等线 Light" w:eastAsia="等线" w:hAnsi="等线 Light" w:hint="eastAsia"/>
              </w:rPr>
              <w:t>维保许可证</w:t>
            </w:r>
            <w:proofErr w:type="gramEnd"/>
          </w:p>
        </w:tc>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rPr>
              <w:t>--</w:t>
            </w:r>
          </w:p>
        </w:tc>
      </w:tr>
      <w:tr w:rsidR="00B90933" w:rsidRPr="000110BB" w:rsidTr="00B90933">
        <w:trPr>
          <w:jc w:val="center"/>
        </w:trPr>
        <w:tc>
          <w:tcPr>
            <w:tcW w:w="72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节点类型</w:t>
            </w:r>
          </w:p>
        </w:tc>
        <w:tc>
          <w:tcPr>
            <w:tcW w:w="243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rPr>
              <w:t>iCenter</w:t>
            </w:r>
            <w:r w:rsidRPr="000110BB">
              <w:rPr>
                <w:rFonts w:ascii="等线 Light" w:eastAsia="等线" w:hAnsi="等线 Light" w:hint="eastAsia"/>
              </w:rPr>
              <w:t>许可证、</w:t>
            </w:r>
            <w:r w:rsidRPr="000110BB">
              <w:rPr>
                <w:rFonts w:ascii="等线 Light" w:eastAsia="等线" w:hAnsi="等线 Light"/>
              </w:rPr>
              <w:t>iNode</w:t>
            </w:r>
            <w:r w:rsidRPr="000110BB">
              <w:rPr>
                <w:rFonts w:ascii="等线 Light" w:eastAsia="等线" w:hAnsi="等线 Light" w:hint="eastAsia"/>
              </w:rPr>
              <w:t>许可证</w:t>
            </w:r>
          </w:p>
        </w:tc>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功能许可证</w:t>
            </w:r>
          </w:p>
        </w:tc>
      </w:tr>
      <w:tr w:rsidR="00B90933" w:rsidRPr="000110BB" w:rsidTr="00B90933">
        <w:trPr>
          <w:jc w:val="center"/>
        </w:trPr>
        <w:tc>
          <w:tcPr>
            <w:tcW w:w="72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功能集合</w:t>
            </w:r>
          </w:p>
        </w:tc>
        <w:tc>
          <w:tcPr>
            <w:tcW w:w="2439"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标准版、高级版、</w:t>
            </w:r>
            <w:proofErr w:type="gramStart"/>
            <w:r w:rsidRPr="000110BB">
              <w:rPr>
                <w:rFonts w:ascii="等线 Light" w:eastAsia="等线" w:hAnsi="等线 Light" w:hint="eastAsia"/>
              </w:rPr>
              <w:t>安全版</w:t>
            </w:r>
            <w:proofErr w:type="gramEnd"/>
          </w:p>
        </w:tc>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tcPr>
          <w:p w:rsidR="00B90933" w:rsidRPr="000110BB" w:rsidRDefault="008408C6" w:rsidP="00B7047F">
            <w:pPr>
              <w:pStyle w:val="afff6"/>
              <w:rPr>
                <w:rFonts w:ascii="等线 Light" w:eastAsia="等线" w:hAnsi="等线 Light"/>
              </w:rPr>
            </w:pPr>
            <w:r w:rsidRPr="000110BB">
              <w:rPr>
                <w:rFonts w:ascii="等线 Light" w:eastAsia="等线" w:hAnsi="等线 Light" w:hint="eastAsia"/>
              </w:rPr>
              <w:t>功能许可证</w:t>
            </w:r>
          </w:p>
        </w:tc>
      </w:tr>
    </w:tbl>
    <w:p w:rsidR="00B90933" w:rsidRPr="000110BB" w:rsidRDefault="008408C6" w:rsidP="00B7047F">
      <w:pPr>
        <w:pStyle w:val="4"/>
        <w:spacing w:before="156" w:after="156"/>
        <w:rPr>
          <w:rFonts w:ascii="等线 Light" w:eastAsia="等线" w:hAnsi="等线 Light"/>
          <w:lang w:bidi="ar"/>
        </w:rPr>
      </w:pPr>
      <w:bookmarkStart w:id="124" w:name="_Toc27925"/>
      <w:bookmarkStart w:id="125" w:name="_Toc54013590"/>
      <w:r w:rsidRPr="000110BB">
        <w:rPr>
          <w:rFonts w:ascii="等线 Light" w:eastAsia="等线" w:hAnsi="等线 Light" w:hint="eastAsia"/>
          <w:lang w:bidi="ar"/>
        </w:rPr>
        <w:t>试用版许可证申请流程</w:t>
      </w:r>
      <w:bookmarkEnd w:id="124"/>
      <w:bookmarkEnd w:id="125"/>
    </w:p>
    <w:p w:rsidR="00B90933" w:rsidRPr="000110BB" w:rsidRDefault="008408C6" w:rsidP="00B7047F">
      <w:pPr>
        <w:spacing w:before="156" w:after="156"/>
        <w:ind w:firstLine="480"/>
        <w:rPr>
          <w:rFonts w:ascii="等线 Light" w:eastAsia="等线" w:hAnsi="等线 Light"/>
          <w:lang w:bidi="ar"/>
        </w:rPr>
      </w:pPr>
      <w:r w:rsidRPr="000110BB">
        <w:rPr>
          <w:rFonts w:ascii="等线 Light" w:eastAsia="等线" w:hAnsi="等线 Light" w:hint="eastAsia"/>
          <w:lang w:bidi="ar"/>
        </w:rPr>
        <w:t>试用版许可证需要申请</w:t>
      </w:r>
      <w:r w:rsidRPr="000110BB">
        <w:rPr>
          <w:rFonts w:ascii="等线 Light" w:eastAsia="等线" w:hAnsi="等线 Light" w:hint="eastAsia"/>
          <w:lang w:bidi="ar"/>
        </w:rPr>
        <w:t>iCente</w:t>
      </w:r>
      <w:r w:rsidRPr="000110BB">
        <w:rPr>
          <w:rFonts w:ascii="等线 Light" w:eastAsia="等线" w:hAnsi="等线 Light"/>
          <w:lang w:bidi="ar"/>
        </w:rPr>
        <w:t>r</w:t>
      </w:r>
      <w:r w:rsidRPr="000110BB">
        <w:rPr>
          <w:rFonts w:ascii="等线 Light" w:eastAsia="等线" w:hAnsi="等线 Light" w:hint="eastAsia"/>
          <w:lang w:bidi="ar"/>
        </w:rPr>
        <w:t>许可证和</w:t>
      </w:r>
      <w:r w:rsidRPr="000110BB">
        <w:rPr>
          <w:rFonts w:ascii="等线 Light" w:eastAsia="等线" w:hAnsi="等线 Light" w:hint="eastAsia"/>
          <w:lang w:bidi="ar"/>
        </w:rPr>
        <w:t>iNode</w:t>
      </w:r>
      <w:r w:rsidR="002F623C">
        <w:rPr>
          <w:rFonts w:ascii="等线 Light" w:eastAsia="等线" w:hAnsi="等线 Light" w:hint="eastAsia"/>
          <w:lang w:bidi="ar"/>
        </w:rPr>
        <w:t>许可证</w:t>
      </w:r>
      <w:r w:rsidRPr="000110BB">
        <w:rPr>
          <w:rFonts w:ascii="等线 Light" w:eastAsia="等线" w:hAnsi="等线 Light" w:hint="eastAsia"/>
          <w:lang w:bidi="ar"/>
        </w:rPr>
        <w:t>。</w:t>
      </w:r>
    </w:p>
    <w:p w:rsidR="00B90933" w:rsidRPr="000110BB" w:rsidRDefault="008408C6" w:rsidP="00585E52">
      <w:pPr>
        <w:pStyle w:val="affb"/>
        <w:numPr>
          <w:ilvl w:val="0"/>
          <w:numId w:val="32"/>
        </w:numPr>
        <w:spacing w:before="156" w:after="156"/>
        <w:ind w:firstLine="480"/>
        <w:rPr>
          <w:rFonts w:ascii="等线 Light" w:eastAsia="等线" w:hAnsi="等线 Light" w:cstheme="minorEastAsia"/>
          <w:szCs w:val="24"/>
        </w:rPr>
      </w:pPr>
      <w:r w:rsidRPr="000110BB">
        <w:rPr>
          <w:rFonts w:ascii="等线 Light" w:eastAsia="等线" w:hAnsi="等线 Light" w:cstheme="minorEastAsia" w:hint="eastAsia"/>
        </w:rPr>
        <w:t>试用版许可证申请流程为：</w:t>
      </w:r>
    </w:p>
    <w:p w:rsidR="00B90933" w:rsidRPr="000110BB" w:rsidRDefault="008408C6" w:rsidP="00585E52">
      <w:pPr>
        <w:pStyle w:val="steplist"/>
        <w:numPr>
          <w:ilvl w:val="0"/>
          <w:numId w:val="33"/>
        </w:numPr>
        <w:spacing w:before="156" w:after="156"/>
        <w:ind w:firstLineChars="0"/>
        <w:rPr>
          <w:rFonts w:ascii="等线 Light" w:eastAsia="等线" w:hAnsi="等线 Light"/>
        </w:rPr>
      </w:pPr>
      <w:r w:rsidRPr="000110BB">
        <w:rPr>
          <w:rFonts w:ascii="等线 Light" w:eastAsia="等线" w:hAnsi="等线 Light" w:hint="eastAsia"/>
        </w:rPr>
        <w:t>登陆官方网址：</w:t>
      </w:r>
      <w:r w:rsidRPr="000110BB">
        <w:rPr>
          <w:rFonts w:ascii="等线 Light" w:eastAsia="等线" w:hAnsi="等线 Light"/>
        </w:rPr>
        <w:t xml:space="preserve">https://www.inspur.com/eportal/ui?pageId=2252797 </w:t>
      </w:r>
    </w:p>
    <w:p w:rsidR="00B90933" w:rsidRPr="000110BB" w:rsidRDefault="008408C6" w:rsidP="00585E52">
      <w:pPr>
        <w:pStyle w:val="steplist"/>
        <w:numPr>
          <w:ilvl w:val="0"/>
          <w:numId w:val="33"/>
        </w:numPr>
        <w:spacing w:before="156" w:after="156"/>
        <w:ind w:firstLineChars="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rPr>
        <w:t xml:space="preserve">InCloud Sphere </w:t>
      </w:r>
      <w:r w:rsidRPr="000110BB">
        <w:rPr>
          <w:rFonts w:ascii="等线 Light" w:eastAsia="等线" w:hAnsi="等线 Light" w:hint="eastAsia"/>
        </w:rPr>
        <w:t>企业版试用许可申请”模块输入相关信息获取激活码。</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85" name="图片 85"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34"/>
        </w:numPr>
        <w:spacing w:before="156" w:after="156"/>
        <w:ind w:firstLine="480"/>
        <w:rPr>
          <w:rFonts w:ascii="等线 Light" w:eastAsia="等线" w:hAnsi="等线 Light"/>
        </w:rPr>
      </w:pPr>
      <w:r w:rsidRPr="000110BB">
        <w:rPr>
          <w:rFonts w:ascii="等线 Light" w:eastAsia="等线" w:hAnsi="等线 Light" w:hint="eastAsia"/>
        </w:rPr>
        <w:t>必须在安装</w:t>
      </w:r>
      <w:r w:rsidRPr="000110BB">
        <w:rPr>
          <w:rFonts w:ascii="等线 Light" w:eastAsia="等线" w:hAnsi="等线 Light"/>
        </w:rPr>
        <w:t>InCloud Sphere</w:t>
      </w:r>
      <w:r w:rsidRPr="000110BB">
        <w:rPr>
          <w:rFonts w:ascii="等线 Light" w:eastAsia="等线" w:hAnsi="等线 Light" w:hint="eastAsia"/>
        </w:rPr>
        <w:t>后再申请，机器码只有在安装完成</w:t>
      </w:r>
      <w:r w:rsidRPr="000110BB">
        <w:rPr>
          <w:rFonts w:ascii="等线 Light" w:eastAsia="等线" w:hAnsi="等线 Light"/>
        </w:rPr>
        <w:t>InCloud Sphere</w:t>
      </w:r>
      <w:r w:rsidRPr="000110BB">
        <w:rPr>
          <w:rFonts w:ascii="等线 Light" w:eastAsia="等线" w:hAnsi="等线 Light" w:hint="eastAsia"/>
        </w:rPr>
        <w:t>以后才能在</w:t>
      </w:r>
      <w:r w:rsidRPr="000110BB">
        <w:rPr>
          <w:rFonts w:ascii="等线 Light" w:eastAsia="等线" w:hAnsi="等线 Light"/>
        </w:rPr>
        <w:t>iCenter</w:t>
      </w:r>
      <w:r w:rsidRPr="000110BB">
        <w:rPr>
          <w:rFonts w:ascii="等线 Light" w:eastAsia="等线" w:hAnsi="等线 Light" w:hint="eastAsia"/>
        </w:rPr>
        <w:t>界面看到。</w:t>
      </w:r>
    </w:p>
    <w:p w:rsidR="00B90933" w:rsidRPr="000110BB" w:rsidRDefault="008408C6" w:rsidP="00585E52">
      <w:pPr>
        <w:pStyle w:val="Note"/>
        <w:numPr>
          <w:ilvl w:val="0"/>
          <w:numId w:val="34"/>
        </w:numPr>
        <w:spacing w:before="156" w:after="156"/>
        <w:ind w:firstLine="480"/>
        <w:rPr>
          <w:rFonts w:ascii="等线 Light" w:eastAsia="等线" w:hAnsi="等线 Light"/>
        </w:rPr>
      </w:pPr>
      <w:proofErr w:type="gramStart"/>
      <w:r w:rsidRPr="000110BB">
        <w:rPr>
          <w:rFonts w:ascii="等线 Light" w:eastAsia="等线" w:hAnsi="等线 Light" w:hint="eastAsia"/>
        </w:rPr>
        <w:t>官网申请</w:t>
      </w:r>
      <w:proofErr w:type="gramEnd"/>
      <w:r w:rsidRPr="000110BB">
        <w:rPr>
          <w:rFonts w:ascii="等线 Light" w:eastAsia="等线" w:hAnsi="等线 Light" w:hint="eastAsia"/>
        </w:rPr>
        <w:t>的测试许可证默认包含</w:t>
      </w:r>
      <w:r w:rsidRPr="000110BB">
        <w:rPr>
          <w:rFonts w:ascii="等线 Light" w:eastAsia="等线" w:hAnsi="等线 Light"/>
        </w:rPr>
        <w:t>16 C</w:t>
      </w:r>
      <w:r w:rsidRPr="000110BB">
        <w:rPr>
          <w:rFonts w:ascii="等线 Light" w:eastAsia="等线" w:hAnsi="等线 Light" w:hint="eastAsia"/>
        </w:rPr>
        <w:t>，</w:t>
      </w:r>
      <w:r w:rsidRPr="000110BB">
        <w:rPr>
          <w:rFonts w:ascii="等线 Light" w:eastAsia="等线" w:hAnsi="等线 Light"/>
        </w:rPr>
        <w:t>2</w:t>
      </w:r>
      <w:r w:rsidRPr="000110BB">
        <w:rPr>
          <w:rFonts w:ascii="等线 Light" w:eastAsia="等线" w:hAnsi="等线 Light" w:hint="eastAsia"/>
        </w:rPr>
        <w:t>个月的授权。</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382135" cy="3388360"/>
            <wp:effectExtent l="9525" t="9525" r="2794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5"/>
                    <a:stretch>
                      <a:fillRect/>
                    </a:stretch>
                  </pic:blipFill>
                  <pic:spPr>
                    <a:xfrm>
                      <a:off x="0" y="0"/>
                      <a:ext cx="4385987" cy="3391331"/>
                    </a:xfrm>
                    <a:prstGeom prst="rect">
                      <a:avLst/>
                    </a:prstGeom>
                    <a:ln>
                      <a:solidFill>
                        <a:schemeClr val="tx1"/>
                      </a:solidFill>
                    </a:ln>
                  </pic:spPr>
                </pic:pic>
              </a:graphicData>
            </a:graphic>
          </wp:inline>
        </w:drawing>
      </w:r>
    </w:p>
    <w:p w:rsidR="00B90933" w:rsidRPr="000110BB" w:rsidRDefault="008408C6" w:rsidP="00585E52">
      <w:pPr>
        <w:pStyle w:val="affb"/>
        <w:numPr>
          <w:ilvl w:val="0"/>
          <w:numId w:val="32"/>
        </w:numPr>
        <w:spacing w:before="156" w:after="156"/>
        <w:ind w:firstLine="480"/>
        <w:rPr>
          <w:rFonts w:ascii="等线 Light" w:eastAsia="等线" w:hAnsi="等线 Light"/>
          <w:szCs w:val="24"/>
        </w:rPr>
      </w:pPr>
      <w:r w:rsidRPr="000110BB">
        <w:rPr>
          <w:rFonts w:ascii="等线 Light" w:eastAsia="等线" w:hAnsi="等线 Light" w:hint="eastAsia"/>
        </w:rPr>
        <w:t>当计划申请的试用版许可证数量超过</w:t>
      </w:r>
      <w:r w:rsidRPr="000110BB">
        <w:rPr>
          <w:rFonts w:ascii="等线 Light" w:eastAsia="等线" w:hAnsi="等线 Light"/>
        </w:rPr>
        <w:t>16 C</w:t>
      </w:r>
      <w:r w:rsidRPr="000110BB">
        <w:rPr>
          <w:rFonts w:ascii="等线 Light" w:eastAsia="等线" w:hAnsi="等线 Light" w:hint="eastAsia"/>
        </w:rPr>
        <w:t>时，申请流程为：</w:t>
      </w:r>
    </w:p>
    <w:p w:rsidR="00B90933" w:rsidRPr="000110BB" w:rsidRDefault="002F623C" w:rsidP="00585E52">
      <w:pPr>
        <w:pStyle w:val="steplist"/>
        <w:numPr>
          <w:ilvl w:val="0"/>
          <w:numId w:val="35"/>
        </w:numPr>
        <w:spacing w:before="156" w:after="156"/>
        <w:ind w:left="0" w:firstLineChars="200" w:firstLine="480"/>
        <w:rPr>
          <w:rFonts w:ascii="等线 Light" w:eastAsia="等线" w:hAnsi="等线 Light"/>
        </w:rPr>
      </w:pPr>
      <w:r>
        <w:rPr>
          <w:rFonts w:ascii="等线 Light" w:eastAsia="等线" w:hAnsi="等线 Light" w:hint="eastAsia"/>
        </w:rPr>
        <w:t>通过商务流程申请试用版许可证</w:t>
      </w:r>
    </w:p>
    <w:p w:rsidR="00B90933" w:rsidRPr="000110BB" w:rsidRDefault="002F623C" w:rsidP="002F623C">
      <w:pPr>
        <w:pStyle w:val="steplist"/>
        <w:numPr>
          <w:ilvl w:val="0"/>
          <w:numId w:val="35"/>
        </w:numPr>
        <w:spacing w:before="156" w:after="156"/>
        <w:ind w:left="0" w:firstLineChars="200" w:firstLine="480"/>
        <w:rPr>
          <w:rFonts w:ascii="等线 Light" w:eastAsia="等线" w:hAnsi="等线 Light"/>
        </w:rPr>
      </w:pPr>
      <w:proofErr w:type="gramStart"/>
      <w:r>
        <w:rPr>
          <w:rFonts w:ascii="等线 Light" w:eastAsia="等线" w:hAnsi="等线 Light" w:hint="eastAsia"/>
        </w:rPr>
        <w:t>登录官网进行</w:t>
      </w:r>
      <w:proofErr w:type="gramEnd"/>
      <w:r>
        <w:rPr>
          <w:rFonts w:ascii="等线 Light" w:eastAsia="等线" w:hAnsi="等线 Light" w:hint="eastAsia"/>
        </w:rPr>
        <w:t>激活操作（与正式版</w:t>
      </w:r>
      <w:r>
        <w:rPr>
          <w:rFonts w:ascii="等线 Light" w:eastAsia="等线" w:hAnsi="等线 Light" w:hint="eastAsia"/>
        </w:rPr>
        <w:t>license</w:t>
      </w:r>
      <w:r>
        <w:rPr>
          <w:rFonts w:ascii="等线 Light" w:eastAsia="等线" w:hAnsi="等线 Light" w:hint="eastAsia"/>
        </w:rPr>
        <w:t>激活方式相同）</w:t>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正式版许可证获取</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浪潮</w:t>
      </w:r>
      <w:r w:rsidRPr="000110BB">
        <w:rPr>
          <w:rFonts w:ascii="等线 Light" w:eastAsia="等线" w:hAnsi="等线 Light"/>
        </w:rPr>
        <w:t>InCloud Sphere</w:t>
      </w:r>
      <w:r w:rsidRPr="000110BB">
        <w:rPr>
          <w:rFonts w:ascii="等线 Light" w:eastAsia="等线" w:hAnsi="等线 Light" w:hint="eastAsia"/>
        </w:rPr>
        <w:t xml:space="preserve"> </w:t>
      </w:r>
      <w:r w:rsidR="00A37F8C">
        <w:rPr>
          <w:rFonts w:ascii="等线 Light" w:eastAsia="等线" w:hAnsi="等线 Light" w:hint="eastAsia"/>
        </w:rPr>
        <w:t>6.10.0</w:t>
      </w:r>
      <w:r w:rsidRPr="000110BB">
        <w:rPr>
          <w:rFonts w:ascii="等线 Light" w:eastAsia="等线" w:hAnsi="等线 Light" w:hint="eastAsia"/>
        </w:rPr>
        <w:t>官方授权的</w:t>
      </w:r>
      <w:r w:rsidRPr="000110BB">
        <w:rPr>
          <w:rFonts w:ascii="等线 Light" w:eastAsia="等线" w:hAnsi="等线 Light"/>
        </w:rPr>
        <w:t>许可证</w:t>
      </w:r>
      <w:r w:rsidR="002F623C">
        <w:rPr>
          <w:rFonts w:ascii="等线 Light" w:eastAsia="等线" w:hAnsi="等线 Light" w:hint="eastAsia"/>
        </w:rPr>
        <w:t>有三</w:t>
      </w:r>
      <w:r w:rsidRPr="000110BB">
        <w:rPr>
          <w:rFonts w:ascii="等线 Light" w:eastAsia="等线" w:hAnsi="等线 Light" w:hint="eastAsia"/>
        </w:rPr>
        <w:t>种，分别是：</w:t>
      </w:r>
    </w:p>
    <w:p w:rsidR="00B90933" w:rsidRPr="000110BB" w:rsidRDefault="008408C6" w:rsidP="00585E52">
      <w:pPr>
        <w:numPr>
          <w:ilvl w:val="0"/>
          <w:numId w:val="36"/>
        </w:numPr>
        <w:spacing w:before="156" w:after="156"/>
        <w:ind w:left="5" w:firstLine="480"/>
        <w:rPr>
          <w:rFonts w:ascii="等线 Light" w:eastAsia="等线" w:hAnsi="等线 Light"/>
        </w:rPr>
      </w:pPr>
      <w:r w:rsidRPr="000110BB">
        <w:rPr>
          <w:rFonts w:ascii="等线 Light" w:eastAsia="等线" w:hAnsi="等线 Light"/>
        </w:rPr>
        <w:t>iCenter</w:t>
      </w:r>
      <w:r w:rsidRPr="000110BB">
        <w:rPr>
          <w:rFonts w:ascii="等线 Light" w:eastAsia="等线" w:hAnsi="等线 Light"/>
        </w:rPr>
        <w:t>许可证</w:t>
      </w:r>
      <w:r w:rsidRPr="000110BB">
        <w:rPr>
          <w:rFonts w:ascii="等线 Light" w:eastAsia="等线" w:hAnsi="等线 Light" w:hint="eastAsia"/>
        </w:rPr>
        <w:t>：</w:t>
      </w:r>
      <w:r w:rsidRPr="000110BB">
        <w:rPr>
          <w:rFonts w:ascii="等线 Light" w:eastAsia="等线" w:hAnsi="等线 Light"/>
        </w:rPr>
        <w:t>iCenter</w:t>
      </w:r>
      <w:r w:rsidRPr="000110BB">
        <w:rPr>
          <w:rFonts w:ascii="等线 Light" w:eastAsia="等线" w:hAnsi="等线 Light"/>
        </w:rPr>
        <w:t>许可证</w:t>
      </w:r>
      <w:r w:rsidRPr="000110BB">
        <w:rPr>
          <w:rFonts w:ascii="等线 Light" w:eastAsia="等线" w:hAnsi="等线 Light" w:hint="eastAsia"/>
        </w:rPr>
        <w:t>基于</w:t>
      </w:r>
      <w:r w:rsidRPr="000110BB">
        <w:rPr>
          <w:rFonts w:ascii="等线 Light" w:eastAsia="等线" w:hAnsi="等线 Light" w:hint="eastAsia"/>
        </w:rPr>
        <w:t>iCenter</w:t>
      </w:r>
      <w:r w:rsidRPr="000110BB">
        <w:rPr>
          <w:rFonts w:ascii="等线 Light" w:eastAsia="等线" w:hAnsi="等线 Light" w:hint="eastAsia"/>
        </w:rPr>
        <w:t>管理节点进行授权，最大支持</w:t>
      </w:r>
      <w:r w:rsidRPr="000110BB">
        <w:rPr>
          <w:rFonts w:ascii="等线 Light" w:eastAsia="等线" w:hAnsi="等线 Light" w:hint="eastAsia"/>
        </w:rPr>
        <w:t>2</w:t>
      </w:r>
      <w:r w:rsidRPr="000110BB">
        <w:rPr>
          <w:rFonts w:ascii="等线 Light" w:eastAsia="等线" w:hAnsi="等线 Light" w:hint="eastAsia"/>
        </w:rPr>
        <w:t>个管理节点授权；</w:t>
      </w:r>
    </w:p>
    <w:p w:rsidR="00B90933" w:rsidRDefault="008408C6" w:rsidP="00585E52">
      <w:pPr>
        <w:numPr>
          <w:ilvl w:val="0"/>
          <w:numId w:val="36"/>
        </w:numPr>
        <w:spacing w:before="156" w:after="156"/>
        <w:ind w:left="5" w:firstLine="480"/>
        <w:rPr>
          <w:rFonts w:ascii="等线 Light" w:eastAsia="等线" w:hAnsi="等线 Light"/>
        </w:rPr>
      </w:pPr>
      <w:r w:rsidRPr="000110BB">
        <w:rPr>
          <w:rFonts w:ascii="等线 Light" w:eastAsia="等线" w:hAnsi="等线 Light"/>
        </w:rPr>
        <w:t>iN</w:t>
      </w:r>
      <w:r w:rsidRPr="000110BB">
        <w:rPr>
          <w:rFonts w:ascii="等线 Light" w:eastAsia="等线" w:hAnsi="等线 Light" w:hint="eastAsia"/>
        </w:rPr>
        <w:t>ode</w:t>
      </w:r>
      <w:r w:rsidRPr="000110BB">
        <w:rPr>
          <w:rFonts w:ascii="等线 Light" w:eastAsia="等线" w:hAnsi="等线 Light"/>
        </w:rPr>
        <w:t>许可证</w:t>
      </w:r>
      <w:r w:rsidRPr="000110BB">
        <w:rPr>
          <w:rFonts w:ascii="等线 Light" w:eastAsia="等线" w:hAnsi="等线 Light" w:hint="eastAsia"/>
        </w:rPr>
        <w:t>：</w:t>
      </w:r>
      <w:r w:rsidRPr="000110BB">
        <w:rPr>
          <w:rFonts w:ascii="等线 Light" w:eastAsia="等线" w:hAnsi="等线 Light" w:hint="eastAsia"/>
        </w:rPr>
        <w:t>iNode</w:t>
      </w:r>
      <w:r w:rsidRPr="000110BB">
        <w:rPr>
          <w:rFonts w:ascii="等线 Light" w:eastAsia="等线" w:hAnsi="等线 Light" w:hint="eastAsia"/>
        </w:rPr>
        <w:t>许可证基于物理主机的物理</w:t>
      </w:r>
      <w:r w:rsidRPr="000110BB">
        <w:rPr>
          <w:rFonts w:ascii="等线 Light" w:eastAsia="等线" w:hAnsi="等线 Light" w:hint="eastAsia"/>
        </w:rPr>
        <w:t>CPU</w:t>
      </w:r>
      <w:r w:rsidRPr="000110BB">
        <w:rPr>
          <w:rFonts w:ascii="等线 Light" w:eastAsia="等线" w:hAnsi="等线 Light" w:hint="eastAsia"/>
        </w:rPr>
        <w:t>个数进行授权，每个物理</w:t>
      </w:r>
      <w:r w:rsidRPr="000110BB">
        <w:rPr>
          <w:rFonts w:ascii="等线 Light" w:eastAsia="等线" w:hAnsi="等线 Light" w:hint="eastAsia"/>
        </w:rPr>
        <w:t>CPU</w:t>
      </w:r>
      <w:r w:rsidRPr="000110BB">
        <w:rPr>
          <w:rFonts w:ascii="等线 Light" w:eastAsia="等线" w:hAnsi="等线 Light" w:hint="eastAsia"/>
        </w:rPr>
        <w:t>都需要一个授权。</w:t>
      </w:r>
    </w:p>
    <w:p w:rsidR="002F623C" w:rsidRPr="000110BB" w:rsidRDefault="002F623C" w:rsidP="00585E52">
      <w:pPr>
        <w:numPr>
          <w:ilvl w:val="0"/>
          <w:numId w:val="36"/>
        </w:numPr>
        <w:spacing w:before="156" w:after="156"/>
        <w:ind w:left="5" w:firstLine="480"/>
        <w:rPr>
          <w:rFonts w:ascii="等线 Light" w:eastAsia="等线" w:hAnsi="等线 Light"/>
        </w:rPr>
      </w:pPr>
      <w:proofErr w:type="gramStart"/>
      <w:r>
        <w:rPr>
          <w:rFonts w:ascii="等线 Light" w:eastAsia="等线" w:hAnsi="等线 Light" w:hint="eastAsia"/>
        </w:rPr>
        <w:t>维保许可证</w:t>
      </w:r>
      <w:proofErr w:type="gramEnd"/>
      <w:r>
        <w:rPr>
          <w:rFonts w:ascii="等线 Light" w:eastAsia="等线" w:hAnsi="等线 Light" w:hint="eastAsia"/>
        </w:rPr>
        <w:t>。</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例如：</w:t>
      </w:r>
      <w:r w:rsidRPr="000110BB">
        <w:rPr>
          <w:rFonts w:ascii="等线 Light" w:eastAsia="等线" w:hAnsi="等线 Light" w:hint="eastAsia"/>
        </w:rPr>
        <w:t>1</w:t>
      </w:r>
      <w:r w:rsidRPr="000110BB">
        <w:rPr>
          <w:rFonts w:ascii="等线 Light" w:eastAsia="等线" w:hAnsi="等线 Light" w:hint="eastAsia"/>
        </w:rPr>
        <w:t>个两路服务器需要</w:t>
      </w:r>
      <w:r w:rsidRPr="000110BB">
        <w:rPr>
          <w:rFonts w:ascii="等线 Light" w:eastAsia="等线" w:hAnsi="等线 Light" w:hint="eastAsia"/>
        </w:rPr>
        <w:t>2</w:t>
      </w:r>
      <w:r w:rsidRPr="000110BB">
        <w:rPr>
          <w:rFonts w:ascii="等线 Light" w:eastAsia="等线" w:hAnsi="等线 Light" w:hint="eastAsia"/>
        </w:rPr>
        <w:t>个</w:t>
      </w:r>
      <w:r w:rsidRPr="000110BB">
        <w:rPr>
          <w:rFonts w:ascii="等线 Light" w:eastAsia="等线" w:hAnsi="等线 Light" w:hint="eastAsia"/>
        </w:rPr>
        <w:t>iNode</w:t>
      </w:r>
      <w:r w:rsidRPr="000110BB">
        <w:rPr>
          <w:rFonts w:ascii="等线 Light" w:eastAsia="等线" w:hAnsi="等线 Light" w:hint="eastAsia"/>
        </w:rPr>
        <w:t>授权，</w:t>
      </w:r>
      <w:r w:rsidRPr="000110BB">
        <w:rPr>
          <w:rFonts w:ascii="等线 Light" w:eastAsia="等线" w:hAnsi="等线 Light" w:hint="eastAsia"/>
        </w:rPr>
        <w:t>1</w:t>
      </w:r>
      <w:r w:rsidRPr="000110BB">
        <w:rPr>
          <w:rFonts w:ascii="等线 Light" w:eastAsia="等线" w:hAnsi="等线 Light" w:hint="eastAsia"/>
        </w:rPr>
        <w:t>个</w:t>
      </w:r>
      <w:r w:rsidRPr="000110BB">
        <w:rPr>
          <w:rFonts w:ascii="等线 Light" w:eastAsia="等线" w:hAnsi="等线 Light" w:hint="eastAsia"/>
        </w:rPr>
        <w:t>4</w:t>
      </w:r>
      <w:r w:rsidRPr="000110BB">
        <w:rPr>
          <w:rFonts w:ascii="等线 Light" w:eastAsia="等线" w:hAnsi="等线 Light" w:hint="eastAsia"/>
        </w:rPr>
        <w:t>路服务器需要</w:t>
      </w:r>
      <w:r w:rsidRPr="000110BB">
        <w:rPr>
          <w:rFonts w:ascii="等线 Light" w:eastAsia="等线" w:hAnsi="等线 Light" w:hint="eastAsia"/>
        </w:rPr>
        <w:t>4</w:t>
      </w:r>
      <w:r w:rsidRPr="000110BB">
        <w:rPr>
          <w:rFonts w:ascii="等线 Light" w:eastAsia="等线" w:hAnsi="等线 Light" w:hint="eastAsia"/>
        </w:rPr>
        <w:t>个</w:t>
      </w:r>
      <w:r w:rsidRPr="000110BB">
        <w:rPr>
          <w:rFonts w:ascii="等线 Light" w:eastAsia="等线" w:hAnsi="等线 Light" w:hint="eastAsia"/>
        </w:rPr>
        <w:t>iNode</w:t>
      </w:r>
      <w:r w:rsidRPr="000110BB">
        <w:rPr>
          <w:rFonts w:ascii="等线 Light" w:eastAsia="等线" w:hAnsi="等线 Light" w:hint="eastAsia"/>
        </w:rPr>
        <w:lastRenderedPageBreak/>
        <w:t>授权，</w:t>
      </w:r>
      <w:r w:rsidRPr="000110BB">
        <w:rPr>
          <w:rFonts w:ascii="等线 Light" w:eastAsia="等线" w:hAnsi="等线 Light" w:hint="eastAsia"/>
        </w:rPr>
        <w:t>1</w:t>
      </w:r>
      <w:r w:rsidRPr="000110BB">
        <w:rPr>
          <w:rFonts w:ascii="等线 Light" w:eastAsia="等线" w:hAnsi="等线 Light" w:hint="eastAsia"/>
        </w:rPr>
        <w:t>个</w:t>
      </w:r>
      <w:r w:rsidRPr="000110BB">
        <w:rPr>
          <w:rFonts w:ascii="等线 Light" w:eastAsia="等线" w:hAnsi="等线 Light" w:hint="eastAsia"/>
        </w:rPr>
        <w:t>8</w:t>
      </w:r>
      <w:r w:rsidRPr="000110BB">
        <w:rPr>
          <w:rFonts w:ascii="等线 Light" w:eastAsia="等线" w:hAnsi="等线 Light" w:hint="eastAsia"/>
        </w:rPr>
        <w:t>路服务器需要</w:t>
      </w:r>
      <w:r w:rsidRPr="000110BB">
        <w:rPr>
          <w:rFonts w:ascii="等线 Light" w:eastAsia="等线" w:hAnsi="等线 Light"/>
        </w:rPr>
        <w:t>8</w:t>
      </w:r>
      <w:r w:rsidRPr="000110BB">
        <w:rPr>
          <w:rFonts w:ascii="等线 Light" w:eastAsia="等线" w:hAnsi="等线 Light" w:hint="eastAsia"/>
        </w:rPr>
        <w:t>个</w:t>
      </w:r>
      <w:r w:rsidRPr="000110BB">
        <w:rPr>
          <w:rFonts w:ascii="等线 Light" w:eastAsia="等线" w:hAnsi="等线 Light" w:hint="eastAsia"/>
        </w:rPr>
        <w:t>iNode</w:t>
      </w:r>
      <w:r w:rsidRPr="000110BB">
        <w:rPr>
          <w:rFonts w:ascii="等线 Light" w:eastAsia="等线" w:hAnsi="等线 Light" w:hint="eastAsia"/>
        </w:rPr>
        <w:t>授权。</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只有在许可证允许范围之内，才可以在</w:t>
      </w:r>
      <w:r w:rsidRPr="000110BB">
        <w:rPr>
          <w:rFonts w:ascii="等线 Light" w:eastAsia="等线" w:hAnsi="等线 Light" w:hint="eastAsia"/>
        </w:rPr>
        <w:t>iCenter</w:t>
      </w:r>
      <w:r w:rsidRPr="000110BB">
        <w:rPr>
          <w:rFonts w:ascii="等线 Light" w:eastAsia="等线" w:hAnsi="等线 Light" w:hint="eastAsia"/>
        </w:rPr>
        <w:t>中增加</w:t>
      </w:r>
      <w:r w:rsidRPr="000110BB">
        <w:rPr>
          <w:rFonts w:ascii="等线 Light" w:eastAsia="等线" w:hAnsi="等线 Light" w:hint="eastAsia"/>
        </w:rPr>
        <w:t>iNode</w:t>
      </w:r>
      <w:r w:rsidRPr="000110BB">
        <w:rPr>
          <w:rFonts w:ascii="等线 Light" w:eastAsia="等线" w:hAnsi="等线 Light" w:hint="eastAsia"/>
        </w:rPr>
        <w:t>计算节点，未增加许可证，或者</w:t>
      </w:r>
      <w:r w:rsidRPr="000110BB">
        <w:rPr>
          <w:rFonts w:ascii="等线 Light" w:eastAsia="等线" w:hAnsi="等线 Light"/>
        </w:rPr>
        <w:t>iNode</w:t>
      </w:r>
      <w:r w:rsidRPr="000110BB">
        <w:rPr>
          <w:rFonts w:ascii="等线 Light" w:eastAsia="等线" w:hAnsi="等线 Light" w:hint="eastAsia"/>
        </w:rPr>
        <w:t>许可证可用</w:t>
      </w:r>
      <w:r w:rsidRPr="000110BB">
        <w:rPr>
          <w:rFonts w:ascii="等线 Light" w:eastAsia="等线" w:hAnsi="等线 Light" w:hint="eastAsia"/>
        </w:rPr>
        <w:t>CPU</w:t>
      </w:r>
      <w:r w:rsidRPr="000110BB">
        <w:rPr>
          <w:rFonts w:ascii="等线 Light" w:eastAsia="等线" w:hAnsi="等线 Light" w:hint="eastAsia"/>
        </w:rPr>
        <w:t>数量不足，均无法完成</w:t>
      </w:r>
      <w:r w:rsidRPr="000110BB">
        <w:rPr>
          <w:rFonts w:ascii="等线 Light" w:eastAsia="等线" w:hAnsi="等线 Light" w:hint="eastAsia"/>
        </w:rPr>
        <w:t>iNode</w:t>
      </w:r>
      <w:r w:rsidRPr="000110BB">
        <w:rPr>
          <w:rFonts w:ascii="等线 Light" w:eastAsia="等线" w:hAnsi="等线 Light" w:hint="eastAsia"/>
        </w:rPr>
        <w:t>计算节点的增加。</w:t>
      </w:r>
      <w:r w:rsidRPr="000110BB">
        <w:rPr>
          <w:rFonts w:ascii="等线 Light" w:eastAsia="等线" w:hAnsi="等线 Light"/>
        </w:rPr>
        <w:t>关于</w:t>
      </w:r>
      <w:r w:rsidRPr="000110BB">
        <w:rPr>
          <w:rFonts w:ascii="等线 Light" w:eastAsia="等线" w:hAnsi="等线 Light"/>
        </w:rPr>
        <w:t>li</w:t>
      </w:r>
      <w:r w:rsidRPr="000110BB">
        <w:rPr>
          <w:rFonts w:ascii="等线 Light" w:eastAsia="等线" w:hAnsi="等线 Light" w:hint="eastAsia"/>
        </w:rPr>
        <w:t>c</w:t>
      </w:r>
      <w:r w:rsidRPr="000110BB">
        <w:rPr>
          <w:rFonts w:ascii="等线 Light" w:eastAsia="等线" w:hAnsi="等线 Light"/>
        </w:rPr>
        <w:t>ense</w:t>
      </w:r>
      <w:r w:rsidRPr="000110BB">
        <w:rPr>
          <w:rFonts w:ascii="等线 Light" w:eastAsia="等线" w:hAnsi="等线 Light"/>
        </w:rPr>
        <w:t>的获取，需要以下几个步骤：</w:t>
      </w:r>
    </w:p>
    <w:p w:rsidR="00B90933" w:rsidRPr="000110BB" w:rsidRDefault="008408C6" w:rsidP="00585E52">
      <w:pPr>
        <w:numPr>
          <w:ilvl w:val="0"/>
          <w:numId w:val="37"/>
        </w:numPr>
        <w:spacing w:before="156" w:after="156"/>
        <w:ind w:firstLine="480"/>
        <w:rPr>
          <w:rFonts w:ascii="等线 Light" w:eastAsia="等线" w:hAnsi="等线 Light"/>
        </w:rPr>
      </w:pPr>
      <w:r w:rsidRPr="000110BB">
        <w:rPr>
          <w:rFonts w:ascii="等线 Light" w:eastAsia="等线" w:hAnsi="等线 Light"/>
        </w:rPr>
        <w:t>登录</w:t>
      </w:r>
      <w:r w:rsidRPr="000110BB">
        <w:rPr>
          <w:rFonts w:ascii="等线 Light" w:eastAsia="等线" w:hAnsi="等线 Light"/>
        </w:rPr>
        <w:t>InCloud Sphere Web</w:t>
      </w:r>
      <w:r w:rsidRPr="000110BB">
        <w:rPr>
          <w:rFonts w:ascii="等线 Light" w:eastAsia="等线" w:hAnsi="等线 Light"/>
        </w:rPr>
        <w:t>管理界面。</w:t>
      </w:r>
    </w:p>
    <w:p w:rsidR="00B90933" w:rsidRPr="000110BB" w:rsidRDefault="008408C6" w:rsidP="00585E52">
      <w:pPr>
        <w:numPr>
          <w:ilvl w:val="0"/>
          <w:numId w:val="37"/>
        </w:numPr>
        <w:spacing w:before="156" w:after="156"/>
        <w:ind w:firstLine="480"/>
        <w:rPr>
          <w:rFonts w:ascii="等线 Light" w:eastAsia="等线" w:hAnsi="等线 Light"/>
        </w:rPr>
      </w:pPr>
      <w:r w:rsidRPr="000110BB">
        <w:rPr>
          <w:rFonts w:ascii="等线 Light" w:eastAsia="等线" w:hAnsi="等线 Light"/>
        </w:rPr>
        <w:t>在打开的主页界面中，点击左侧导航栏中的【系统管理】，在</w:t>
      </w:r>
      <w:r w:rsidRPr="000110BB">
        <w:rPr>
          <w:rFonts w:ascii="等线 Light" w:eastAsia="等线" w:hAnsi="等线 Light" w:hint="eastAsia"/>
        </w:rPr>
        <w:t>下拉</w:t>
      </w:r>
      <w:r w:rsidRPr="000110BB">
        <w:rPr>
          <w:rFonts w:ascii="等线 Light" w:eastAsia="等线" w:hAnsi="等线 Light"/>
        </w:rPr>
        <w:t>菜单中点击【许可证】，在主界面中点击【</w:t>
      </w:r>
      <w:r w:rsidRPr="000110BB">
        <w:rPr>
          <w:rFonts w:ascii="等线 Light" w:eastAsia="等线" w:hAnsi="等线 Light" w:hint="eastAsia"/>
        </w:rPr>
        <w:t>复制</w:t>
      </w:r>
      <w:r w:rsidRPr="000110BB">
        <w:rPr>
          <w:rFonts w:ascii="等线 Light" w:eastAsia="等线" w:hAnsi="等线 Light"/>
        </w:rPr>
        <w:t>机器码】，如下图所示：</w:t>
      </w:r>
    </w:p>
    <w:p w:rsidR="00B90933" w:rsidRPr="000110BB" w:rsidRDefault="00840EB5">
      <w:pPr>
        <w:spacing w:before="156" w:after="156"/>
        <w:ind w:firstLineChars="0" w:firstLine="0"/>
        <w:jc w:val="center"/>
        <w:rPr>
          <w:rFonts w:ascii="等线 Light" w:eastAsia="等线" w:hAnsi="等线 Light"/>
        </w:rPr>
      </w:pPr>
      <w:r>
        <w:rPr>
          <w:noProof/>
        </w:rPr>
        <w:drawing>
          <wp:inline distT="0" distB="0" distL="0" distR="0" wp14:anchorId="3D0D2D61" wp14:editId="3D92B808">
            <wp:extent cx="4293704" cy="204715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07716" cy="2053836"/>
                    </a:xfrm>
                    <a:prstGeom prst="rect">
                      <a:avLst/>
                    </a:prstGeom>
                  </pic:spPr>
                </pic:pic>
              </a:graphicData>
            </a:graphic>
          </wp:inline>
        </w:drawing>
      </w:r>
    </w:p>
    <w:p w:rsidR="00B90933" w:rsidRPr="000110BB" w:rsidRDefault="008408C6" w:rsidP="00585E52">
      <w:pPr>
        <w:numPr>
          <w:ilvl w:val="0"/>
          <w:numId w:val="37"/>
        </w:numPr>
        <w:spacing w:before="156" w:after="156"/>
        <w:ind w:firstLine="480"/>
        <w:jc w:val="left"/>
        <w:rPr>
          <w:rFonts w:ascii="等线 Light" w:eastAsia="等线" w:hAnsi="等线 Light"/>
        </w:rPr>
      </w:pPr>
      <w:r w:rsidRPr="000110BB">
        <w:rPr>
          <w:rFonts w:ascii="等线 Light" w:eastAsia="等线" w:hAnsi="等线 Light"/>
        </w:rPr>
        <w:t>打开浪潮官方网站，</w:t>
      </w:r>
      <w:r w:rsidRPr="000110BB">
        <w:rPr>
          <w:rFonts w:ascii="等线 Light" w:eastAsia="等线" w:hAnsi="等线 Light"/>
        </w:rPr>
        <w:t>https://www.inspur.com/eportal/ui?pageId=2252797</w:t>
      </w:r>
      <w:r w:rsidRPr="000110BB">
        <w:rPr>
          <w:rFonts w:ascii="等线 Light" w:eastAsia="等线" w:hAnsi="等线 Light"/>
        </w:rPr>
        <w:t>，在</w:t>
      </w:r>
      <w:r w:rsidRPr="000110BB">
        <w:rPr>
          <w:rFonts w:ascii="等线 Light" w:eastAsia="等线" w:hAnsi="等线 Light"/>
        </w:rPr>
        <w:t>InCloud Sphere license</w:t>
      </w:r>
      <w:r w:rsidRPr="000110BB">
        <w:rPr>
          <w:rFonts w:ascii="等线 Light" w:eastAsia="等线" w:hAnsi="等线 Light"/>
        </w:rPr>
        <w:t>激活页面，可以看到如下图所示信息：</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243705" cy="2356485"/>
            <wp:effectExtent l="9525" t="9525" r="13970"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7"/>
                    <a:stretch>
                      <a:fillRect/>
                    </a:stretch>
                  </pic:blipFill>
                  <pic:spPr>
                    <a:xfrm>
                      <a:off x="0" y="0"/>
                      <a:ext cx="4258987" cy="2365194"/>
                    </a:xfrm>
                    <a:prstGeom prst="rect">
                      <a:avLst/>
                    </a:prstGeom>
                    <a:ln>
                      <a:solidFill>
                        <a:schemeClr val="tx1"/>
                      </a:solidFill>
                    </a:ln>
                  </pic:spPr>
                </pic:pic>
              </a:graphicData>
            </a:graphic>
          </wp:inline>
        </w:drawing>
      </w:r>
    </w:p>
    <w:p w:rsidR="00B90933" w:rsidRPr="000110BB" w:rsidRDefault="008408C6" w:rsidP="00585E52">
      <w:pPr>
        <w:numPr>
          <w:ilvl w:val="0"/>
          <w:numId w:val="38"/>
        </w:numPr>
        <w:spacing w:before="156" w:after="156"/>
        <w:ind w:firstLine="480"/>
        <w:rPr>
          <w:rFonts w:ascii="等线 Light" w:eastAsia="等线" w:hAnsi="等线 Light"/>
        </w:rPr>
      </w:pPr>
      <w:r w:rsidRPr="000110BB">
        <w:rPr>
          <w:rFonts w:ascii="等线 Light" w:eastAsia="等线" w:hAnsi="等线 Light"/>
        </w:rPr>
        <w:t>按</w:t>
      </w:r>
      <w:r w:rsidRPr="000110BB">
        <w:rPr>
          <w:rFonts w:ascii="等线 Light" w:eastAsia="等线" w:hAnsi="等线 Light"/>
        </w:rPr>
        <w:fldChar w:fldCharType="begin"/>
      </w:r>
      <w:r w:rsidRPr="000110BB">
        <w:rPr>
          <w:rFonts w:ascii="等线 Light" w:eastAsia="等线" w:hAnsi="等线 Light"/>
        </w:rPr>
        <w:instrText xml:space="preserve"> REF _Ref55289132 \h </w:instrText>
      </w:r>
      <w:r w:rsidR="000110BB">
        <w:rPr>
          <w:rFonts w:ascii="等线 Light" w:eastAsia="等线" w:hAnsi="等线 Light"/>
        </w:rPr>
        <w:instrText xml:space="preserve"> \* MERGEFORMAT </w:instrText>
      </w:r>
      <w:r w:rsidRPr="000110BB">
        <w:rPr>
          <w:rFonts w:ascii="等线 Light" w:eastAsia="等线" w:hAnsi="等线 Light"/>
        </w:rPr>
      </w:r>
      <w:r w:rsidRPr="000110BB">
        <w:rPr>
          <w:rFonts w:ascii="等线 Light" w:eastAsia="等线" w:hAnsi="等线 Light"/>
        </w:rPr>
        <w:fldChar w:fldCharType="separate"/>
      </w:r>
      <w:r w:rsidRPr="000110BB">
        <w:rPr>
          <w:rFonts w:ascii="等线 Light" w:eastAsia="等线" w:hAnsi="等线 Light" w:hint="eastAsia"/>
        </w:rPr>
        <w:t>图</w:t>
      </w:r>
      <w:r w:rsidRPr="000110BB">
        <w:rPr>
          <w:rFonts w:ascii="等线 Light" w:eastAsia="等线" w:hAnsi="等线 Light" w:hint="eastAsia"/>
        </w:rPr>
        <w:t xml:space="preserve"> </w:t>
      </w:r>
      <w:r w:rsidRPr="000110BB">
        <w:rPr>
          <w:rFonts w:ascii="等线 Light" w:eastAsia="等线" w:hAnsi="等线 Light"/>
        </w:rPr>
        <w:t>4.7</w:t>
      </w:r>
      <w:r w:rsidRPr="000110BB">
        <w:rPr>
          <w:rFonts w:ascii="等线 Light" w:eastAsia="等线" w:hAnsi="等线 Light"/>
        </w:rPr>
        <w:noBreakHyphen/>
        <w:t>4</w:t>
      </w:r>
      <w:r w:rsidRPr="000110BB">
        <w:rPr>
          <w:rFonts w:ascii="等线 Light" w:eastAsia="等线" w:hAnsi="等线 Light"/>
        </w:rPr>
        <w:fldChar w:fldCharType="end"/>
      </w:r>
      <w:r w:rsidRPr="000110BB">
        <w:rPr>
          <w:rFonts w:ascii="等线 Light" w:eastAsia="等线" w:hAnsi="等线 Light"/>
        </w:rPr>
        <w:t>所示输入步骤</w:t>
      </w:r>
      <w:r w:rsidRPr="000110BB">
        <w:rPr>
          <w:rFonts w:ascii="等线 Light" w:eastAsia="等线" w:hAnsi="等线 Light" w:hint="eastAsia"/>
        </w:rPr>
        <w:t>2</w:t>
      </w:r>
      <w:r w:rsidRPr="000110BB">
        <w:rPr>
          <w:rFonts w:ascii="等线 Light" w:eastAsia="等线" w:hAnsi="等线 Light"/>
        </w:rPr>
        <w:t>中复制的机器码</w:t>
      </w:r>
      <w:r w:rsidRPr="000110BB">
        <w:rPr>
          <w:rFonts w:ascii="等线 Light" w:eastAsia="等线" w:hAnsi="等线 Light" w:hint="eastAsia"/>
        </w:rPr>
        <w:t>到框</w:t>
      </w:r>
      <w:r w:rsidRPr="000110BB">
        <w:rPr>
          <w:rFonts w:ascii="等线 Light" w:eastAsia="等线" w:hAnsi="等线 Light" w:hint="eastAsia"/>
        </w:rPr>
        <w:t>1</w:t>
      </w:r>
      <w:r w:rsidRPr="000110BB">
        <w:rPr>
          <w:rFonts w:ascii="等线 Light" w:eastAsia="等线" w:hAnsi="等线 Light"/>
        </w:rPr>
        <w:t>；</w:t>
      </w:r>
    </w:p>
    <w:p w:rsidR="00B90933" w:rsidRPr="000110BB" w:rsidRDefault="008408C6" w:rsidP="00585E52">
      <w:pPr>
        <w:numPr>
          <w:ilvl w:val="0"/>
          <w:numId w:val="38"/>
        </w:numPr>
        <w:spacing w:before="156" w:after="156"/>
        <w:ind w:firstLine="480"/>
        <w:rPr>
          <w:rFonts w:ascii="等线 Light" w:eastAsia="等线" w:hAnsi="等线 Light"/>
        </w:rPr>
      </w:pPr>
      <w:r w:rsidRPr="000110BB">
        <w:rPr>
          <w:rFonts w:ascii="等线 Light" w:eastAsia="等线" w:hAnsi="等线 Light"/>
        </w:rPr>
        <w:t>输入</w:t>
      </w:r>
      <w:r w:rsidRPr="000110BB">
        <w:rPr>
          <w:rFonts w:ascii="等线 Light" w:eastAsia="等线" w:hAnsi="等线 Light" w:hint="eastAsia"/>
        </w:rPr>
        <w:t>浪潮发货的序列号到框</w:t>
      </w:r>
      <w:r w:rsidRPr="000110BB">
        <w:rPr>
          <w:rFonts w:ascii="等线 Light" w:eastAsia="等线" w:hAnsi="等线 Light" w:hint="eastAsia"/>
        </w:rPr>
        <w:t>2</w:t>
      </w:r>
      <w:r w:rsidRPr="000110BB">
        <w:rPr>
          <w:rFonts w:ascii="等线 Light" w:eastAsia="等线" w:hAnsi="等线 Light"/>
        </w:rPr>
        <w:t>；</w:t>
      </w:r>
    </w:p>
    <w:p w:rsidR="00B90933" w:rsidRPr="000110BB" w:rsidRDefault="008408C6" w:rsidP="00585E52">
      <w:pPr>
        <w:numPr>
          <w:ilvl w:val="0"/>
          <w:numId w:val="38"/>
        </w:numPr>
        <w:spacing w:before="156" w:after="156"/>
        <w:ind w:firstLine="480"/>
        <w:rPr>
          <w:rFonts w:ascii="等线 Light" w:eastAsia="等线" w:hAnsi="等线 Light"/>
        </w:rPr>
      </w:pPr>
      <w:r w:rsidRPr="000110BB">
        <w:rPr>
          <w:rFonts w:ascii="等线 Light" w:eastAsia="等线" w:hAnsi="等线 Light" w:hint="eastAsia"/>
        </w:rPr>
        <w:t>框</w:t>
      </w:r>
      <w:r w:rsidRPr="000110BB">
        <w:rPr>
          <w:rFonts w:ascii="等线 Light" w:eastAsia="等线" w:hAnsi="等线 Light" w:hint="eastAsia"/>
        </w:rPr>
        <w:t>3</w:t>
      </w:r>
      <w:r w:rsidRPr="000110BB">
        <w:rPr>
          <w:rFonts w:ascii="等线 Light" w:eastAsia="等线" w:hAnsi="等线 Light" w:hint="eastAsia"/>
        </w:rPr>
        <w:t>自定义激活数量：</w:t>
      </w:r>
      <w:r w:rsidRPr="000110BB">
        <w:rPr>
          <w:rFonts w:ascii="等线 Light" w:eastAsia="等线" w:hAnsi="等线 Light" w:cs="Times New Roman" w:hint="eastAsia"/>
        </w:rPr>
        <w:t>用于支持获取部分授权，如果不输入默认将授权全部激活，用户可以通过【查询激活码】获取全部授权和剩余授权数量。</w:t>
      </w:r>
    </w:p>
    <w:p w:rsidR="00B90933" w:rsidRPr="000110BB" w:rsidRDefault="008408C6" w:rsidP="00585E52">
      <w:pPr>
        <w:numPr>
          <w:ilvl w:val="0"/>
          <w:numId w:val="38"/>
        </w:numPr>
        <w:spacing w:before="156" w:after="156"/>
        <w:ind w:firstLine="480"/>
        <w:rPr>
          <w:rFonts w:ascii="等线 Light" w:eastAsia="等线" w:hAnsi="等线 Light"/>
        </w:rPr>
      </w:pPr>
      <w:r w:rsidRPr="000110BB">
        <w:rPr>
          <w:rFonts w:ascii="等线 Light" w:eastAsia="等线" w:hAnsi="等线 Light" w:hint="eastAsia"/>
        </w:rPr>
        <w:t>框</w:t>
      </w:r>
      <w:r w:rsidRPr="000110BB">
        <w:rPr>
          <w:rFonts w:ascii="等线 Light" w:eastAsia="等线" w:hAnsi="等线 Light" w:hint="eastAsia"/>
        </w:rPr>
        <w:t>4</w:t>
      </w:r>
      <w:r w:rsidRPr="000110BB">
        <w:rPr>
          <w:rFonts w:ascii="等线 Light" w:eastAsia="等线" w:hAnsi="等线 Light" w:hint="eastAsia"/>
        </w:rPr>
        <w:t>中</w:t>
      </w:r>
      <w:r w:rsidRPr="000110BB">
        <w:rPr>
          <w:rFonts w:ascii="等线 Light" w:eastAsia="等线" w:hAnsi="等线 Light"/>
        </w:rPr>
        <w:t>输入验证码，并点击</w:t>
      </w:r>
      <w:r w:rsidRPr="000110BB">
        <w:rPr>
          <w:rFonts w:ascii="等线 Light" w:eastAsia="等线" w:hAnsi="等线 Light"/>
        </w:rPr>
        <w:t>“</w:t>
      </w:r>
      <w:r w:rsidRPr="000110BB">
        <w:rPr>
          <w:rFonts w:ascii="等线 Light" w:eastAsia="等线" w:hAnsi="等线 Light" w:hint="eastAsia"/>
        </w:rPr>
        <w:t>生成激活码</w:t>
      </w:r>
      <w:r w:rsidRPr="000110BB">
        <w:rPr>
          <w:rFonts w:ascii="等线 Light" w:eastAsia="等线" w:hAnsi="等线 Light"/>
        </w:rPr>
        <w:t>”</w:t>
      </w:r>
      <w:r w:rsidRPr="000110BB">
        <w:rPr>
          <w:rFonts w:ascii="等线 Light" w:eastAsia="等线" w:hAnsi="等线 Light"/>
        </w:rPr>
        <w:t>；</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此时在下方的</w:t>
      </w:r>
      <w:r w:rsidRPr="000110BB">
        <w:rPr>
          <w:rFonts w:ascii="等线 Light" w:eastAsia="等线" w:hAnsi="等线 Light"/>
        </w:rPr>
        <w:t>“</w:t>
      </w:r>
      <w:r w:rsidRPr="000110BB">
        <w:rPr>
          <w:rFonts w:ascii="等线 Light" w:eastAsia="等线" w:hAnsi="等线 Light"/>
        </w:rPr>
        <w:t>激活码</w:t>
      </w:r>
      <w:r w:rsidRPr="000110BB">
        <w:rPr>
          <w:rFonts w:ascii="等线 Light" w:eastAsia="等线" w:hAnsi="等线 Light"/>
        </w:rPr>
        <w:t>”</w:t>
      </w:r>
      <w:r w:rsidRPr="000110BB">
        <w:rPr>
          <w:rFonts w:ascii="等线 Light" w:eastAsia="等线" w:hAnsi="等线 Light"/>
        </w:rPr>
        <w:t>处</w:t>
      </w:r>
      <w:r w:rsidRPr="000110BB">
        <w:rPr>
          <w:rFonts w:ascii="等线 Light" w:eastAsia="等线" w:hAnsi="等线 Light" w:hint="eastAsia"/>
        </w:rPr>
        <w:t>，即框</w:t>
      </w:r>
      <w:r w:rsidRPr="000110BB">
        <w:rPr>
          <w:rFonts w:ascii="等线 Light" w:eastAsia="等线" w:hAnsi="等线 Light" w:hint="eastAsia"/>
        </w:rPr>
        <w:t>5</w:t>
      </w:r>
      <w:r w:rsidRPr="000110BB">
        <w:rPr>
          <w:rFonts w:ascii="等线 Light" w:eastAsia="等线" w:hAnsi="等线 Light"/>
        </w:rPr>
        <w:t>会出现一串激活码，复制该激活码并回到</w:t>
      </w:r>
      <w:r w:rsidRPr="000110BB">
        <w:rPr>
          <w:rFonts w:ascii="等线 Light" w:eastAsia="等线" w:hAnsi="等线 Light"/>
        </w:rPr>
        <w:t>InCloud Sphere Web</w:t>
      </w:r>
      <w:r w:rsidRPr="000110BB">
        <w:rPr>
          <w:rFonts w:ascii="等线 Light" w:eastAsia="等线" w:hAnsi="等线 Light"/>
        </w:rPr>
        <w:t>管理界面。</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87" name="图片 87"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rPr>
        <w:t>由于该激活码只能获取一次，所以最好保存到一个</w:t>
      </w:r>
      <w:r w:rsidRPr="000110BB">
        <w:rPr>
          <w:rFonts w:ascii="等线 Light" w:eastAsia="等线" w:hAnsi="等线 Light"/>
        </w:rPr>
        <w:t>TXT</w:t>
      </w:r>
      <w:r w:rsidRPr="000110BB">
        <w:rPr>
          <w:rFonts w:ascii="等线 Light" w:eastAsia="等线" w:hAnsi="等线 Light"/>
        </w:rPr>
        <w:t>文本里，做个备份。</w:t>
      </w:r>
    </w:p>
    <w:p w:rsidR="00B90933" w:rsidRPr="000110BB" w:rsidRDefault="008408C6" w:rsidP="00585E52">
      <w:pPr>
        <w:numPr>
          <w:ilvl w:val="0"/>
          <w:numId w:val="37"/>
        </w:num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rPr>
        <w:t xml:space="preserve">InCloud Sphere Web </w:t>
      </w:r>
      <w:r w:rsidRPr="000110BB">
        <w:rPr>
          <w:rFonts w:ascii="等线 Light" w:eastAsia="等线" w:hAnsi="等线 Light"/>
        </w:rPr>
        <w:t>主页点击</w:t>
      </w:r>
      <w:r w:rsidRPr="000110BB">
        <w:rPr>
          <w:rFonts w:ascii="等线 Light" w:eastAsia="等线" w:hAnsi="等线 Light" w:hint="eastAsia"/>
        </w:rPr>
        <w:t>【</w:t>
      </w:r>
      <w:r w:rsidRPr="000110BB">
        <w:rPr>
          <w:rFonts w:ascii="等线 Light" w:eastAsia="等线" w:hAnsi="等线 Light"/>
        </w:rPr>
        <w:t>系统管理</w:t>
      </w:r>
      <w:r w:rsidRPr="000110BB">
        <w:rPr>
          <w:rFonts w:ascii="等线 Light" w:eastAsia="等线" w:hAnsi="等线 Light" w:hint="eastAsia"/>
        </w:rPr>
        <w:t>】</w:t>
      </w:r>
      <w:r w:rsidRPr="000110BB">
        <w:rPr>
          <w:rFonts w:ascii="等线 Light" w:eastAsia="等线" w:hAnsi="等线 Light" w:hint="eastAsia"/>
        </w:rPr>
        <w:t>-&gt;</w:t>
      </w:r>
      <w:r w:rsidRPr="000110BB">
        <w:rPr>
          <w:rFonts w:ascii="等线 Light" w:eastAsia="等线" w:hAnsi="等线 Light" w:hint="eastAsia"/>
        </w:rPr>
        <w:t>【</w:t>
      </w:r>
      <w:r w:rsidRPr="000110BB">
        <w:rPr>
          <w:rFonts w:ascii="等线 Light" w:eastAsia="等线" w:hAnsi="等线 Light"/>
        </w:rPr>
        <w:t>许可证</w:t>
      </w:r>
      <w:r w:rsidRPr="000110BB">
        <w:rPr>
          <w:rFonts w:ascii="等线 Light" w:eastAsia="等线" w:hAnsi="等线 Light" w:hint="eastAsia"/>
        </w:rPr>
        <w:t>】</w:t>
      </w:r>
      <w:r w:rsidRPr="000110BB">
        <w:rPr>
          <w:rFonts w:ascii="等线 Light" w:eastAsia="等线" w:hAnsi="等线 Light"/>
        </w:rPr>
        <w:t>，进入许可证页面后</w:t>
      </w:r>
      <w:r w:rsidRPr="000110BB">
        <w:rPr>
          <w:rFonts w:ascii="等线 Light" w:eastAsia="等线" w:hAnsi="等线 Light" w:hint="eastAsia"/>
        </w:rPr>
        <w:t>，</w:t>
      </w:r>
      <w:r w:rsidRPr="000110BB">
        <w:rPr>
          <w:rFonts w:ascii="等线 Light" w:eastAsia="等线" w:hAnsi="等线 Light"/>
        </w:rPr>
        <w:t>点击【增加许可证】。</w:t>
      </w:r>
    </w:p>
    <w:p w:rsidR="00B90933" w:rsidRPr="000110BB" w:rsidRDefault="00840EB5">
      <w:pPr>
        <w:spacing w:before="156" w:after="156"/>
        <w:ind w:firstLineChars="0" w:firstLine="0"/>
        <w:jc w:val="center"/>
        <w:rPr>
          <w:rFonts w:ascii="等线 Light" w:eastAsia="等线" w:hAnsi="等线 Light"/>
        </w:rPr>
      </w:pPr>
      <w:r>
        <w:rPr>
          <w:noProof/>
        </w:rPr>
        <w:lastRenderedPageBreak/>
        <w:drawing>
          <wp:inline distT="0" distB="0" distL="0" distR="0" wp14:anchorId="0C97375F" wp14:editId="2033DCE7">
            <wp:extent cx="4477720" cy="2134889"/>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95583" cy="2143406"/>
                    </a:xfrm>
                    <a:prstGeom prst="rect">
                      <a:avLst/>
                    </a:prstGeom>
                  </pic:spPr>
                </pic:pic>
              </a:graphicData>
            </a:graphic>
          </wp:inline>
        </w:drawing>
      </w:r>
    </w:p>
    <w:p w:rsidR="00B90933" w:rsidRPr="000110BB" w:rsidRDefault="008408C6" w:rsidP="00585E52">
      <w:pPr>
        <w:numPr>
          <w:ilvl w:val="0"/>
          <w:numId w:val="37"/>
        </w:numPr>
        <w:spacing w:before="156" w:after="156"/>
        <w:ind w:firstLine="480"/>
        <w:rPr>
          <w:rFonts w:ascii="等线 Light" w:eastAsia="等线" w:hAnsi="等线 Light"/>
        </w:rPr>
      </w:pPr>
      <w:r w:rsidRPr="000110BB">
        <w:rPr>
          <w:rFonts w:ascii="等线 Light" w:eastAsia="等线" w:hAnsi="等线 Light"/>
        </w:rPr>
        <w:t>在弹出的增加许可证弹框中，输入第</w:t>
      </w:r>
      <w:r w:rsidRPr="000110BB">
        <w:rPr>
          <w:rFonts w:ascii="等线 Light" w:eastAsia="等线" w:hAnsi="等线 Light"/>
        </w:rPr>
        <w:t>4</w:t>
      </w:r>
      <w:r w:rsidRPr="000110BB">
        <w:rPr>
          <w:rFonts w:ascii="等线 Light" w:eastAsia="等线" w:hAnsi="等线 Light"/>
        </w:rPr>
        <w:t>步获取得</w:t>
      </w:r>
      <w:r w:rsidRPr="000110BB">
        <w:rPr>
          <w:rFonts w:ascii="等线 Light" w:eastAsia="等线" w:hAnsi="等线 Light" w:hint="eastAsia"/>
        </w:rPr>
        <w:t>的</w:t>
      </w:r>
      <w:r w:rsidRPr="000110BB">
        <w:rPr>
          <w:rFonts w:ascii="等线 Light" w:eastAsia="等线" w:hAnsi="等线 Light"/>
        </w:rPr>
        <w:t>激活码，点击</w:t>
      </w:r>
      <w:r w:rsidRPr="000110BB">
        <w:rPr>
          <w:rFonts w:ascii="等线 Light" w:eastAsia="等线" w:hAnsi="等线 Light"/>
        </w:rPr>
        <w:t>“</w:t>
      </w:r>
      <w:r w:rsidRPr="000110BB">
        <w:rPr>
          <w:rFonts w:ascii="等线 Light" w:eastAsia="等线" w:hAnsi="等线 Light"/>
        </w:rPr>
        <w:t>完成</w:t>
      </w:r>
      <w:r w:rsidRPr="000110BB">
        <w:rPr>
          <w:rFonts w:ascii="等线 Light" w:eastAsia="等线" w:hAnsi="等线 Light"/>
        </w:rPr>
        <w:t>”</w:t>
      </w:r>
      <w:r w:rsidRPr="000110BB">
        <w:rPr>
          <w:rFonts w:ascii="等线 Light" w:eastAsia="等线" w:hAnsi="等线 Light"/>
        </w:rPr>
        <w:t>即可完成许可证的增加：</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3648710" cy="1831340"/>
            <wp:effectExtent l="9525" t="9525" r="18415" b="260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8"/>
                    <a:stretch>
                      <a:fillRect/>
                    </a:stretch>
                  </pic:blipFill>
                  <pic:spPr>
                    <a:xfrm>
                      <a:off x="0" y="0"/>
                      <a:ext cx="3678720" cy="1846717"/>
                    </a:xfrm>
                    <a:prstGeom prst="rect">
                      <a:avLst/>
                    </a:prstGeom>
                    <a:ln>
                      <a:solidFill>
                        <a:schemeClr val="tx1"/>
                      </a:solidFill>
                    </a:ln>
                  </pic:spPr>
                </pic:pic>
              </a:graphicData>
            </a:graphic>
          </wp:inline>
        </w:drawing>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95" name="图片 95"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39"/>
        </w:num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hint="eastAsia"/>
        </w:rPr>
        <w:t>增加</w:t>
      </w:r>
      <w:r w:rsidRPr="000110BB">
        <w:rPr>
          <w:rFonts w:ascii="等线 Light" w:eastAsia="等线" w:hAnsi="等线 Light"/>
        </w:rPr>
        <w:t>许可证时，</w:t>
      </w:r>
      <w:r w:rsidRPr="000110BB">
        <w:rPr>
          <w:rFonts w:ascii="等线 Light" w:eastAsia="等线" w:hAnsi="等线 Light"/>
        </w:rPr>
        <w:t>iCenter</w:t>
      </w:r>
      <w:r w:rsidRPr="000110BB">
        <w:rPr>
          <w:rFonts w:ascii="等线 Light" w:eastAsia="等线" w:hAnsi="等线 Light"/>
        </w:rPr>
        <w:t>许可证和</w:t>
      </w:r>
      <w:r w:rsidRPr="000110BB">
        <w:rPr>
          <w:rFonts w:ascii="等线 Light" w:eastAsia="等线" w:hAnsi="等线 Light"/>
        </w:rPr>
        <w:t>iNode</w:t>
      </w:r>
      <w:r w:rsidRPr="000110BB">
        <w:rPr>
          <w:rFonts w:ascii="等线 Light" w:eastAsia="等线" w:hAnsi="等线 Light"/>
        </w:rPr>
        <w:t>许可证</w:t>
      </w:r>
      <w:r w:rsidRPr="000110BB">
        <w:rPr>
          <w:rFonts w:ascii="等线 Light" w:eastAsia="等线" w:hAnsi="等线 Light" w:hint="eastAsia"/>
        </w:rPr>
        <w:t>，二者</w:t>
      </w:r>
      <w:r w:rsidRPr="000110BB">
        <w:rPr>
          <w:rFonts w:ascii="等线 Light" w:eastAsia="等线" w:hAnsi="等线 Light"/>
        </w:rPr>
        <w:t>都需要增加才能</w:t>
      </w:r>
      <w:r w:rsidRPr="000110BB">
        <w:rPr>
          <w:rFonts w:ascii="等线 Light" w:eastAsia="等线" w:hAnsi="等线 Light" w:hint="eastAsia"/>
        </w:rPr>
        <w:t>正常使用</w:t>
      </w:r>
      <w:r w:rsidRPr="000110BB">
        <w:rPr>
          <w:rFonts w:ascii="等线 Light" w:eastAsia="等线" w:hAnsi="等线 Light" w:hint="eastAsia"/>
        </w:rPr>
        <w:t xml:space="preserve">ICS </w:t>
      </w:r>
      <w:r w:rsidR="00A37F8C">
        <w:rPr>
          <w:rFonts w:ascii="等线 Light" w:eastAsia="等线" w:hAnsi="等线 Light" w:hint="eastAsia"/>
        </w:rPr>
        <w:t>6.10.0</w:t>
      </w:r>
      <w:r w:rsidRPr="000110BB">
        <w:rPr>
          <w:rFonts w:ascii="等线 Light" w:eastAsia="等线" w:hAnsi="等线 Light" w:hint="eastAsia"/>
        </w:rPr>
        <w:t>。</w:t>
      </w:r>
    </w:p>
    <w:p w:rsidR="00B90933" w:rsidRPr="000110BB" w:rsidRDefault="008408C6" w:rsidP="00585E52">
      <w:pPr>
        <w:pStyle w:val="Note"/>
        <w:numPr>
          <w:ilvl w:val="0"/>
          <w:numId w:val="39"/>
        </w:numPr>
        <w:spacing w:before="156" w:after="156"/>
        <w:ind w:firstLine="480"/>
        <w:rPr>
          <w:rFonts w:ascii="等线 Light" w:eastAsia="等线" w:hAnsi="等线 Light"/>
        </w:rPr>
      </w:pPr>
      <w:r w:rsidRPr="000110BB">
        <w:rPr>
          <w:rFonts w:ascii="等线 Light" w:eastAsia="等线" w:hAnsi="等线 Light"/>
        </w:rPr>
        <w:t>iCenter</w:t>
      </w:r>
      <w:r w:rsidRPr="000110BB">
        <w:rPr>
          <w:rFonts w:ascii="等线 Light" w:eastAsia="等线" w:hAnsi="等线 Light"/>
        </w:rPr>
        <w:t>许可证和</w:t>
      </w:r>
      <w:r w:rsidRPr="000110BB">
        <w:rPr>
          <w:rFonts w:ascii="等线 Light" w:eastAsia="等线" w:hAnsi="等线 Light"/>
        </w:rPr>
        <w:t>iNode</w:t>
      </w:r>
      <w:r w:rsidRPr="000110BB">
        <w:rPr>
          <w:rFonts w:ascii="等线 Light" w:eastAsia="等线" w:hAnsi="等线 Light"/>
        </w:rPr>
        <w:t>许可证</w:t>
      </w:r>
      <w:r w:rsidRPr="000110BB">
        <w:rPr>
          <w:rFonts w:ascii="等线 Light" w:eastAsia="等线" w:hAnsi="等线 Light" w:hint="eastAsia"/>
        </w:rPr>
        <w:t>，它们的增加</w:t>
      </w:r>
      <w:r w:rsidRPr="000110BB">
        <w:rPr>
          <w:rFonts w:ascii="等线 Light" w:eastAsia="等线" w:hAnsi="等线 Light"/>
        </w:rPr>
        <w:t>方</w:t>
      </w:r>
      <w:r w:rsidRPr="000110BB">
        <w:rPr>
          <w:rFonts w:ascii="等线 Light" w:eastAsia="等线" w:hAnsi="等线 Light" w:hint="eastAsia"/>
        </w:rPr>
        <w:t>式</w:t>
      </w:r>
      <w:r w:rsidRPr="000110BB">
        <w:rPr>
          <w:rFonts w:ascii="等线 Light" w:eastAsia="等线" w:hAnsi="等线 Light"/>
        </w:rPr>
        <w:t>是一样的。</w:t>
      </w:r>
      <w:bookmarkStart w:id="126" w:name="_Toc14206"/>
    </w:p>
    <w:p w:rsidR="003809D3" w:rsidRDefault="003809D3">
      <w:pPr>
        <w:spacing w:before="156" w:after="156"/>
        <w:ind w:firstLine="480"/>
        <w:rPr>
          <w:rFonts w:ascii="等线 Light" w:eastAsia="等线" w:hAnsi="等线 Light" w:cs="Book Antiqua"/>
          <w:color w:val="005A9A"/>
          <w:kern w:val="36"/>
        </w:rPr>
      </w:pPr>
    </w:p>
    <w:p w:rsidR="00B90933" w:rsidRPr="000110BB" w:rsidRDefault="008408C6" w:rsidP="00B7047F">
      <w:pPr>
        <w:pStyle w:val="2"/>
        <w:spacing w:before="156" w:after="156"/>
        <w:rPr>
          <w:rFonts w:ascii="等线 Light" w:eastAsia="等线" w:hAnsi="等线 Light" w:cs="Book Antiqua"/>
          <w:color w:val="005A9A"/>
          <w:kern w:val="36"/>
        </w:rPr>
      </w:pPr>
      <w:bookmarkStart w:id="127" w:name="_Toc151372832"/>
      <w:r w:rsidRPr="000110BB">
        <w:rPr>
          <w:rFonts w:ascii="等线 Light" w:eastAsia="等线" w:hAnsi="等线 Light" w:cs="Book Antiqua"/>
          <w:color w:val="005A9A"/>
          <w:kern w:val="36"/>
        </w:rPr>
        <w:t>环境配置</w:t>
      </w:r>
      <w:bookmarkEnd w:id="126"/>
      <w:bookmarkEnd w:id="127"/>
    </w:p>
    <w:p w:rsidR="00B90933" w:rsidRPr="000110BB" w:rsidRDefault="008408C6" w:rsidP="00B7047F">
      <w:pPr>
        <w:pStyle w:val="3"/>
        <w:spacing w:before="156" w:after="156"/>
        <w:rPr>
          <w:rFonts w:ascii="等线 Light" w:eastAsia="等线" w:hAnsi="等线 Light"/>
        </w:rPr>
      </w:pPr>
      <w:bookmarkStart w:id="128" w:name="_Toc529951987"/>
      <w:bookmarkStart w:id="129" w:name="_Toc17130"/>
      <w:bookmarkStart w:id="130" w:name="_Toc529952047"/>
      <w:bookmarkStart w:id="131" w:name="_Toc151372833"/>
      <w:r w:rsidRPr="000110BB">
        <w:rPr>
          <w:rFonts w:ascii="等线 Light" w:eastAsia="等线" w:hAnsi="等线 Light"/>
        </w:rPr>
        <w:t>集群配置</w:t>
      </w:r>
      <w:bookmarkEnd w:id="128"/>
      <w:bookmarkEnd w:id="129"/>
      <w:bookmarkEnd w:id="130"/>
      <w:bookmarkEnd w:id="131"/>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本小节主要介绍在</w:t>
      </w:r>
      <w:r w:rsidRPr="000110BB">
        <w:rPr>
          <w:rFonts w:ascii="等线 Light" w:eastAsia="等线" w:hAnsi="等线 Light"/>
        </w:rPr>
        <w:t xml:space="preserve">InCloud </w:t>
      </w:r>
      <w:r w:rsidRPr="000110BB">
        <w:rPr>
          <w:rFonts w:ascii="等线 Light" w:eastAsia="等线" w:hAnsi="等线 Light" w:hint="eastAsia"/>
        </w:rPr>
        <w:t>Sphere</w:t>
      </w:r>
      <w:r w:rsidRPr="000110BB">
        <w:rPr>
          <w:rFonts w:ascii="等线 Light" w:eastAsia="等线" w:hAnsi="等线 Light"/>
        </w:rPr>
        <w:t>环境中，将计算节点添加到</w:t>
      </w:r>
      <w:r w:rsidRPr="000110BB">
        <w:rPr>
          <w:rFonts w:ascii="等线 Light" w:eastAsia="等线" w:hAnsi="等线 Light"/>
        </w:rPr>
        <w:t>iCenter</w:t>
      </w:r>
      <w:r w:rsidRPr="000110BB">
        <w:rPr>
          <w:rFonts w:ascii="等线 Light" w:eastAsia="等线" w:hAnsi="等线 Light"/>
        </w:rPr>
        <w:t>中，</w:t>
      </w:r>
      <w:r w:rsidRPr="000110BB">
        <w:rPr>
          <w:rFonts w:ascii="等线 Light" w:eastAsia="等线" w:hAnsi="等线 Light"/>
        </w:rPr>
        <w:lastRenderedPageBreak/>
        <w:t>并将多个计算节点组成一个集群。</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97" name="图片 97"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集群中节点之间的管理网网络延迟不能超过</w:t>
      </w:r>
      <w:r w:rsidRPr="000110BB">
        <w:rPr>
          <w:rFonts w:ascii="等线 Light" w:eastAsia="等线" w:hAnsi="等线 Light" w:hint="eastAsia"/>
        </w:rPr>
        <w:t>20ms</w:t>
      </w:r>
      <w:r w:rsidRPr="000110BB">
        <w:rPr>
          <w:rFonts w:ascii="等线 Light" w:eastAsia="等线" w:hAnsi="等线 Light" w:hint="eastAsia"/>
        </w:rPr>
        <w:t>，并且不出现连续丢包，如果出现网络延迟或连续丢包，建议检查网络问题</w:t>
      </w:r>
      <w:r w:rsidRPr="000110BB">
        <w:rPr>
          <w:rFonts w:ascii="等线 Light" w:eastAsia="等线" w:hAnsi="等线 Light"/>
        </w:rPr>
        <w:t>。</w:t>
      </w:r>
    </w:p>
    <w:p w:rsidR="00B90933" w:rsidRPr="000110BB" w:rsidRDefault="008408C6" w:rsidP="00B7047F">
      <w:pPr>
        <w:pStyle w:val="4"/>
        <w:spacing w:before="156" w:after="156"/>
        <w:rPr>
          <w:rFonts w:ascii="等线 Light" w:eastAsia="等线" w:hAnsi="等线 Light"/>
        </w:rPr>
      </w:pPr>
      <w:bookmarkStart w:id="132" w:name="_Toc12770"/>
      <w:bookmarkStart w:id="133" w:name="_Toc529951989"/>
      <w:bookmarkStart w:id="134" w:name="_Toc529952049"/>
      <w:bookmarkStart w:id="135" w:name="_Toc15798"/>
      <w:r w:rsidRPr="000110BB">
        <w:rPr>
          <w:rFonts w:ascii="等线 Light" w:eastAsia="等线" w:hAnsi="等线 Light"/>
        </w:rPr>
        <w:t>增加主机</w:t>
      </w:r>
      <w:bookmarkEnd w:id="132"/>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iCenter</w:t>
      </w:r>
      <w:r w:rsidRPr="000110BB">
        <w:rPr>
          <w:rFonts w:ascii="等线 Light" w:eastAsia="等线" w:hAnsi="等线 Light"/>
        </w:rPr>
        <w:t>管理节点只有管理能力，用来管理</w:t>
      </w:r>
      <w:r w:rsidRPr="000110BB">
        <w:rPr>
          <w:rFonts w:ascii="等线 Light" w:eastAsia="等线" w:hAnsi="等线 Light"/>
        </w:rPr>
        <w:t>iNode</w:t>
      </w:r>
      <w:r w:rsidRPr="000110BB">
        <w:rPr>
          <w:rFonts w:ascii="等线 Light" w:eastAsia="等线" w:hAnsi="等线 Light"/>
        </w:rPr>
        <w:t>计算节点，其他具体功能的实现需要由</w:t>
      </w:r>
      <w:r w:rsidRPr="000110BB">
        <w:rPr>
          <w:rFonts w:ascii="等线 Light" w:eastAsia="等线" w:hAnsi="等线 Light"/>
        </w:rPr>
        <w:t>iNode</w:t>
      </w:r>
      <w:r w:rsidRPr="000110BB">
        <w:rPr>
          <w:rFonts w:ascii="等线 Light" w:eastAsia="等线" w:hAnsi="等线 Light"/>
        </w:rPr>
        <w:t>来完成。主机是安装了</w:t>
      </w:r>
      <w:r w:rsidRPr="000110BB">
        <w:rPr>
          <w:rStyle w:val="aff6"/>
          <w:rFonts w:ascii="等线 Light" w:eastAsia="等线" w:hAnsi="等线 Light"/>
          <w:b w:val="0"/>
        </w:rPr>
        <w:t>InCloud Sphere</w:t>
      </w:r>
      <w:r w:rsidRPr="000110BB">
        <w:rPr>
          <w:rFonts w:ascii="等线 Light" w:eastAsia="等线" w:hAnsi="等线 Light"/>
        </w:rPr>
        <w:t>，可以运行虚拟机的计算节点，提供虚拟机所使用的</w:t>
      </w:r>
      <w:r w:rsidRPr="000110BB">
        <w:rPr>
          <w:rFonts w:ascii="等线 Light" w:eastAsia="等线" w:hAnsi="等线 Light"/>
        </w:rPr>
        <w:t>CPU</w:t>
      </w:r>
      <w:r w:rsidRPr="000110BB">
        <w:rPr>
          <w:rFonts w:ascii="等线 Light" w:eastAsia="等线" w:hAnsi="等线 Light"/>
        </w:rPr>
        <w:t>、内存资源，同时为虚拟机提供存储器访问权和网络连接的能力。</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如果</w:t>
      </w:r>
      <w:r w:rsidRPr="000110BB">
        <w:rPr>
          <w:rFonts w:ascii="等线 Light" w:eastAsia="等线" w:hAnsi="等线 Light"/>
        </w:rPr>
        <w:t>iCenter</w:t>
      </w:r>
      <w:r w:rsidRPr="000110BB">
        <w:rPr>
          <w:rFonts w:ascii="等线 Light" w:eastAsia="等线" w:hAnsi="等线 Light"/>
        </w:rPr>
        <w:t>所在的主机是一个管理节点，此时可将其他计算节点增加至</w:t>
      </w:r>
      <w:r w:rsidRPr="000110BB">
        <w:rPr>
          <w:rStyle w:val="aff6"/>
          <w:rFonts w:ascii="等线 Light" w:eastAsia="等线" w:hAnsi="等线 Light"/>
          <w:b w:val="0"/>
        </w:rPr>
        <w:t>InCloud Sphere</w:t>
      </w:r>
      <w:r w:rsidRPr="000110BB">
        <w:rPr>
          <w:rFonts w:ascii="等线 Light" w:eastAsia="等线" w:hAnsi="等线 Light"/>
        </w:rPr>
        <w:t>环境中；</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如果</w:t>
      </w:r>
      <w:r w:rsidRPr="000110BB">
        <w:rPr>
          <w:rFonts w:ascii="等线 Light" w:eastAsia="等线" w:hAnsi="等线 Light"/>
        </w:rPr>
        <w:t>iCenter</w:t>
      </w:r>
      <w:r w:rsidRPr="000110BB">
        <w:rPr>
          <w:rFonts w:ascii="等线 Light" w:eastAsia="等线" w:hAnsi="等线 Light"/>
        </w:rPr>
        <w:t>所在的主机是一个计算管理节点，那么除了增加其他计算节点外，还可以将</w:t>
      </w:r>
      <w:r w:rsidRPr="000110BB">
        <w:rPr>
          <w:rFonts w:ascii="等线 Light" w:eastAsia="等线" w:hAnsi="等线 Light"/>
        </w:rPr>
        <w:t>iCenter</w:t>
      </w:r>
      <w:r w:rsidRPr="000110BB">
        <w:rPr>
          <w:rFonts w:ascii="等线 Light" w:eastAsia="等线" w:hAnsi="等线 Light"/>
        </w:rPr>
        <w:t>本身增加到环境中，既提供管理功能又提供计算功能。</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增加主机的具体步骤如下：</w:t>
      </w:r>
    </w:p>
    <w:p w:rsidR="00B90933" w:rsidRPr="000110BB" w:rsidRDefault="008408C6" w:rsidP="00585E52">
      <w:pPr>
        <w:numPr>
          <w:ilvl w:val="0"/>
          <w:numId w:val="40"/>
        </w:numPr>
        <w:spacing w:before="156" w:after="156"/>
        <w:ind w:firstLine="480"/>
        <w:rPr>
          <w:rFonts w:ascii="等线 Light" w:eastAsia="等线" w:hAnsi="等线 Light"/>
        </w:rPr>
      </w:pPr>
      <w:r w:rsidRPr="000110BB">
        <w:rPr>
          <w:rFonts w:ascii="等线 Light" w:eastAsia="等线" w:hAnsi="等线 Light"/>
        </w:rPr>
        <w:t>登录</w:t>
      </w:r>
      <w:r w:rsidRPr="000110BB">
        <w:rPr>
          <w:rFonts w:ascii="等线 Light" w:eastAsia="等线" w:hAnsi="等线 Light"/>
        </w:rPr>
        <w:t>InCloud Sphere Web</w:t>
      </w:r>
      <w:r w:rsidRPr="000110BB">
        <w:rPr>
          <w:rFonts w:ascii="等线 Light" w:eastAsia="等线" w:hAnsi="等线 Light"/>
        </w:rPr>
        <w:t>管理界面。</w:t>
      </w:r>
    </w:p>
    <w:p w:rsidR="00B90933" w:rsidRPr="000110BB" w:rsidRDefault="008408C6" w:rsidP="00585E52">
      <w:pPr>
        <w:numPr>
          <w:ilvl w:val="0"/>
          <w:numId w:val="40"/>
        </w:numPr>
        <w:spacing w:before="156" w:after="156"/>
        <w:ind w:firstLine="480"/>
        <w:rPr>
          <w:rFonts w:ascii="等线 Light" w:eastAsia="等线" w:hAnsi="等线 Light"/>
        </w:rPr>
      </w:pPr>
      <w:r w:rsidRPr="000110BB">
        <w:rPr>
          <w:rFonts w:ascii="等线 Light" w:eastAsia="等线" w:hAnsi="等线 Light"/>
        </w:rPr>
        <w:t>在打开的主页面中，点击菜单栏中的【计算池】，</w:t>
      </w:r>
      <w:proofErr w:type="gramStart"/>
      <w:r w:rsidRPr="000110BB">
        <w:rPr>
          <w:rFonts w:ascii="等线 Light" w:eastAsia="等线" w:hAnsi="等线 Light"/>
        </w:rPr>
        <w:t>点击主</w:t>
      </w:r>
      <w:proofErr w:type="gramEnd"/>
      <w:r w:rsidRPr="000110BB">
        <w:rPr>
          <w:rFonts w:ascii="等线 Light" w:eastAsia="等线" w:hAnsi="等线 Light"/>
        </w:rPr>
        <w:t>界面中的【增加主机】按钮，即可弹出增加主机的弹出框：</w:t>
      </w:r>
    </w:p>
    <w:p w:rsidR="00B90933" w:rsidRPr="000110BB" w:rsidRDefault="001202C4"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67174771" wp14:editId="031CAC18">
            <wp:extent cx="4420870" cy="221678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a:stretch>
                      <a:fillRect/>
                    </a:stretch>
                  </pic:blipFill>
                  <pic:spPr>
                    <a:xfrm>
                      <a:off x="0" y="0"/>
                      <a:ext cx="4435384" cy="2224629"/>
                    </a:xfrm>
                    <a:prstGeom prst="rect">
                      <a:avLst/>
                    </a:prstGeom>
                  </pic:spPr>
                </pic:pic>
              </a:graphicData>
            </a:graphic>
          </wp:inline>
        </w:drawing>
      </w:r>
    </w:p>
    <w:p w:rsidR="00B90933" w:rsidRPr="000110BB" w:rsidRDefault="008408C6" w:rsidP="00585E52">
      <w:pPr>
        <w:numPr>
          <w:ilvl w:val="0"/>
          <w:numId w:val="40"/>
        </w:numPr>
        <w:spacing w:before="156" w:after="156"/>
        <w:ind w:firstLine="480"/>
        <w:rPr>
          <w:rFonts w:ascii="等线 Light" w:eastAsia="等线" w:hAnsi="等线 Light"/>
        </w:rPr>
      </w:pPr>
      <w:r w:rsidRPr="000110BB">
        <w:rPr>
          <w:rFonts w:ascii="等线 Light" w:eastAsia="等线" w:hAnsi="等线 Light"/>
        </w:rPr>
        <w:t>在增加主机弹出界面中</w:t>
      </w:r>
      <w:r w:rsidRPr="000110BB">
        <w:rPr>
          <w:rFonts w:ascii="等线 Light" w:eastAsia="等线" w:hAnsi="等线 Light" w:hint="eastAsia"/>
        </w:rPr>
        <w:t>，</w:t>
      </w:r>
      <w:r w:rsidRPr="000110BB">
        <w:rPr>
          <w:rFonts w:ascii="等线 Light" w:eastAsia="等线" w:hAnsi="等线 Light"/>
        </w:rPr>
        <w:t>选择数据中心</w:t>
      </w:r>
      <w:r w:rsidRPr="000110BB">
        <w:rPr>
          <w:rFonts w:ascii="等线 Light" w:eastAsia="等线" w:hAnsi="等线 Light" w:hint="eastAsia"/>
        </w:rPr>
        <w:t>，</w:t>
      </w:r>
      <w:r w:rsidRPr="000110BB">
        <w:rPr>
          <w:rFonts w:ascii="等线 Light" w:eastAsia="等线" w:hAnsi="等线 Light"/>
        </w:rPr>
        <w:t>输入主机</w:t>
      </w:r>
      <w:r w:rsidRPr="000110BB">
        <w:rPr>
          <w:rFonts w:ascii="等线 Light" w:eastAsia="等线" w:hAnsi="等线 Light"/>
        </w:rPr>
        <w:t>IP</w:t>
      </w:r>
      <w:r w:rsidRPr="000110BB">
        <w:rPr>
          <w:rFonts w:ascii="等线 Light" w:eastAsia="等线" w:hAnsi="等线 Light"/>
        </w:rPr>
        <w:t>及密码，点击【验证】按钮，验证主机</w:t>
      </w:r>
      <w:r w:rsidRPr="000110BB">
        <w:rPr>
          <w:rFonts w:ascii="等线 Light" w:eastAsia="等线" w:hAnsi="等线 Light"/>
        </w:rPr>
        <w:t>IP</w:t>
      </w:r>
      <w:r w:rsidRPr="000110BB">
        <w:rPr>
          <w:rFonts w:ascii="等线 Light" w:eastAsia="等线" w:hAnsi="等线 Light"/>
        </w:rPr>
        <w:t>地址与密码是否正确。</w:t>
      </w:r>
      <w:r w:rsidRPr="000110BB">
        <w:rPr>
          <w:rFonts w:ascii="等线 Light" w:eastAsia="等线" w:hAnsi="等线 Light" w:hint="eastAsia"/>
        </w:rPr>
        <w:t>这里可点击自动发现主机，则会扫描显示出所有主机</w:t>
      </w:r>
      <w:r w:rsidRPr="000110BB">
        <w:rPr>
          <w:rFonts w:ascii="等线 Light" w:eastAsia="等线" w:hAnsi="等线 Light" w:hint="eastAsia"/>
        </w:rPr>
        <w:t>I</w:t>
      </w:r>
      <w:r w:rsidRPr="000110BB">
        <w:rPr>
          <w:rFonts w:ascii="等线 Light" w:eastAsia="等线" w:hAnsi="等线 Light"/>
        </w:rPr>
        <w:t>P</w:t>
      </w:r>
      <w:r w:rsidRPr="000110BB">
        <w:rPr>
          <w:rFonts w:ascii="等线 Light" w:eastAsia="等线" w:hAnsi="等线 Light" w:hint="eastAsia"/>
        </w:rPr>
        <w:t>，只需输入密码，点击【验证】查看密码是否正确即可。可一次选择多个主机，进行批量主机添加。</w:t>
      </w:r>
      <w:r w:rsidRPr="000110BB">
        <w:rPr>
          <w:rFonts w:ascii="等线 Light" w:eastAsia="等线" w:hAnsi="等线 Light"/>
        </w:rPr>
        <w:t xml:space="preserve"> </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438650" cy="2883535"/>
            <wp:effectExtent l="9525" t="9525" r="9525" b="215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0"/>
                    <a:stretch>
                      <a:fillRect/>
                    </a:stretch>
                  </pic:blipFill>
                  <pic:spPr>
                    <a:xfrm>
                      <a:off x="0" y="0"/>
                      <a:ext cx="4450032" cy="2891021"/>
                    </a:xfrm>
                    <a:prstGeom prst="rect">
                      <a:avLst/>
                    </a:prstGeom>
                    <a:ln>
                      <a:solidFill>
                        <a:schemeClr val="tx1"/>
                      </a:solidFill>
                    </a:ln>
                  </pic:spPr>
                </pic:pic>
              </a:graphicData>
            </a:graphic>
          </wp:inline>
        </w:drawing>
      </w:r>
    </w:p>
    <w:p w:rsidR="00B90933" w:rsidRPr="000110BB" w:rsidRDefault="008408C6" w:rsidP="00585E52">
      <w:pPr>
        <w:numPr>
          <w:ilvl w:val="0"/>
          <w:numId w:val="40"/>
        </w:numPr>
        <w:spacing w:before="156" w:after="156"/>
        <w:ind w:firstLine="480"/>
        <w:rPr>
          <w:rFonts w:ascii="等线 Light" w:eastAsia="等线" w:hAnsi="等线 Light"/>
        </w:rPr>
      </w:pPr>
      <w:r w:rsidRPr="000110BB">
        <w:rPr>
          <w:rFonts w:ascii="等线 Light" w:eastAsia="等线" w:hAnsi="等线 Light"/>
        </w:rPr>
        <w:t>验证通过后</w:t>
      </w:r>
      <w:r w:rsidRPr="000110BB">
        <w:rPr>
          <w:rFonts w:ascii="等线 Light" w:eastAsia="等线" w:hAnsi="等线 Light" w:hint="eastAsia"/>
        </w:rPr>
        <w:t>，可</w:t>
      </w:r>
      <w:proofErr w:type="gramStart"/>
      <w:r w:rsidRPr="000110BB">
        <w:rPr>
          <w:rFonts w:ascii="等线 Light" w:eastAsia="等线" w:hAnsi="等线 Light" w:hint="eastAsia"/>
        </w:rPr>
        <w:t>选择仅</w:t>
      </w:r>
      <w:proofErr w:type="gramEnd"/>
      <w:r w:rsidRPr="000110BB">
        <w:rPr>
          <w:rFonts w:ascii="等线 Light" w:eastAsia="等线" w:hAnsi="等线 Light" w:hint="eastAsia"/>
        </w:rPr>
        <w:t>添加主机或者部署超融合集群，</w:t>
      </w:r>
      <w:proofErr w:type="gramStart"/>
      <w:r w:rsidRPr="000110BB">
        <w:rPr>
          <w:rFonts w:ascii="等线 Light" w:eastAsia="等线" w:hAnsi="等线 Light" w:hint="eastAsia"/>
        </w:rPr>
        <w:t>选择仅</w:t>
      </w:r>
      <w:proofErr w:type="gramEnd"/>
      <w:r w:rsidRPr="000110BB">
        <w:rPr>
          <w:rFonts w:ascii="等线 Light" w:eastAsia="等线" w:hAnsi="等线 Light" w:hint="eastAsia"/>
        </w:rPr>
        <w:t>添加主机，</w:t>
      </w:r>
      <w:r w:rsidRPr="000110BB">
        <w:rPr>
          <w:rFonts w:ascii="等线 Light" w:eastAsia="等线" w:hAnsi="等线 Light"/>
        </w:rPr>
        <w:t>点击</w:t>
      </w:r>
      <w:r w:rsidRPr="000110BB">
        <w:rPr>
          <w:rFonts w:ascii="等线 Light" w:eastAsia="等线" w:hAnsi="等线 Light" w:hint="eastAsia"/>
        </w:rPr>
        <w:t>【完成】，</w:t>
      </w:r>
      <w:r w:rsidRPr="000110BB">
        <w:rPr>
          <w:rFonts w:ascii="等线 Light" w:eastAsia="等线" w:hAnsi="等线 Light"/>
        </w:rPr>
        <w:t>等待任务完成即可</w:t>
      </w:r>
      <w:r w:rsidRPr="000110BB">
        <w:rPr>
          <w:rFonts w:ascii="等线 Light" w:eastAsia="等线" w:hAnsi="等线 Light" w:hint="eastAsia"/>
        </w:rPr>
        <w:t>。</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399280" cy="2851785"/>
            <wp:effectExtent l="9525" t="9525" r="10795"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1"/>
                    <a:stretch>
                      <a:fillRect/>
                    </a:stretch>
                  </pic:blipFill>
                  <pic:spPr>
                    <a:xfrm>
                      <a:off x="0" y="0"/>
                      <a:ext cx="4407516" cy="2857568"/>
                    </a:xfrm>
                    <a:prstGeom prst="rect">
                      <a:avLst/>
                    </a:prstGeom>
                    <a:ln>
                      <a:solidFill>
                        <a:schemeClr val="tx1"/>
                      </a:solidFill>
                    </a:ln>
                  </pic:spPr>
                </pic:pic>
              </a:graphicData>
            </a:graphic>
          </wp:inline>
        </w:drawing>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98" name="图片 98"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rPr>
        <w:t>主机增加至管理节点之前，如果修改主机管理网络的</w:t>
      </w:r>
      <w:r w:rsidRPr="000110BB">
        <w:rPr>
          <w:rFonts w:ascii="等线 Light" w:eastAsia="等线" w:hAnsi="等线 Light"/>
        </w:rPr>
        <w:t>IP</w:t>
      </w:r>
      <w:r w:rsidRPr="000110BB">
        <w:rPr>
          <w:rFonts w:ascii="等线 Light" w:eastAsia="等线" w:hAnsi="等线 Light"/>
        </w:rPr>
        <w:t>信息，需要在修改之后执行</w:t>
      </w:r>
      <w:r w:rsidRPr="000110BB">
        <w:rPr>
          <w:rFonts w:ascii="等线 Light" w:eastAsia="等线" w:hAnsi="等线 Light"/>
        </w:rPr>
        <w:t>systemctl restart ics-net</w:t>
      </w:r>
      <w:r w:rsidRPr="000110BB">
        <w:rPr>
          <w:rFonts w:ascii="等线 Light" w:eastAsia="等线" w:hAnsi="等线 Light"/>
        </w:rPr>
        <w:t>。</w:t>
      </w:r>
      <w:r w:rsidRPr="000110BB">
        <w:rPr>
          <w:rFonts w:ascii="等线 Light" w:eastAsia="等线" w:hAnsi="等线 Light" w:hint="eastAsia"/>
        </w:rPr>
        <w:t>除增加单个计算节点外，还支持选择自动扫描主机，根据扫描地址范围，在主机列表中输入密码验证后，可批量增加主机。</w:t>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rPr>
        <w:t>增加集群</w:t>
      </w:r>
      <w:bookmarkEnd w:id="133"/>
      <w:bookmarkEnd w:id="134"/>
      <w:bookmarkEnd w:id="135"/>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本小节主要介绍在</w:t>
      </w:r>
      <w:r w:rsidRPr="000110BB">
        <w:rPr>
          <w:rFonts w:ascii="等线 Light" w:eastAsia="等线" w:hAnsi="等线 Light"/>
        </w:rPr>
        <w:t>iCenter</w:t>
      </w:r>
      <w:r w:rsidRPr="000110BB">
        <w:rPr>
          <w:rFonts w:ascii="等线 Light" w:eastAsia="等线" w:hAnsi="等线 Light"/>
        </w:rPr>
        <w:t>中增加集群，并将计算节点添加到集群。</w:t>
      </w:r>
      <w:r w:rsidR="00A37F8C">
        <w:rPr>
          <w:rFonts w:ascii="等线 Light" w:eastAsia="等线" w:hAnsi="等线 Light" w:hint="eastAsia"/>
        </w:rPr>
        <w:t>6.10.0</w:t>
      </w:r>
      <w:r w:rsidRPr="000110BB">
        <w:rPr>
          <w:rFonts w:ascii="等线 Light" w:eastAsia="等线" w:hAnsi="等线 Light" w:hint="eastAsia"/>
        </w:rPr>
        <w:t>版本会默认生成一个</w:t>
      </w:r>
      <w:r w:rsidRPr="000110BB">
        <w:rPr>
          <w:rFonts w:ascii="等线 Light" w:eastAsia="等线" w:hAnsi="等线 Light" w:hint="eastAsia"/>
        </w:rPr>
        <w:t>Cl</w:t>
      </w:r>
      <w:r w:rsidRPr="000110BB">
        <w:rPr>
          <w:rFonts w:ascii="等线 Light" w:eastAsia="等线" w:hAnsi="等线 Light"/>
        </w:rPr>
        <w:t>uster</w:t>
      </w:r>
      <w:r w:rsidRPr="000110BB">
        <w:rPr>
          <w:rFonts w:ascii="等线 Light" w:eastAsia="等线" w:hAnsi="等线 Light"/>
        </w:rPr>
        <w:t>的集群</w:t>
      </w:r>
      <w:r w:rsidRPr="000110BB">
        <w:rPr>
          <w:rFonts w:ascii="等线 Light" w:eastAsia="等线" w:hAnsi="等线 Light" w:hint="eastAsia"/>
        </w:rPr>
        <w:t>。</w:t>
      </w:r>
    </w:p>
    <w:p w:rsidR="00B90933" w:rsidRPr="000110BB" w:rsidRDefault="008408C6" w:rsidP="00585E52">
      <w:pPr>
        <w:pStyle w:val="affb"/>
        <w:numPr>
          <w:ilvl w:val="0"/>
          <w:numId w:val="41"/>
        </w:numPr>
        <w:spacing w:before="156" w:after="156"/>
        <w:ind w:firstLine="480"/>
        <w:rPr>
          <w:rFonts w:ascii="等线 Light" w:eastAsia="等线" w:hAnsi="等线 Light"/>
          <w:szCs w:val="24"/>
        </w:rPr>
      </w:pPr>
      <w:r w:rsidRPr="000110BB">
        <w:rPr>
          <w:rFonts w:ascii="等线 Light" w:eastAsia="等线" w:hAnsi="等线 Light"/>
          <w:szCs w:val="24"/>
        </w:rPr>
        <w:t>在</w:t>
      </w:r>
      <w:r w:rsidRPr="000110BB">
        <w:rPr>
          <w:rFonts w:ascii="等线 Light" w:eastAsia="等线" w:hAnsi="等线 Light"/>
          <w:szCs w:val="24"/>
        </w:rPr>
        <w:t>iCenter</w:t>
      </w:r>
      <w:r w:rsidRPr="000110BB">
        <w:rPr>
          <w:rFonts w:ascii="等线 Light" w:eastAsia="等线" w:hAnsi="等线 Light"/>
          <w:szCs w:val="24"/>
        </w:rPr>
        <w:t>主页，选择【计算池】，在操作菜单点击【增加集群】，并选择新增集群所在的数据中心，选择完成后点击【下一步】。</w:t>
      </w:r>
    </w:p>
    <w:p w:rsidR="00B90933" w:rsidRPr="000110BB" w:rsidRDefault="00840EB5">
      <w:pPr>
        <w:spacing w:before="156" w:after="156"/>
        <w:ind w:firstLineChars="0" w:firstLine="0"/>
        <w:jc w:val="center"/>
        <w:rPr>
          <w:rFonts w:ascii="等线 Light" w:eastAsia="等线" w:hAnsi="等线 Light"/>
        </w:rPr>
      </w:pPr>
      <w:r>
        <w:rPr>
          <w:noProof/>
        </w:rPr>
        <w:lastRenderedPageBreak/>
        <w:drawing>
          <wp:inline distT="0" distB="0" distL="0" distR="0" wp14:anchorId="604F78A3" wp14:editId="63D3FB00">
            <wp:extent cx="4333461" cy="295918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38832" cy="2962850"/>
                    </a:xfrm>
                    <a:prstGeom prst="rect">
                      <a:avLst/>
                    </a:prstGeom>
                  </pic:spPr>
                </pic:pic>
              </a:graphicData>
            </a:graphic>
          </wp:inline>
        </w:drawing>
      </w:r>
    </w:p>
    <w:p w:rsidR="00B90933" w:rsidRPr="000110BB" w:rsidRDefault="008408C6" w:rsidP="00585E52">
      <w:pPr>
        <w:pStyle w:val="affb"/>
        <w:numPr>
          <w:ilvl w:val="0"/>
          <w:numId w:val="41"/>
        </w:numPr>
        <w:spacing w:before="156" w:after="156"/>
        <w:ind w:firstLine="480"/>
        <w:rPr>
          <w:rFonts w:ascii="等线 Light" w:eastAsia="等线" w:hAnsi="等线 Light"/>
          <w:szCs w:val="24"/>
        </w:rPr>
      </w:pPr>
      <w:r w:rsidRPr="000110BB">
        <w:rPr>
          <w:rFonts w:ascii="等线 Light" w:eastAsia="等线" w:hAnsi="等线 Light"/>
          <w:szCs w:val="24"/>
        </w:rPr>
        <w:t>选择要加入集群的主机，并点击【下一步】。</w:t>
      </w:r>
    </w:p>
    <w:p w:rsidR="00B90933" w:rsidRPr="000110BB" w:rsidRDefault="00840EB5">
      <w:pPr>
        <w:spacing w:before="156" w:after="156"/>
        <w:ind w:firstLineChars="0" w:firstLine="0"/>
        <w:jc w:val="center"/>
        <w:rPr>
          <w:rFonts w:ascii="等线 Light" w:eastAsia="等线" w:hAnsi="等线 Light"/>
        </w:rPr>
      </w:pPr>
      <w:r>
        <w:rPr>
          <w:noProof/>
        </w:rPr>
        <w:drawing>
          <wp:inline distT="0" distB="0" distL="0" distR="0" wp14:anchorId="2E37AE06" wp14:editId="291BFAF7">
            <wp:extent cx="4476584" cy="3060148"/>
            <wp:effectExtent l="0" t="0" r="635" b="698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88708" cy="3068436"/>
                    </a:xfrm>
                    <a:prstGeom prst="rect">
                      <a:avLst/>
                    </a:prstGeom>
                  </pic:spPr>
                </pic:pic>
              </a:graphicData>
            </a:graphic>
          </wp:inline>
        </w:drawing>
      </w:r>
    </w:p>
    <w:p w:rsidR="00B90933" w:rsidRPr="000110BB" w:rsidRDefault="008408C6" w:rsidP="00585E52">
      <w:pPr>
        <w:pStyle w:val="affb"/>
        <w:numPr>
          <w:ilvl w:val="0"/>
          <w:numId w:val="41"/>
        </w:numPr>
        <w:spacing w:before="156" w:after="156"/>
        <w:ind w:firstLine="480"/>
        <w:rPr>
          <w:rFonts w:ascii="等线 Light" w:eastAsia="等线" w:hAnsi="等线 Light"/>
          <w:szCs w:val="24"/>
        </w:rPr>
      </w:pPr>
      <w:r w:rsidRPr="000110BB">
        <w:rPr>
          <w:rFonts w:ascii="等线 Light" w:eastAsia="等线" w:hAnsi="等线 Light"/>
          <w:szCs w:val="24"/>
        </w:rPr>
        <w:t>配置集群信息：配置集群的名称、</w:t>
      </w:r>
      <w:r w:rsidRPr="000110BB">
        <w:rPr>
          <w:rFonts w:ascii="等线 Light" w:eastAsia="等线" w:hAnsi="等线 Light"/>
          <w:szCs w:val="24"/>
        </w:rPr>
        <w:t>DRS</w:t>
      </w:r>
      <w:r w:rsidRPr="000110BB">
        <w:rPr>
          <w:rFonts w:ascii="等线 Light" w:eastAsia="等线" w:hAnsi="等线 Light"/>
          <w:szCs w:val="24"/>
        </w:rPr>
        <w:t>和</w:t>
      </w:r>
      <w:r w:rsidRPr="000110BB">
        <w:rPr>
          <w:rFonts w:ascii="等线 Light" w:eastAsia="等线" w:hAnsi="等线 Light"/>
          <w:szCs w:val="24"/>
        </w:rPr>
        <w:t>HA</w:t>
      </w:r>
      <w:r w:rsidRPr="000110BB">
        <w:rPr>
          <w:rFonts w:ascii="等线 Light" w:eastAsia="等线" w:hAnsi="等线 Light"/>
          <w:szCs w:val="24"/>
        </w:rPr>
        <w:t>，并点击【完成</w:t>
      </w:r>
      <w:r w:rsidRPr="000110BB">
        <w:rPr>
          <w:rFonts w:ascii="等线 Light" w:eastAsia="等线" w:hAnsi="等线 Light" w:hint="eastAsia"/>
          <w:szCs w:val="24"/>
        </w:rPr>
        <w:t>】。</w:t>
      </w:r>
    </w:p>
    <w:p w:rsidR="00B90933" w:rsidRDefault="00840EB5">
      <w:pPr>
        <w:spacing w:before="156" w:after="156"/>
        <w:ind w:firstLineChars="0" w:firstLine="0"/>
        <w:jc w:val="center"/>
        <w:rPr>
          <w:rFonts w:ascii="等线 Light" w:eastAsia="等线" w:hAnsi="等线 Light"/>
        </w:rPr>
      </w:pPr>
      <w:r>
        <w:rPr>
          <w:noProof/>
        </w:rPr>
        <w:lastRenderedPageBreak/>
        <w:drawing>
          <wp:inline distT="0" distB="0" distL="0" distR="0" wp14:anchorId="03B17BBF" wp14:editId="4AE4F460">
            <wp:extent cx="4579951" cy="3124197"/>
            <wp:effectExtent l="0" t="0" r="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95485" cy="3134793"/>
                    </a:xfrm>
                    <a:prstGeom prst="rect">
                      <a:avLst/>
                    </a:prstGeom>
                  </pic:spPr>
                </pic:pic>
              </a:graphicData>
            </a:graphic>
          </wp:inline>
        </w:drawing>
      </w:r>
    </w:p>
    <w:p w:rsidR="003809D3" w:rsidRPr="000110BB" w:rsidRDefault="003809D3">
      <w:pPr>
        <w:spacing w:before="156" w:after="156"/>
        <w:ind w:firstLineChars="0" w:firstLine="0"/>
        <w:jc w:val="center"/>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36" w:name="_Toc529952053"/>
      <w:bookmarkStart w:id="137" w:name="_Toc14943720"/>
      <w:bookmarkStart w:id="138" w:name="_Toc529951993"/>
      <w:bookmarkStart w:id="139" w:name="_Toc151372834"/>
      <w:r w:rsidRPr="000110BB">
        <w:rPr>
          <w:rFonts w:ascii="等线 Light" w:eastAsia="等线" w:hAnsi="等线 Light" w:hint="eastAsia"/>
        </w:rPr>
        <w:t>增加本地存储</w:t>
      </w:r>
      <w:bookmarkEnd w:id="139"/>
    </w:p>
    <w:p w:rsidR="00B90933" w:rsidRPr="000110BB" w:rsidRDefault="008408C6" w:rsidP="00B7047F">
      <w:pPr>
        <w:spacing w:before="156" w:after="156"/>
        <w:ind w:firstLineChars="250" w:firstLine="600"/>
        <w:rPr>
          <w:rFonts w:ascii="等线 Light" w:eastAsia="等线" w:hAnsi="等线 Light"/>
        </w:rPr>
      </w:pPr>
      <w:r w:rsidRPr="000110BB">
        <w:rPr>
          <w:rFonts w:ascii="等线 Light" w:eastAsia="等线" w:hAnsi="等线 Light" w:hint="eastAsia"/>
        </w:rPr>
        <w:t>增加本地存储有两种方法，批量添加或者逐个添加本地存储，增加时选择其一即可</w:t>
      </w:r>
      <w:r w:rsidRPr="000110BB">
        <w:rPr>
          <w:rFonts w:ascii="等线 Light" w:eastAsia="等线" w:hAnsi="等线 Light"/>
        </w:rPr>
        <w:t>。</w:t>
      </w:r>
    </w:p>
    <w:p w:rsidR="00B90933" w:rsidRPr="000110BB" w:rsidRDefault="008408C6" w:rsidP="00B7047F">
      <w:pPr>
        <w:pStyle w:val="4"/>
        <w:spacing w:before="156" w:after="156"/>
        <w:rPr>
          <w:rFonts w:ascii="等线 Light" w:eastAsia="等线" w:hAnsi="等线 Light"/>
        </w:rPr>
      </w:pPr>
      <w:bookmarkStart w:id="140" w:name="_Toc28244"/>
      <w:r w:rsidRPr="000110BB">
        <w:rPr>
          <w:rFonts w:ascii="等线 Light" w:eastAsia="等线" w:hAnsi="等线 Light" w:hint="eastAsia"/>
        </w:rPr>
        <w:t>批量添加本地存储</w:t>
      </w:r>
      <w:bookmarkEnd w:id="140"/>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  </w:t>
      </w:r>
      <w:r w:rsidRPr="000110BB">
        <w:rPr>
          <w:rFonts w:ascii="等线 Light" w:eastAsia="等线" w:hAnsi="等线 Light"/>
        </w:rPr>
        <w:t>将</w:t>
      </w:r>
      <w:r w:rsidRPr="000110BB">
        <w:rPr>
          <w:rFonts w:ascii="等线 Light" w:eastAsia="等线" w:hAnsi="等线 Light" w:hint="eastAsia"/>
        </w:rPr>
        <w:t>空闲状态</w:t>
      </w:r>
      <w:r w:rsidRPr="000110BB">
        <w:rPr>
          <w:rFonts w:ascii="等线 Light" w:eastAsia="等线" w:hAnsi="等线 Light"/>
        </w:rPr>
        <w:t>的本地硬盘或</w:t>
      </w:r>
      <w:r w:rsidRPr="000110BB">
        <w:rPr>
          <w:rFonts w:ascii="等线 Light" w:eastAsia="等线" w:hAnsi="等线 Light"/>
        </w:rPr>
        <w:t>SAN</w:t>
      </w:r>
      <w:r w:rsidRPr="000110BB">
        <w:rPr>
          <w:rFonts w:ascii="等线 Light" w:eastAsia="等线" w:hAnsi="等线 Light"/>
        </w:rPr>
        <w:t>的</w:t>
      </w:r>
      <w:r w:rsidRPr="000110BB">
        <w:rPr>
          <w:rFonts w:ascii="等线 Light" w:eastAsia="等线" w:hAnsi="等线 Light" w:hint="eastAsia"/>
        </w:rPr>
        <w:t>LUN</w:t>
      </w:r>
      <w:r w:rsidRPr="000110BB">
        <w:rPr>
          <w:rFonts w:ascii="等线 Light" w:eastAsia="等线" w:hAnsi="等线 Light"/>
        </w:rPr>
        <w:t>做成存储池</w:t>
      </w:r>
      <w:r w:rsidRPr="000110BB">
        <w:rPr>
          <w:rFonts w:ascii="等线 Light" w:eastAsia="等线" w:hAnsi="等线 Light" w:hint="eastAsia"/>
        </w:rPr>
        <w:t>，</w:t>
      </w:r>
      <w:r w:rsidRPr="000110BB">
        <w:rPr>
          <w:rFonts w:ascii="等线 Light" w:eastAsia="等线" w:hAnsi="等线 Light"/>
        </w:rPr>
        <w:t>即为本地存储池。本地存储是最常见的存储类型之一。本地存储池文件夹在系统创建时自动生成</w:t>
      </w:r>
      <w:r w:rsidRPr="000110BB">
        <w:rPr>
          <w:rFonts w:ascii="等线 Light" w:eastAsia="等线" w:hAnsi="等线 Light" w:hint="eastAsia"/>
        </w:rPr>
        <w:t>，</w:t>
      </w:r>
      <w:r w:rsidRPr="000110BB">
        <w:rPr>
          <w:rFonts w:ascii="等线 Light" w:eastAsia="等线" w:hAnsi="等线 Light"/>
        </w:rPr>
        <w:t>本地</w:t>
      </w:r>
      <w:proofErr w:type="gramStart"/>
      <w:r w:rsidRPr="000110BB">
        <w:rPr>
          <w:rFonts w:ascii="等线 Light" w:eastAsia="等线" w:hAnsi="等线 Light"/>
        </w:rPr>
        <w:t>存储池均放</w:t>
      </w:r>
      <w:proofErr w:type="gramEnd"/>
      <w:r w:rsidRPr="000110BB">
        <w:rPr>
          <w:rFonts w:ascii="等线 Light" w:eastAsia="等线" w:hAnsi="等线 Light"/>
        </w:rPr>
        <w:t>在此文件夹中</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99" name="图片 9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cs="宋体"/>
        </w:rPr>
        <w:t>如果批量添加存储操作</w:t>
      </w:r>
      <w:r w:rsidRPr="000110BB">
        <w:rPr>
          <w:rFonts w:ascii="等线 Light" w:eastAsia="等线" w:hAnsi="等线 Light" w:cs="宋体" w:hint="eastAsia"/>
        </w:rPr>
        <w:t>异常</w:t>
      </w:r>
      <w:r w:rsidRPr="000110BB">
        <w:rPr>
          <w:rFonts w:ascii="等线 Light" w:eastAsia="等线" w:hAnsi="等线 Light" w:cs="宋体"/>
        </w:rPr>
        <w:t>，</w:t>
      </w:r>
      <w:r w:rsidRPr="000110BB">
        <w:rPr>
          <w:rFonts w:ascii="等线 Light" w:eastAsia="等线" w:hAnsi="等线 Light" w:cs="宋体" w:hint="eastAsia"/>
        </w:rPr>
        <w:t>可采用逐个进行本地存储池的添加</w:t>
      </w:r>
      <w:r w:rsidRPr="000110BB">
        <w:rPr>
          <w:rFonts w:ascii="等线 Light" w:eastAsia="等线" w:hAnsi="等线 Light" w:cs="宋体"/>
        </w:rPr>
        <w:t>。</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1.</w:t>
      </w:r>
      <w:r w:rsidRPr="000110BB">
        <w:rPr>
          <w:rFonts w:ascii="等线 Light" w:eastAsia="等线" w:hAnsi="等线 Light"/>
        </w:rPr>
        <w:t>用户点击主页【存储池】，选择一个数据中心</w:t>
      </w:r>
      <w:r w:rsidRPr="000110BB">
        <w:rPr>
          <w:rFonts w:ascii="等线 Light" w:eastAsia="等线" w:hAnsi="等线 Light" w:hint="eastAsia"/>
        </w:rPr>
        <w:t>，</w:t>
      </w:r>
      <w:r w:rsidRPr="000110BB">
        <w:rPr>
          <w:rFonts w:ascii="等线 Light" w:eastAsia="等线" w:hAnsi="等线 Light"/>
        </w:rPr>
        <w:t>单击【</w:t>
      </w:r>
      <w:r w:rsidRPr="000110BB">
        <w:rPr>
          <w:rFonts w:ascii="等线 Light" w:eastAsia="等线" w:hAnsi="等线 Light" w:hint="eastAsia"/>
        </w:rPr>
        <w:t>本地存储</w:t>
      </w:r>
      <w:r w:rsidRPr="000110BB">
        <w:rPr>
          <w:rFonts w:ascii="等线 Light" w:eastAsia="等线" w:hAnsi="等线 Light"/>
        </w:rPr>
        <w:t>文件夹】</w:t>
      </w:r>
      <w:r w:rsidRPr="000110BB">
        <w:rPr>
          <w:rFonts w:ascii="等线 Light" w:eastAsia="等线" w:hAnsi="等线 Light" w:hint="eastAsia"/>
        </w:rPr>
        <w:t>-</w:t>
      </w:r>
      <w:r w:rsidRPr="000110BB">
        <w:rPr>
          <w:rFonts w:ascii="等线 Light" w:eastAsia="等线" w:hAnsi="等线 Light"/>
        </w:rPr>
        <w:t>&gt;</w:t>
      </w:r>
      <w:r w:rsidRPr="000110BB">
        <w:rPr>
          <w:rFonts w:ascii="等线 Light" w:eastAsia="等线" w:hAnsi="等线 Light" w:hint="eastAsia"/>
        </w:rPr>
        <w:t>【批量增加本地存储】</w:t>
      </w:r>
      <w:r w:rsidRPr="000110BB">
        <w:rPr>
          <w:rFonts w:ascii="等线 Light" w:eastAsia="等线" w:hAnsi="等线 Light"/>
        </w:rPr>
        <w:t>，进入</w:t>
      </w:r>
      <w:r w:rsidRPr="000110BB">
        <w:rPr>
          <w:rFonts w:ascii="等线 Light" w:eastAsia="等线" w:hAnsi="等线 Light" w:hint="eastAsia"/>
        </w:rPr>
        <w:t>批量增加本地存储</w:t>
      </w:r>
      <w:r w:rsidRPr="000110BB">
        <w:rPr>
          <w:rFonts w:ascii="等线 Light" w:eastAsia="等线" w:hAnsi="等线 Light"/>
        </w:rPr>
        <w:t>页面</w:t>
      </w:r>
      <w:r w:rsidRPr="000110BB">
        <w:rPr>
          <w:rFonts w:ascii="等线 Light" w:eastAsia="等线" w:hAnsi="等线 Light" w:hint="eastAsia"/>
        </w:rPr>
        <w:t>；</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lastRenderedPageBreak/>
        <w:t>2.</w:t>
      </w:r>
      <w:r w:rsidRPr="000110BB">
        <w:rPr>
          <w:rFonts w:ascii="等线 Light" w:eastAsia="等线" w:hAnsi="等线 Light" w:hint="eastAsia"/>
        </w:rPr>
        <w:t>选择一个数据中心或集群，选择</w:t>
      </w:r>
      <w:proofErr w:type="gramStart"/>
      <w:r w:rsidRPr="000110BB">
        <w:rPr>
          <w:rFonts w:ascii="等线 Light" w:eastAsia="等线" w:hAnsi="等线 Light" w:hint="eastAsia"/>
        </w:rPr>
        <w:t>待增加</w:t>
      </w:r>
      <w:proofErr w:type="gramEnd"/>
      <w:r w:rsidRPr="000110BB">
        <w:rPr>
          <w:rFonts w:ascii="等线 Light" w:eastAsia="等线" w:hAnsi="等线 Light" w:hint="eastAsia"/>
        </w:rPr>
        <w:t>本地存储的主机，点击【下一步】；</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3.</w:t>
      </w:r>
      <w:r w:rsidRPr="000110BB">
        <w:rPr>
          <w:rFonts w:ascii="等线 Light" w:eastAsia="等线" w:hAnsi="等线 Light"/>
        </w:rPr>
        <w:t>编辑批量配置信息</w:t>
      </w:r>
      <w:r w:rsidRPr="000110BB">
        <w:rPr>
          <w:rFonts w:ascii="等线 Light" w:eastAsia="等线" w:hAnsi="等线 Light" w:hint="eastAsia"/>
        </w:rPr>
        <w:t>，</w:t>
      </w:r>
      <w:r w:rsidRPr="000110BB">
        <w:rPr>
          <w:rFonts w:ascii="等线 Light" w:eastAsia="等线" w:hAnsi="等线 Light"/>
        </w:rPr>
        <w:t>如数据存储名称前缀</w:t>
      </w:r>
      <w:r w:rsidRPr="000110BB">
        <w:rPr>
          <w:rFonts w:ascii="等线 Light" w:eastAsia="等线" w:hAnsi="等线 Light" w:hint="eastAsia"/>
        </w:rPr>
        <w:t>，</w:t>
      </w:r>
      <w:r w:rsidRPr="000110BB">
        <w:rPr>
          <w:rFonts w:ascii="等线 Light" w:eastAsia="等线" w:hAnsi="等线 Light"/>
        </w:rPr>
        <w:t>起始编号等</w:t>
      </w:r>
      <w:r w:rsidRPr="000110BB">
        <w:rPr>
          <w:rFonts w:ascii="等线 Light" w:eastAsia="等线" w:hAnsi="等线 Light" w:hint="eastAsia"/>
        </w:rPr>
        <w:t>，</w:t>
      </w:r>
      <w:r w:rsidRPr="000110BB">
        <w:rPr>
          <w:rFonts w:ascii="等线 Light" w:eastAsia="等线" w:hAnsi="等线 Light"/>
        </w:rPr>
        <w:t>点击</w:t>
      </w:r>
      <w:r w:rsidRPr="000110BB">
        <w:rPr>
          <w:rFonts w:ascii="等线 Light" w:eastAsia="等线" w:hAnsi="等线 Light" w:hint="eastAsia"/>
        </w:rPr>
        <w:t>【完成】即可。</w:t>
      </w:r>
    </w:p>
    <w:p w:rsidR="00B90933" w:rsidRPr="000110BB" w:rsidRDefault="00982213" w:rsidP="00B7047F">
      <w:pPr>
        <w:spacing w:before="156" w:after="156"/>
        <w:ind w:firstLineChars="0" w:firstLine="0"/>
        <w:jc w:val="center"/>
        <w:rPr>
          <w:rFonts w:ascii="等线 Light" w:eastAsia="等线" w:hAnsi="等线 Light"/>
        </w:rPr>
      </w:pPr>
      <w:r>
        <w:rPr>
          <w:noProof/>
        </w:rPr>
        <w:drawing>
          <wp:inline distT="0" distB="0" distL="0" distR="0" wp14:anchorId="0F798230" wp14:editId="438420B6">
            <wp:extent cx="4357315" cy="3541629"/>
            <wp:effectExtent l="0" t="0" r="5715" b="190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65786" cy="3548514"/>
                    </a:xfrm>
                    <a:prstGeom prst="rect">
                      <a:avLst/>
                    </a:prstGeom>
                  </pic:spPr>
                </pic:pic>
              </a:graphicData>
            </a:graphic>
          </wp:inline>
        </w:drawing>
      </w:r>
    </w:p>
    <w:p w:rsidR="00B90933" w:rsidRPr="000110BB" w:rsidRDefault="00982213" w:rsidP="00B7047F">
      <w:pPr>
        <w:spacing w:before="156" w:after="156"/>
        <w:ind w:firstLineChars="0" w:firstLine="0"/>
        <w:jc w:val="center"/>
        <w:rPr>
          <w:rFonts w:ascii="等线 Light" w:eastAsia="等线" w:hAnsi="等线 Light"/>
        </w:rPr>
      </w:pPr>
      <w:r>
        <w:rPr>
          <w:noProof/>
        </w:rPr>
        <w:drawing>
          <wp:inline distT="0" distB="0" distL="0" distR="0" wp14:anchorId="21C922C2" wp14:editId="3C4730BD">
            <wp:extent cx="4028440" cy="3267075"/>
            <wp:effectExtent l="9525" t="9525" r="19685" b="190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a:stretch>
                      <a:fillRect/>
                    </a:stretch>
                  </pic:blipFill>
                  <pic:spPr>
                    <a:xfrm>
                      <a:off x="0" y="0"/>
                      <a:ext cx="4029806" cy="3268157"/>
                    </a:xfrm>
                    <a:prstGeom prst="rect">
                      <a:avLst/>
                    </a:prstGeom>
                    <a:ln>
                      <a:solidFill>
                        <a:schemeClr val="tx1"/>
                      </a:solidFill>
                    </a:ln>
                  </pic:spPr>
                </pic:pic>
              </a:graphicData>
            </a:graphic>
          </wp:inline>
        </w:drawing>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lastRenderedPageBreak/>
        <w:t>逐个添加本地存储</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00" name="图片 100"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b/>
          <w:szCs w:val="24"/>
        </w:rPr>
      </w:pPr>
      <w:r w:rsidRPr="000110BB">
        <w:rPr>
          <w:rFonts w:ascii="等线 Light" w:eastAsia="等线" w:hAnsi="等线 Light" w:cs="宋体"/>
          <w:szCs w:val="24"/>
        </w:rPr>
        <w:t>如果批量添加存储操作正常，</w:t>
      </w:r>
      <w:r w:rsidRPr="000110BB">
        <w:rPr>
          <w:rFonts w:ascii="等线 Light" w:eastAsia="等线" w:hAnsi="等线 Light" w:cs="宋体" w:hint="eastAsia"/>
          <w:szCs w:val="24"/>
        </w:rPr>
        <w:t>当前章节</w:t>
      </w:r>
      <w:r w:rsidRPr="000110BB">
        <w:rPr>
          <w:rFonts w:ascii="等线 Light" w:eastAsia="等线" w:hAnsi="等线 Light" w:cs="宋体"/>
          <w:szCs w:val="24"/>
        </w:rPr>
        <w:t>可以忽略。</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逐个增加本地存储的基本步骤如下：</w:t>
      </w:r>
      <w:r w:rsidRPr="000110BB">
        <w:rPr>
          <w:rFonts w:ascii="等线 Light" w:eastAsia="等线" w:hAnsi="等线 Light"/>
        </w:rPr>
        <w:t xml:space="preserve"> </w:t>
      </w:r>
    </w:p>
    <w:p w:rsidR="00B90933" w:rsidRPr="000110BB" w:rsidRDefault="008408C6" w:rsidP="00585E52">
      <w:pPr>
        <w:pStyle w:val="aff"/>
        <w:numPr>
          <w:ilvl w:val="0"/>
          <w:numId w:val="42"/>
        </w:numPr>
        <w:spacing w:before="156" w:after="156"/>
        <w:ind w:left="5" w:firstLine="480"/>
        <w:jc w:val="left"/>
        <w:rPr>
          <w:rFonts w:ascii="等线 Light" w:eastAsia="等线" w:hAnsi="等线 Light" w:cs="Times New Roman"/>
        </w:rPr>
      </w:pPr>
      <w:r w:rsidRPr="000110BB">
        <w:rPr>
          <w:rFonts w:ascii="等线 Light" w:eastAsia="等线" w:hAnsi="等线 Light" w:cs="Times New Roman"/>
        </w:rPr>
        <w:t>单击菜单栏中【存储池】，单击【增加数据存储】按钮，进入增加数据存储页面。</w:t>
      </w:r>
    </w:p>
    <w:p w:rsidR="00B90933" w:rsidRPr="000110BB" w:rsidRDefault="008408C6" w:rsidP="00585E52">
      <w:pPr>
        <w:pStyle w:val="aff"/>
        <w:numPr>
          <w:ilvl w:val="0"/>
          <w:numId w:val="42"/>
        </w:numPr>
        <w:spacing w:before="156" w:after="156"/>
        <w:ind w:left="5" w:firstLine="480"/>
        <w:rPr>
          <w:rFonts w:ascii="等线 Light" w:eastAsia="等线" w:hAnsi="等线 Light" w:cs="Times New Roman"/>
        </w:rPr>
      </w:pPr>
      <w:r w:rsidRPr="000110BB">
        <w:rPr>
          <w:rFonts w:ascii="等线 Light" w:eastAsia="等线" w:hAnsi="等线 Light" w:cs="Times New Roman"/>
        </w:rPr>
        <w:t>在类型界面中，单击【本地存储池】前的单选按钮，单击【下一步】。</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382135" cy="3345180"/>
            <wp:effectExtent l="9525" t="9525" r="2794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7"/>
                    <a:stretch>
                      <a:fillRect/>
                    </a:stretch>
                  </pic:blipFill>
                  <pic:spPr>
                    <a:xfrm>
                      <a:off x="0" y="0"/>
                      <a:ext cx="4386403" cy="3348907"/>
                    </a:xfrm>
                    <a:prstGeom prst="rect">
                      <a:avLst/>
                    </a:prstGeom>
                    <a:ln>
                      <a:solidFill>
                        <a:schemeClr val="tx1"/>
                      </a:solidFill>
                    </a:ln>
                  </pic:spPr>
                </pic:pic>
              </a:graphicData>
            </a:graphic>
          </wp:inline>
        </w:drawing>
      </w:r>
    </w:p>
    <w:p w:rsidR="00B90933" w:rsidRPr="000110BB" w:rsidRDefault="008408C6" w:rsidP="00585E52">
      <w:pPr>
        <w:pStyle w:val="aff"/>
        <w:numPr>
          <w:ilvl w:val="0"/>
          <w:numId w:val="42"/>
        </w:numPr>
        <w:spacing w:before="156" w:after="156"/>
        <w:ind w:left="5" w:firstLine="480"/>
        <w:rPr>
          <w:rFonts w:ascii="等线 Light" w:eastAsia="等线" w:hAnsi="等线 Light" w:cs="Times New Roman"/>
        </w:rPr>
      </w:pPr>
      <w:r w:rsidRPr="000110BB">
        <w:rPr>
          <w:rFonts w:ascii="等线 Light" w:eastAsia="等线" w:hAnsi="等线 Light" w:cs="Times New Roman"/>
        </w:rPr>
        <w:t>在位置界面中，选择增加本地存储池的主机，选中主机，单击【下一步】。</w:t>
      </w:r>
    </w:p>
    <w:p w:rsidR="00B90933" w:rsidRPr="000110BB" w:rsidRDefault="00982213">
      <w:pPr>
        <w:spacing w:before="156" w:after="156"/>
        <w:ind w:firstLineChars="0" w:firstLine="0"/>
        <w:jc w:val="center"/>
        <w:rPr>
          <w:rFonts w:ascii="等线 Light" w:eastAsia="等线" w:hAnsi="等线 Light"/>
        </w:rPr>
      </w:pPr>
      <w:r>
        <w:rPr>
          <w:noProof/>
        </w:rPr>
        <w:lastRenderedPageBreak/>
        <w:drawing>
          <wp:inline distT="0" distB="0" distL="0" distR="0" wp14:anchorId="7A596745" wp14:editId="52DBAF76">
            <wp:extent cx="4351020" cy="333498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59880" cy="3341771"/>
                    </a:xfrm>
                    <a:prstGeom prst="rect">
                      <a:avLst/>
                    </a:prstGeom>
                  </pic:spPr>
                </pic:pic>
              </a:graphicData>
            </a:graphic>
          </wp:inline>
        </w:drawing>
      </w:r>
    </w:p>
    <w:p w:rsidR="00B90933" w:rsidRPr="000110BB" w:rsidRDefault="008408C6" w:rsidP="00585E52">
      <w:pPr>
        <w:pStyle w:val="aff"/>
        <w:numPr>
          <w:ilvl w:val="0"/>
          <w:numId w:val="63"/>
        </w:numPr>
        <w:spacing w:before="156" w:after="156"/>
        <w:ind w:firstLineChars="0"/>
        <w:rPr>
          <w:rFonts w:ascii="等线 Light" w:eastAsia="等线" w:hAnsi="等线 Light" w:cs="Times New Roman"/>
        </w:rPr>
      </w:pPr>
      <w:r w:rsidRPr="000110BB">
        <w:rPr>
          <w:rFonts w:ascii="等线 Light" w:eastAsia="等线" w:hAnsi="等线 Light" w:cs="Times New Roman"/>
        </w:rPr>
        <w:t>在设备选择界面中，选择与主机相关的磁盘，选中磁盘并单击【下一步】。如果磁盘列表为空，可在存储端新增磁盘并通过扫描相应适配器（</w:t>
      </w:r>
      <w:r w:rsidRPr="000110BB">
        <w:rPr>
          <w:rFonts w:ascii="等线 Light" w:eastAsia="等线" w:hAnsi="等线 Light" w:cs="Times New Roman"/>
        </w:rPr>
        <w:t>iSCSI</w:t>
      </w:r>
      <w:r w:rsidRPr="000110BB">
        <w:rPr>
          <w:rFonts w:ascii="等线 Light" w:eastAsia="等线" w:hAnsi="等线 Light" w:cs="Times New Roman"/>
        </w:rPr>
        <w:t>、</w:t>
      </w:r>
      <w:r w:rsidRPr="000110BB">
        <w:rPr>
          <w:rFonts w:ascii="等线 Light" w:eastAsia="等线" w:hAnsi="等线 Light" w:cs="Times New Roman"/>
        </w:rPr>
        <w:t>FC</w:t>
      </w:r>
      <w:r w:rsidRPr="000110BB">
        <w:rPr>
          <w:rFonts w:ascii="等线 Light" w:eastAsia="等线" w:hAnsi="等线 Light" w:cs="Times New Roman"/>
        </w:rPr>
        <w:t>）获取磁盘，具体步骤详见扫描（</w:t>
      </w:r>
      <w:r w:rsidRPr="000110BB">
        <w:rPr>
          <w:rFonts w:ascii="等线 Light" w:eastAsia="等线" w:hAnsi="等线 Light" w:cs="Times New Roman"/>
        </w:rPr>
        <w:t>iSCSI</w:t>
      </w:r>
      <w:r w:rsidRPr="000110BB">
        <w:rPr>
          <w:rFonts w:ascii="等线 Light" w:eastAsia="等线" w:hAnsi="等线 Light" w:cs="Times New Roman"/>
        </w:rPr>
        <w:t>、</w:t>
      </w:r>
      <w:r w:rsidRPr="000110BB">
        <w:rPr>
          <w:rFonts w:ascii="等线 Light" w:eastAsia="等线" w:hAnsi="等线 Light" w:cs="Times New Roman"/>
        </w:rPr>
        <w:t>FC</w:t>
      </w:r>
      <w:r w:rsidRPr="000110BB">
        <w:rPr>
          <w:rFonts w:ascii="等线 Light" w:eastAsia="等线" w:hAnsi="等线 Light" w:cs="Times New Roman"/>
        </w:rPr>
        <w:t>）适配器</w:t>
      </w:r>
      <w:r w:rsidRPr="000110BB">
        <w:rPr>
          <w:rFonts w:ascii="等线 Light" w:eastAsia="等线" w:hAnsi="等线 Light" w:cs="Times New Roman" w:hint="eastAsia"/>
        </w:rPr>
        <w:t>，</w:t>
      </w:r>
      <w:r w:rsidRPr="000110BB">
        <w:rPr>
          <w:rFonts w:ascii="等线 Light" w:eastAsia="等线" w:hAnsi="等线 Light" w:cs="Times New Roman"/>
        </w:rPr>
        <w:t>若想通过扫描本地适配器加盘</w:t>
      </w:r>
      <w:r w:rsidRPr="000110BB">
        <w:rPr>
          <w:rFonts w:ascii="等线 Light" w:eastAsia="等线" w:hAnsi="等线 Light" w:cs="Times New Roman" w:hint="eastAsia"/>
        </w:rPr>
        <w:t>，</w:t>
      </w:r>
      <w:r w:rsidRPr="000110BB">
        <w:rPr>
          <w:rFonts w:ascii="等线 Light" w:eastAsia="等线" w:hAnsi="等线 Light" w:cs="Times New Roman"/>
        </w:rPr>
        <w:t>需添加本地磁盘。如果磁盘的存在数据属性为是，说明磁盘里有文件系统，可能已被别的系统使用，如果</w:t>
      </w:r>
      <w:r w:rsidRPr="000110BB">
        <w:rPr>
          <w:rFonts w:ascii="等线 Light" w:eastAsia="等线" w:hAnsi="等线 Light" w:cs="Times New Roman" w:hint="eastAsia"/>
        </w:rPr>
        <w:t>继续</w:t>
      </w:r>
      <w:r w:rsidRPr="000110BB">
        <w:rPr>
          <w:rFonts w:ascii="等线 Light" w:eastAsia="等线" w:hAnsi="等线 Light" w:cs="Times New Roman"/>
        </w:rPr>
        <w:t>使用该磁盘作为数据存储会格式化磁盘中原有的数据（</w:t>
      </w:r>
      <w:r w:rsidRPr="000110BB">
        <w:rPr>
          <w:rFonts w:ascii="等线 Light" w:eastAsia="等线" w:hAnsi="等线 Light" w:cs="Times New Roman" w:hint="eastAsia"/>
        </w:rPr>
        <w:t>注：如果是</w:t>
      </w:r>
      <w:r w:rsidRPr="000110BB">
        <w:rPr>
          <w:rFonts w:ascii="等线 Light" w:eastAsia="等线" w:hAnsi="等线 Light" w:cs="Times New Roman" w:hint="eastAsia"/>
        </w:rPr>
        <w:t>iSCSI</w:t>
      </w:r>
      <w:r w:rsidRPr="000110BB">
        <w:rPr>
          <w:rFonts w:ascii="等线 Light" w:eastAsia="等线" w:hAnsi="等线 Light" w:cs="Times New Roman" w:hint="eastAsia"/>
        </w:rPr>
        <w:t>或者</w:t>
      </w:r>
      <w:r w:rsidRPr="000110BB">
        <w:rPr>
          <w:rFonts w:ascii="等线 Light" w:eastAsia="等线" w:hAnsi="等线 Light" w:cs="Times New Roman" w:hint="eastAsia"/>
        </w:rPr>
        <w:t>FC</w:t>
      </w:r>
      <w:r w:rsidRPr="000110BB">
        <w:rPr>
          <w:rFonts w:ascii="等线 Light" w:eastAsia="等线" w:hAnsi="等线 Light" w:cs="Times New Roman" w:hint="eastAsia"/>
        </w:rPr>
        <w:t>提供的存储已被使用，请检查存储端是否映射给其他主机组，避免两套系统使用同一个存储设备</w:t>
      </w:r>
      <w:r w:rsidRPr="000110BB">
        <w:rPr>
          <w:rFonts w:ascii="等线 Light" w:eastAsia="等线" w:hAnsi="等线 Light" w:cs="Times New Roman"/>
        </w:rPr>
        <w:t>）。</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400550" cy="3364865"/>
            <wp:effectExtent l="9525" t="9525" r="9525" b="165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9"/>
                    <a:stretch>
                      <a:fillRect/>
                    </a:stretch>
                  </pic:blipFill>
                  <pic:spPr>
                    <a:xfrm>
                      <a:off x="0" y="0"/>
                      <a:ext cx="4401399" cy="3365651"/>
                    </a:xfrm>
                    <a:prstGeom prst="rect">
                      <a:avLst/>
                    </a:prstGeom>
                    <a:ln>
                      <a:solidFill>
                        <a:schemeClr val="tx1"/>
                      </a:solidFill>
                    </a:ln>
                  </pic:spPr>
                </pic:pic>
              </a:graphicData>
            </a:graphic>
          </wp:inline>
        </w:drawing>
      </w:r>
    </w:p>
    <w:p w:rsidR="00B90933" w:rsidRPr="000110BB" w:rsidRDefault="008408C6" w:rsidP="00585E52">
      <w:pPr>
        <w:pStyle w:val="aff"/>
        <w:numPr>
          <w:ilvl w:val="0"/>
          <w:numId w:val="63"/>
        </w:numPr>
        <w:spacing w:before="156" w:after="156"/>
        <w:ind w:firstLineChars="0"/>
        <w:rPr>
          <w:rFonts w:ascii="等线 Light" w:eastAsia="等线" w:hAnsi="等线 Light" w:cs="Times New Roman"/>
        </w:rPr>
      </w:pPr>
      <w:r w:rsidRPr="000110BB">
        <w:rPr>
          <w:rFonts w:ascii="等线 Light" w:eastAsia="等线" w:hAnsi="等线 Light" w:cs="Times New Roman"/>
        </w:rPr>
        <w:t>在名称和配置界面中，填写数据存储的名称，单击【完成】</w:t>
      </w:r>
      <w:r w:rsidRPr="000110BB">
        <w:rPr>
          <w:rFonts w:ascii="等线 Light" w:eastAsia="等线" w:hAnsi="等线 Light" w:cs="Times New Roman" w:hint="eastAsia"/>
        </w:rPr>
        <w:t>。</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276725" cy="3274060"/>
            <wp:effectExtent l="9525" t="9525" r="19050" b="1206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70"/>
                    <a:stretch>
                      <a:fillRect/>
                    </a:stretch>
                  </pic:blipFill>
                  <pic:spPr>
                    <a:xfrm>
                      <a:off x="0" y="0"/>
                      <a:ext cx="4277992" cy="3275402"/>
                    </a:xfrm>
                    <a:prstGeom prst="rect">
                      <a:avLst/>
                    </a:prstGeom>
                    <a:ln>
                      <a:solidFill>
                        <a:schemeClr val="tx1"/>
                      </a:solidFill>
                    </a:ln>
                  </pic:spPr>
                </pic:pic>
              </a:graphicData>
            </a:graphic>
          </wp:inline>
        </w:drawing>
      </w:r>
    </w:p>
    <w:p w:rsidR="00B90933" w:rsidRPr="000110BB" w:rsidRDefault="008408C6" w:rsidP="00B7047F">
      <w:pPr>
        <w:pStyle w:val="3"/>
        <w:spacing w:before="156" w:after="156"/>
        <w:rPr>
          <w:rFonts w:ascii="等线 Light" w:eastAsia="等线" w:hAnsi="等线 Light"/>
        </w:rPr>
      </w:pPr>
      <w:bookmarkStart w:id="141" w:name="_Ref37744633"/>
      <w:bookmarkStart w:id="142" w:name="_Toc151372835"/>
      <w:r w:rsidRPr="000110BB">
        <w:rPr>
          <w:rFonts w:ascii="等线 Light" w:eastAsia="等线" w:hAnsi="等线 Light" w:hint="eastAsia"/>
        </w:rPr>
        <w:t>业务网</w:t>
      </w:r>
      <w:bookmarkEnd w:id="136"/>
      <w:bookmarkEnd w:id="137"/>
      <w:bookmarkEnd w:id="138"/>
      <w:r w:rsidRPr="000110BB">
        <w:rPr>
          <w:rFonts w:ascii="等线 Light" w:eastAsia="等线" w:hAnsi="等线 Light" w:hint="eastAsia"/>
        </w:rPr>
        <w:t>配置</w:t>
      </w:r>
      <w:bookmarkEnd w:id="141"/>
      <w:bookmarkEnd w:id="142"/>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该节主要介绍</w:t>
      </w:r>
      <w:r w:rsidRPr="000110BB">
        <w:rPr>
          <w:rFonts w:ascii="等线 Light" w:eastAsia="等线" w:hAnsi="等线 Light" w:hint="eastAsia"/>
        </w:rPr>
        <w:t>关于</w:t>
      </w:r>
      <w:r w:rsidRPr="000110BB">
        <w:rPr>
          <w:rFonts w:ascii="等线 Light" w:eastAsia="等线" w:hAnsi="等线 Light" w:hint="eastAsia"/>
        </w:rPr>
        <w:t>InCloud</w:t>
      </w:r>
      <w:r w:rsidRPr="000110BB">
        <w:rPr>
          <w:rFonts w:ascii="等线 Light" w:eastAsia="等线" w:hAnsi="等线 Light"/>
        </w:rPr>
        <w:t xml:space="preserve"> Sphere</w:t>
      </w:r>
      <w:r w:rsidRPr="000110BB">
        <w:rPr>
          <w:rFonts w:ascii="等线 Light" w:eastAsia="等线" w:hAnsi="等线 Light" w:hint="eastAsia"/>
        </w:rPr>
        <w:t>相关的网络配置。该节所介绍的网络配置</w:t>
      </w:r>
      <w:r w:rsidRPr="000110BB">
        <w:rPr>
          <w:rFonts w:ascii="等线 Light" w:eastAsia="等线" w:hAnsi="等线 Light" w:hint="eastAsia"/>
        </w:rPr>
        <w:lastRenderedPageBreak/>
        <w:t>偏重于</w:t>
      </w:r>
      <w:r w:rsidRPr="000110BB">
        <w:rPr>
          <w:rFonts w:ascii="等线 Light" w:eastAsia="等线" w:hAnsi="等线 Light" w:hint="eastAsia"/>
        </w:rPr>
        <w:t>InCloud</w:t>
      </w:r>
      <w:r w:rsidRPr="000110BB">
        <w:rPr>
          <w:rFonts w:ascii="等线 Light" w:eastAsia="等线" w:hAnsi="等线 Light"/>
        </w:rPr>
        <w:t xml:space="preserve"> Storage</w:t>
      </w:r>
      <w:r w:rsidRPr="000110BB">
        <w:rPr>
          <w:rFonts w:ascii="等线 Light" w:eastAsia="等线" w:hAnsi="等线 Light" w:hint="eastAsia"/>
        </w:rPr>
        <w:t>存储部署时所要使用到的网络，主要涉及存储网交换机、数据网配置和业务网配置，重点在于为后续章节</w:t>
      </w:r>
      <w:r w:rsidRPr="000110BB">
        <w:rPr>
          <w:rFonts w:ascii="等线 Light" w:eastAsia="等线" w:hAnsi="等线 Light" w:hint="eastAsia"/>
        </w:rPr>
        <w:t>InCloud</w:t>
      </w:r>
      <w:r w:rsidRPr="000110BB">
        <w:rPr>
          <w:rFonts w:ascii="等线 Light" w:eastAsia="等线" w:hAnsi="等线 Light"/>
        </w:rPr>
        <w:t xml:space="preserve"> Storage</w:t>
      </w:r>
      <w:r w:rsidRPr="000110BB">
        <w:rPr>
          <w:rFonts w:ascii="等线 Light" w:eastAsia="等线" w:hAnsi="等线 Light" w:hint="eastAsia"/>
        </w:rPr>
        <w:t>存储部署提供基础。更详细的网络配置内容详见《</w:t>
      </w:r>
      <w:r w:rsidRPr="000110BB">
        <w:rPr>
          <w:rFonts w:ascii="等线 Light" w:eastAsia="等线" w:hAnsi="等线 Light" w:hint="eastAsia"/>
        </w:rPr>
        <w:t>InCloud</w:t>
      </w:r>
      <w:r w:rsidRPr="000110BB">
        <w:rPr>
          <w:rFonts w:ascii="等线 Light" w:eastAsia="等线" w:hAnsi="等线 Light"/>
        </w:rPr>
        <w:t xml:space="preserve"> Sphere</w:t>
      </w:r>
      <w:r w:rsidRPr="000110BB">
        <w:rPr>
          <w:rFonts w:ascii="等线 Light" w:eastAsia="等线" w:hAnsi="等线 Light" w:hint="eastAsia"/>
        </w:rPr>
        <w:t>产品用户手册》。</w:t>
      </w:r>
    </w:p>
    <w:p w:rsidR="00B90933" w:rsidRPr="000110BB" w:rsidRDefault="008408C6" w:rsidP="00585E52">
      <w:pPr>
        <w:pStyle w:val="affb"/>
        <w:numPr>
          <w:ilvl w:val="0"/>
          <w:numId w:val="43"/>
        </w:numPr>
        <w:spacing w:before="156" w:after="156"/>
        <w:ind w:firstLine="480"/>
        <w:rPr>
          <w:rFonts w:ascii="等线 Light" w:eastAsia="等线" w:hAnsi="等线 Light"/>
          <w:szCs w:val="24"/>
        </w:rPr>
      </w:pPr>
      <w:r w:rsidRPr="000110BB">
        <w:rPr>
          <w:rFonts w:ascii="等线 Light" w:eastAsia="等线" w:hAnsi="等线 Light" w:hint="eastAsia"/>
          <w:szCs w:val="24"/>
        </w:rPr>
        <w:t>相关名词介绍：</w:t>
      </w:r>
    </w:p>
    <w:p w:rsidR="00B90933" w:rsidRPr="000110BB" w:rsidRDefault="008408C6" w:rsidP="00585E52">
      <w:pPr>
        <w:pStyle w:val="affb"/>
        <w:numPr>
          <w:ilvl w:val="0"/>
          <w:numId w:val="44"/>
        </w:numPr>
        <w:spacing w:before="156" w:after="156"/>
        <w:ind w:firstLine="480"/>
        <w:rPr>
          <w:rFonts w:ascii="等线 Light" w:eastAsia="等线" w:hAnsi="等线 Light"/>
          <w:szCs w:val="24"/>
        </w:rPr>
      </w:pPr>
      <w:r w:rsidRPr="000110BB">
        <w:rPr>
          <w:rFonts w:ascii="等线 Light" w:eastAsia="等线" w:hAnsi="等线 Light" w:hint="eastAsia"/>
          <w:szCs w:val="24"/>
        </w:rPr>
        <w:t>存储虚拟交换机：通过虚拟化系统中的网络虚拟化技术所实现的一种虚拟的交换机。</w:t>
      </w:r>
    </w:p>
    <w:p w:rsidR="00B90933" w:rsidRPr="000110BB" w:rsidRDefault="008408C6" w:rsidP="00585E52">
      <w:pPr>
        <w:pStyle w:val="affb"/>
        <w:numPr>
          <w:ilvl w:val="0"/>
          <w:numId w:val="44"/>
        </w:numPr>
        <w:spacing w:before="156" w:after="156"/>
        <w:ind w:firstLine="480"/>
        <w:rPr>
          <w:rFonts w:ascii="等线 Light" w:eastAsia="等线" w:hAnsi="等线 Light"/>
          <w:szCs w:val="24"/>
        </w:rPr>
      </w:pPr>
      <w:r w:rsidRPr="000110BB">
        <w:rPr>
          <w:rFonts w:ascii="等线 Light" w:eastAsia="等线" w:hAnsi="等线 Light" w:hint="eastAsia"/>
          <w:szCs w:val="24"/>
        </w:rPr>
        <w:t>上行链路：虚拟交换机到计算节点所连的物理交换机的一条链路，实现形式是将计算节点的物理网卡与虚拟交换机关联，从而使虚拟交换机能够与物理网卡所连接的物理交换机通信。</w:t>
      </w:r>
    </w:p>
    <w:p w:rsidR="00B90933" w:rsidRPr="000110BB" w:rsidRDefault="008408C6" w:rsidP="00585E52">
      <w:pPr>
        <w:pStyle w:val="affb"/>
        <w:numPr>
          <w:ilvl w:val="0"/>
          <w:numId w:val="44"/>
        </w:numPr>
        <w:spacing w:before="156" w:after="156"/>
        <w:ind w:firstLine="480"/>
        <w:rPr>
          <w:rFonts w:ascii="等线 Light" w:eastAsia="等线" w:hAnsi="等线 Light"/>
          <w:szCs w:val="24"/>
        </w:rPr>
      </w:pPr>
      <w:r w:rsidRPr="000110BB">
        <w:rPr>
          <w:rFonts w:ascii="等线 Light" w:eastAsia="等线" w:hAnsi="等线 Light" w:hint="eastAsia"/>
          <w:szCs w:val="24"/>
        </w:rPr>
        <w:t>数据网：用于构建计算节点和</w:t>
      </w:r>
      <w:r w:rsidRPr="000110BB">
        <w:rPr>
          <w:rFonts w:ascii="等线 Light" w:eastAsia="等线" w:hAnsi="等线 Light" w:hint="eastAsia"/>
          <w:szCs w:val="24"/>
        </w:rPr>
        <w:t>iSCSI</w:t>
      </w:r>
      <w:r w:rsidRPr="000110BB">
        <w:rPr>
          <w:rFonts w:ascii="等线 Light" w:eastAsia="等线" w:hAnsi="等线 Light" w:hint="eastAsia"/>
          <w:szCs w:val="24"/>
        </w:rPr>
        <w:t>存储服务器之间的连接网络。</w:t>
      </w:r>
    </w:p>
    <w:p w:rsidR="00B90933" w:rsidRPr="000110BB" w:rsidRDefault="008408C6" w:rsidP="00585E52">
      <w:pPr>
        <w:pStyle w:val="affb"/>
        <w:numPr>
          <w:ilvl w:val="0"/>
          <w:numId w:val="44"/>
        </w:numPr>
        <w:spacing w:before="156" w:after="156"/>
        <w:ind w:firstLine="480"/>
        <w:rPr>
          <w:rFonts w:ascii="等线 Light" w:eastAsia="等线" w:hAnsi="等线 Light"/>
          <w:szCs w:val="24"/>
        </w:rPr>
      </w:pPr>
      <w:r w:rsidRPr="000110BB">
        <w:rPr>
          <w:rFonts w:ascii="等线 Light" w:eastAsia="等线" w:hAnsi="等线 Light" w:hint="eastAsia"/>
          <w:szCs w:val="24"/>
        </w:rPr>
        <w:t>业务网：虚拟交换机上构建的业务网络可以为虚拟机构建不同的隔离域，同一隔离域内的虚拟机可以互通。</w:t>
      </w:r>
    </w:p>
    <w:p w:rsidR="00B90933" w:rsidRPr="000110BB" w:rsidRDefault="008408C6" w:rsidP="00B7047F">
      <w:pPr>
        <w:pStyle w:val="4"/>
        <w:spacing w:before="156" w:after="156"/>
        <w:rPr>
          <w:rFonts w:ascii="等线 Light" w:eastAsia="等线" w:hAnsi="等线 Light"/>
        </w:rPr>
      </w:pPr>
      <w:bookmarkStart w:id="143" w:name="_Toc28885"/>
      <w:r w:rsidRPr="000110BB">
        <w:rPr>
          <w:rFonts w:ascii="等线 Light" w:eastAsia="等线" w:hAnsi="等线 Light" w:hint="eastAsia"/>
        </w:rPr>
        <w:t>网卡状态检查</w:t>
      </w:r>
      <w:bookmarkEnd w:id="143"/>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登陆</w:t>
      </w:r>
      <w:r w:rsidRPr="000110BB">
        <w:rPr>
          <w:rFonts w:ascii="等线 Light" w:eastAsia="等线" w:hAnsi="等线 Light" w:hint="eastAsia"/>
        </w:rPr>
        <w:t>iCenter</w:t>
      </w:r>
      <w:r w:rsidRPr="000110BB">
        <w:rPr>
          <w:rFonts w:ascii="等线 Light" w:eastAsia="等线" w:hAnsi="等线 Light" w:hint="eastAsia"/>
        </w:rPr>
        <w:t>在菜单中选择【计算池】，在左侧树中选择一个计算节点，然后选择【网卡】设备页，查看所要用的网卡的设备、连接状态、类型、协商速率、</w:t>
      </w:r>
      <w:r w:rsidRPr="000110BB">
        <w:rPr>
          <w:rFonts w:ascii="等线 Light" w:eastAsia="等线" w:hAnsi="等线 Light" w:hint="eastAsia"/>
        </w:rPr>
        <w:t>M</w:t>
      </w:r>
      <w:r w:rsidRPr="000110BB">
        <w:rPr>
          <w:rFonts w:ascii="等线 Light" w:eastAsia="等线" w:hAnsi="等线 Light"/>
        </w:rPr>
        <w:t>AC</w:t>
      </w:r>
      <w:r w:rsidRPr="000110BB">
        <w:rPr>
          <w:rFonts w:ascii="等线 Light" w:eastAsia="等线" w:hAnsi="等线 Light" w:hint="eastAsia"/>
        </w:rPr>
        <w:t>地址、使用状态、所属对象、操作等是否正确，左侧树中每一个计算节点的网卡状态都需要进行检查，以避免后续配置出现错误。</w:t>
      </w:r>
    </w:p>
    <w:p w:rsidR="00B90933" w:rsidRPr="000110BB" w:rsidRDefault="007A590E"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57EEECEA" wp14:editId="0403B0AB">
            <wp:extent cx="4611370" cy="2319020"/>
            <wp:effectExtent l="0" t="0" r="0" b="508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1"/>
                    <a:stretch>
                      <a:fillRect/>
                    </a:stretch>
                  </pic:blipFill>
                  <pic:spPr>
                    <a:xfrm>
                      <a:off x="0" y="0"/>
                      <a:ext cx="4632762" cy="2329758"/>
                    </a:xfrm>
                    <a:prstGeom prst="rect">
                      <a:avLst/>
                    </a:prstGeom>
                  </pic:spPr>
                </pic:pic>
              </a:graphicData>
            </a:graphic>
          </wp:inline>
        </w:drawing>
      </w:r>
    </w:p>
    <w:p w:rsidR="00B90933" w:rsidRPr="000110BB" w:rsidRDefault="008408C6" w:rsidP="00B7047F">
      <w:pPr>
        <w:pStyle w:val="4"/>
        <w:spacing w:before="156" w:after="156"/>
        <w:rPr>
          <w:rFonts w:ascii="等线 Light" w:eastAsia="等线" w:hAnsi="等线 Light"/>
        </w:rPr>
      </w:pPr>
      <w:bookmarkStart w:id="144" w:name="_Toc529952055"/>
      <w:bookmarkStart w:id="145" w:name="_Toc529951995"/>
      <w:bookmarkStart w:id="146" w:name="_Toc14943722"/>
      <w:r w:rsidRPr="000110BB">
        <w:rPr>
          <w:rFonts w:ascii="等线 Light" w:eastAsia="等线" w:hAnsi="等线 Light" w:hint="eastAsia"/>
        </w:rPr>
        <w:t>添加</w:t>
      </w:r>
      <w:bookmarkEnd w:id="144"/>
      <w:bookmarkEnd w:id="145"/>
      <w:bookmarkEnd w:id="146"/>
      <w:r w:rsidRPr="000110BB">
        <w:rPr>
          <w:rFonts w:ascii="等线 Light" w:eastAsia="等线" w:hAnsi="等线 Light" w:hint="eastAsia"/>
        </w:rPr>
        <w:t>配置虚拟交换机</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一般客户使用时，使用普通虚拟交换机即可。对于网络流量大的客户，如视频监控，大量非结构化数据传输等，推荐使用</w:t>
      </w:r>
      <w:r w:rsidRPr="000110BB">
        <w:rPr>
          <w:rFonts w:ascii="等线 Light" w:eastAsia="等线" w:hAnsi="等线 Light" w:hint="eastAsia"/>
        </w:rPr>
        <w:t>S</w:t>
      </w:r>
      <w:r w:rsidRPr="000110BB">
        <w:rPr>
          <w:rFonts w:ascii="等线 Light" w:eastAsia="等线" w:hAnsi="等线 Light"/>
        </w:rPr>
        <w:t>R-IOV</w:t>
      </w:r>
      <w:r w:rsidRPr="000110BB">
        <w:rPr>
          <w:rFonts w:ascii="等线 Light" w:eastAsia="等线" w:hAnsi="等线 Light" w:hint="eastAsia"/>
        </w:rPr>
        <w:t>网络，增加虚拟交换机时选择</w:t>
      </w:r>
      <w:r w:rsidRPr="000110BB">
        <w:rPr>
          <w:rFonts w:ascii="等线 Light" w:eastAsia="等线" w:hAnsi="等线 Light" w:hint="eastAsia"/>
        </w:rPr>
        <w:t>S</w:t>
      </w:r>
      <w:r w:rsidRPr="000110BB">
        <w:rPr>
          <w:rFonts w:ascii="等线 Light" w:eastAsia="等线" w:hAnsi="等线 Light"/>
        </w:rPr>
        <w:t>R-IOV</w:t>
      </w:r>
      <w:r w:rsidRPr="000110BB">
        <w:rPr>
          <w:rFonts w:ascii="等线 Light" w:eastAsia="等线" w:hAnsi="等线 Light" w:hint="eastAsia"/>
        </w:rPr>
        <w:t>虚拟交换机，以便创建虚拟机时网卡选择</w:t>
      </w:r>
      <w:r w:rsidRPr="000110BB">
        <w:rPr>
          <w:rFonts w:ascii="等线 Light" w:eastAsia="等线" w:hAnsi="等线 Light" w:hint="eastAsia"/>
        </w:rPr>
        <w:t>S</w:t>
      </w:r>
      <w:r w:rsidRPr="000110BB">
        <w:rPr>
          <w:rFonts w:ascii="等线 Light" w:eastAsia="等线" w:hAnsi="等线 Light"/>
        </w:rPr>
        <w:t>R-IOV</w:t>
      </w:r>
      <w:r w:rsidRPr="000110BB">
        <w:rPr>
          <w:rFonts w:ascii="等线 Light" w:eastAsia="等线" w:hAnsi="等线 Light" w:hint="eastAsia"/>
        </w:rPr>
        <w:t>交换机。</w:t>
      </w:r>
    </w:p>
    <w:p w:rsidR="00B90933" w:rsidRPr="000110BB" w:rsidRDefault="008408C6" w:rsidP="00585E52">
      <w:pPr>
        <w:pStyle w:val="affb"/>
        <w:numPr>
          <w:ilvl w:val="0"/>
          <w:numId w:val="45"/>
        </w:numPr>
        <w:spacing w:before="156" w:after="156"/>
        <w:ind w:firstLine="480"/>
        <w:rPr>
          <w:rFonts w:ascii="等线 Light" w:eastAsia="等线" w:hAnsi="等线 Light"/>
          <w:szCs w:val="24"/>
        </w:rPr>
      </w:pPr>
      <w:r w:rsidRPr="000110BB">
        <w:rPr>
          <w:rFonts w:ascii="等线 Light" w:eastAsia="等线" w:hAnsi="等线 Light" w:hint="eastAsia"/>
          <w:szCs w:val="24"/>
        </w:rPr>
        <w:t>在</w:t>
      </w:r>
      <w:r w:rsidRPr="000110BB">
        <w:rPr>
          <w:rFonts w:ascii="等线 Light" w:eastAsia="等线" w:hAnsi="等线 Light"/>
          <w:szCs w:val="24"/>
        </w:rPr>
        <w:t>iCenter</w:t>
      </w:r>
      <w:r w:rsidRPr="000110BB">
        <w:rPr>
          <w:rFonts w:ascii="等线 Light" w:eastAsia="等线" w:hAnsi="等线 Light" w:hint="eastAsia"/>
          <w:szCs w:val="24"/>
        </w:rPr>
        <w:t>主页菜单栏，选择【网络池】。</w:t>
      </w:r>
    </w:p>
    <w:p w:rsidR="00B90933" w:rsidRPr="000110BB" w:rsidRDefault="007A590E" w:rsidP="00B7047F">
      <w:pPr>
        <w:spacing w:before="156" w:after="156"/>
        <w:ind w:firstLineChars="0" w:firstLine="0"/>
        <w:jc w:val="center"/>
        <w:rPr>
          <w:rFonts w:ascii="等线 Light" w:eastAsia="等线" w:hAnsi="等线 Light"/>
        </w:rPr>
      </w:pPr>
      <w:r>
        <w:rPr>
          <w:noProof/>
        </w:rPr>
        <w:drawing>
          <wp:inline distT="0" distB="0" distL="0" distR="0" wp14:anchorId="653F5122" wp14:editId="4918626A">
            <wp:extent cx="4539615" cy="2258695"/>
            <wp:effectExtent l="0" t="0" r="0" b="8255"/>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2"/>
                    <a:stretch>
                      <a:fillRect/>
                    </a:stretch>
                  </pic:blipFill>
                  <pic:spPr>
                    <a:xfrm>
                      <a:off x="0" y="0"/>
                      <a:ext cx="4551524" cy="2264810"/>
                    </a:xfrm>
                    <a:prstGeom prst="rect">
                      <a:avLst/>
                    </a:prstGeom>
                  </pic:spPr>
                </pic:pic>
              </a:graphicData>
            </a:graphic>
          </wp:inline>
        </w:drawing>
      </w:r>
    </w:p>
    <w:p w:rsidR="00B90933" w:rsidRPr="000110BB" w:rsidRDefault="008408C6" w:rsidP="00585E52">
      <w:pPr>
        <w:pStyle w:val="affb"/>
        <w:numPr>
          <w:ilvl w:val="0"/>
          <w:numId w:val="45"/>
        </w:numPr>
        <w:spacing w:before="156" w:after="156"/>
        <w:ind w:firstLine="480"/>
        <w:rPr>
          <w:rFonts w:ascii="等线 Light" w:eastAsia="等线" w:hAnsi="等线 Light"/>
          <w:szCs w:val="24"/>
        </w:rPr>
      </w:pPr>
      <w:r w:rsidRPr="000110BB">
        <w:rPr>
          <w:rFonts w:ascii="等线 Light" w:eastAsia="等线" w:hAnsi="等线 Light" w:hint="eastAsia"/>
          <w:szCs w:val="24"/>
        </w:rPr>
        <w:t>点击【增加虚拟交换机】，在弹出框，输入自定义虚拟交换机名称，点击下一步，选择要添加的主机。</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【增加默认业务网】：</w:t>
      </w:r>
      <w:proofErr w:type="gramStart"/>
      <w:r w:rsidRPr="000110BB">
        <w:rPr>
          <w:rFonts w:ascii="等线 Light" w:eastAsia="等线" w:hAnsi="等线 Light" w:hint="eastAsia"/>
        </w:rPr>
        <w:t>勾选该</w:t>
      </w:r>
      <w:proofErr w:type="gramEnd"/>
      <w:r w:rsidRPr="000110BB">
        <w:rPr>
          <w:rFonts w:ascii="等线 Light" w:eastAsia="等线" w:hAnsi="等线 Light" w:hint="eastAsia"/>
        </w:rPr>
        <w:t>选项可以在增加虚拟交换机的过程中，配置一个业务网。</w:t>
      </w:r>
    </w:p>
    <w:p w:rsidR="00B90933" w:rsidRPr="000110BB" w:rsidRDefault="008408C6" w:rsidP="00B7047F">
      <w:pPr>
        <w:spacing w:before="156" w:after="156"/>
        <w:ind w:firstLine="480"/>
        <w:rPr>
          <w:rFonts w:ascii="等线 Light" w:eastAsia="等线" w:hAnsi="等线 Light"/>
          <w:szCs w:val="24"/>
        </w:rPr>
      </w:pPr>
      <w:r w:rsidRPr="000110BB">
        <w:rPr>
          <w:rFonts w:ascii="等线 Light" w:eastAsia="等线" w:hAnsi="等线 Light" w:hint="eastAsia"/>
          <w:szCs w:val="24"/>
        </w:rPr>
        <w:lastRenderedPageBreak/>
        <w:t>【开启</w:t>
      </w:r>
      <w:r w:rsidRPr="000110BB">
        <w:rPr>
          <w:rFonts w:ascii="等线 Light" w:eastAsia="等线" w:hAnsi="等线 Light" w:hint="eastAsia"/>
          <w:szCs w:val="24"/>
        </w:rPr>
        <w:t>DPDK</w:t>
      </w:r>
      <w:r w:rsidRPr="000110BB">
        <w:rPr>
          <w:rFonts w:ascii="等线 Light" w:eastAsia="等线" w:hAnsi="等线 Light" w:hint="eastAsia"/>
          <w:szCs w:val="24"/>
        </w:rPr>
        <w:t>】：</w:t>
      </w:r>
      <w:proofErr w:type="gramStart"/>
      <w:r w:rsidRPr="000110BB">
        <w:rPr>
          <w:rFonts w:ascii="等线 Light" w:eastAsia="等线" w:hAnsi="等线 Light" w:hint="eastAsia"/>
          <w:szCs w:val="24"/>
        </w:rPr>
        <w:t>勾选该</w:t>
      </w:r>
      <w:proofErr w:type="gramEnd"/>
      <w:r w:rsidRPr="000110BB">
        <w:rPr>
          <w:rFonts w:ascii="等线 Light" w:eastAsia="等线" w:hAnsi="等线 Light" w:hint="eastAsia"/>
          <w:szCs w:val="24"/>
        </w:rPr>
        <w:t>选择可以为虚拟交换机开启</w:t>
      </w:r>
      <w:r w:rsidRPr="000110BB">
        <w:rPr>
          <w:rFonts w:ascii="等线 Light" w:eastAsia="等线" w:hAnsi="等线 Light" w:hint="eastAsia"/>
          <w:szCs w:val="24"/>
        </w:rPr>
        <w:t>DPDK</w:t>
      </w:r>
      <w:r w:rsidRPr="000110BB">
        <w:rPr>
          <w:rFonts w:ascii="等线 Light" w:eastAsia="等线" w:hAnsi="等线 Light" w:hint="eastAsia"/>
          <w:szCs w:val="24"/>
        </w:rPr>
        <w:t>功能，但是</w:t>
      </w:r>
      <w:r w:rsidRPr="000110BB">
        <w:rPr>
          <w:rFonts w:ascii="等线 Light" w:eastAsia="等线" w:hAnsi="等线 Light" w:hint="eastAsia"/>
          <w:szCs w:val="24"/>
        </w:rPr>
        <w:t>DPDK</w:t>
      </w:r>
      <w:r w:rsidRPr="000110BB">
        <w:rPr>
          <w:rFonts w:ascii="等线 Light" w:eastAsia="等线" w:hAnsi="等线 Light" w:hint="eastAsia"/>
          <w:szCs w:val="24"/>
        </w:rPr>
        <w:t>功能需要主机开启大页内存。</w:t>
      </w:r>
    </w:p>
    <w:p w:rsidR="00B90933" w:rsidRPr="000110BB" w:rsidRDefault="00982213" w:rsidP="00B7047F">
      <w:pPr>
        <w:spacing w:before="156" w:after="156"/>
        <w:ind w:firstLineChars="0" w:firstLine="0"/>
        <w:jc w:val="center"/>
        <w:rPr>
          <w:rFonts w:ascii="等线 Light" w:eastAsia="等线" w:hAnsi="等线 Light"/>
        </w:rPr>
      </w:pPr>
      <w:r>
        <w:rPr>
          <w:noProof/>
        </w:rPr>
        <w:drawing>
          <wp:inline distT="0" distB="0" distL="0" distR="0" wp14:anchorId="0E0BDC5F" wp14:editId="7811DA90">
            <wp:extent cx="4373422" cy="2910178"/>
            <wp:effectExtent l="0" t="0" r="8255" b="508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8967" cy="2920522"/>
                    </a:xfrm>
                    <a:prstGeom prst="rect">
                      <a:avLst/>
                    </a:prstGeom>
                  </pic:spPr>
                </pic:pic>
              </a:graphicData>
            </a:graphic>
          </wp:inline>
        </w:drawing>
      </w:r>
    </w:p>
    <w:p w:rsidR="00B90933" w:rsidRPr="000110BB" w:rsidRDefault="008408C6" w:rsidP="00585E52">
      <w:pPr>
        <w:pStyle w:val="affb"/>
        <w:numPr>
          <w:ilvl w:val="0"/>
          <w:numId w:val="45"/>
        </w:numPr>
        <w:spacing w:before="156" w:after="156"/>
        <w:ind w:firstLine="480"/>
        <w:rPr>
          <w:rFonts w:ascii="等线 Light" w:eastAsia="等线" w:hAnsi="等线 Light"/>
          <w:szCs w:val="24"/>
        </w:rPr>
      </w:pPr>
      <w:r w:rsidRPr="000110BB">
        <w:rPr>
          <w:rFonts w:ascii="等线 Light" w:eastAsia="等线" w:hAnsi="等线 Light" w:hint="eastAsia"/>
          <w:szCs w:val="24"/>
        </w:rPr>
        <w:t>选择要添加的主机。</w:t>
      </w:r>
    </w:p>
    <w:p w:rsidR="00B90933" w:rsidRPr="000110BB" w:rsidRDefault="007A590E" w:rsidP="00B7047F">
      <w:pPr>
        <w:spacing w:before="156" w:after="156"/>
        <w:ind w:firstLineChars="0" w:firstLine="0"/>
        <w:jc w:val="center"/>
        <w:rPr>
          <w:rFonts w:ascii="等线 Light" w:eastAsia="等线" w:hAnsi="等线 Light"/>
        </w:rPr>
      </w:pPr>
      <w:r>
        <w:rPr>
          <w:noProof/>
        </w:rPr>
        <w:drawing>
          <wp:inline distT="0" distB="0" distL="0" distR="0" wp14:anchorId="6B72271E" wp14:editId="1553938D">
            <wp:extent cx="4349115" cy="2890520"/>
            <wp:effectExtent l="0" t="0" r="0" b="508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74"/>
                    <a:stretch>
                      <a:fillRect/>
                    </a:stretch>
                  </pic:blipFill>
                  <pic:spPr>
                    <a:xfrm>
                      <a:off x="0" y="0"/>
                      <a:ext cx="4360737" cy="2898589"/>
                    </a:xfrm>
                    <a:prstGeom prst="rect">
                      <a:avLst/>
                    </a:prstGeom>
                  </pic:spPr>
                </pic:pic>
              </a:graphicData>
            </a:graphic>
          </wp:inline>
        </w:drawing>
      </w:r>
    </w:p>
    <w:p w:rsidR="00B90933" w:rsidRPr="000110BB" w:rsidRDefault="008408C6" w:rsidP="00585E52">
      <w:pPr>
        <w:pStyle w:val="affb"/>
        <w:numPr>
          <w:ilvl w:val="0"/>
          <w:numId w:val="45"/>
        </w:numPr>
        <w:spacing w:before="156" w:after="156"/>
        <w:ind w:firstLine="480"/>
        <w:rPr>
          <w:rFonts w:ascii="等线 Light" w:eastAsia="等线" w:hAnsi="等线 Light"/>
          <w:szCs w:val="24"/>
        </w:rPr>
      </w:pPr>
      <w:r w:rsidRPr="000110BB">
        <w:rPr>
          <w:rFonts w:ascii="等线 Light" w:eastAsia="等线" w:hAnsi="等线 Light" w:hint="eastAsia"/>
          <w:szCs w:val="24"/>
        </w:rPr>
        <w:t>切换主机，并选择可连接的网卡，</w:t>
      </w:r>
      <w:r w:rsidRPr="000110BB">
        <w:rPr>
          <w:rFonts w:ascii="等线 Light" w:eastAsia="等线" w:hAnsi="等线 Light" w:hint="eastAsia"/>
          <w:szCs w:val="24"/>
        </w:rPr>
        <w:t>iSCSI</w:t>
      </w:r>
      <w:r w:rsidRPr="000110BB">
        <w:rPr>
          <w:rFonts w:ascii="等线 Light" w:eastAsia="等线" w:hAnsi="等线 Light" w:hint="eastAsia"/>
          <w:szCs w:val="24"/>
        </w:rPr>
        <w:t>存储要求使用万兆网卡。</w:t>
      </w:r>
    </w:p>
    <w:p w:rsidR="00B90933" w:rsidRPr="000110BB" w:rsidRDefault="008408C6" w:rsidP="00585E52">
      <w:pPr>
        <w:pStyle w:val="affb"/>
        <w:numPr>
          <w:ilvl w:val="0"/>
          <w:numId w:val="46"/>
        </w:numPr>
        <w:spacing w:before="156" w:after="156"/>
        <w:ind w:firstLine="480"/>
        <w:rPr>
          <w:rFonts w:ascii="等线 Light" w:eastAsia="等线" w:hAnsi="等线 Light"/>
          <w:szCs w:val="24"/>
        </w:rPr>
      </w:pPr>
      <w:r w:rsidRPr="000110BB">
        <w:rPr>
          <w:rFonts w:ascii="等线 Light" w:eastAsia="等线" w:hAnsi="等线 Light" w:hint="eastAsia"/>
          <w:szCs w:val="24"/>
        </w:rPr>
        <w:t>可以选择一个或多个万兆网卡；</w:t>
      </w:r>
    </w:p>
    <w:p w:rsidR="00B90933" w:rsidRPr="000110BB" w:rsidRDefault="008408C6" w:rsidP="00585E52">
      <w:pPr>
        <w:pStyle w:val="affb"/>
        <w:numPr>
          <w:ilvl w:val="0"/>
          <w:numId w:val="46"/>
        </w:numPr>
        <w:spacing w:before="156" w:after="156"/>
        <w:ind w:firstLine="480"/>
        <w:rPr>
          <w:rFonts w:ascii="等线 Light" w:eastAsia="等线" w:hAnsi="等线 Light"/>
          <w:szCs w:val="24"/>
        </w:rPr>
      </w:pPr>
      <w:r w:rsidRPr="000110BB">
        <w:rPr>
          <w:rFonts w:ascii="等线 Light" w:eastAsia="等线" w:hAnsi="等线 Light"/>
          <w:szCs w:val="24"/>
        </w:rPr>
        <w:t>vlan</w:t>
      </w:r>
      <w:r w:rsidRPr="000110BB">
        <w:rPr>
          <w:rFonts w:ascii="等线 Light" w:eastAsia="等线" w:hAnsi="等线 Light" w:hint="eastAsia"/>
          <w:szCs w:val="24"/>
        </w:rPr>
        <w:t>根据需求配置，具体配置策略请参照</w:t>
      </w:r>
      <w:r w:rsidRPr="000110BB">
        <w:rPr>
          <w:rFonts w:ascii="等线 Light" w:eastAsia="等线" w:hAnsi="等线 Light"/>
          <w:szCs w:val="24"/>
        </w:rPr>
        <w:t xml:space="preserve">InCloud </w:t>
      </w:r>
      <w:r w:rsidRPr="000110BB">
        <w:rPr>
          <w:rFonts w:ascii="等线 Light" w:eastAsia="等线" w:hAnsi="等线 Light" w:hint="eastAsia"/>
          <w:szCs w:val="24"/>
        </w:rPr>
        <w:t>Sphere</w:t>
      </w:r>
      <w:r w:rsidRPr="000110BB">
        <w:rPr>
          <w:rFonts w:ascii="等线 Light" w:eastAsia="等线" w:hAnsi="等线 Light" w:hint="eastAsia"/>
          <w:szCs w:val="24"/>
        </w:rPr>
        <w:t>用户手册；</w:t>
      </w:r>
    </w:p>
    <w:p w:rsidR="00B90933" w:rsidRPr="000110BB" w:rsidRDefault="008408C6" w:rsidP="00585E52">
      <w:pPr>
        <w:pStyle w:val="affb"/>
        <w:numPr>
          <w:ilvl w:val="0"/>
          <w:numId w:val="46"/>
        </w:numPr>
        <w:spacing w:before="156" w:after="156"/>
        <w:ind w:firstLine="480"/>
        <w:rPr>
          <w:rFonts w:ascii="等线 Light" w:eastAsia="等线" w:hAnsi="等线 Light"/>
          <w:szCs w:val="24"/>
        </w:rPr>
      </w:pPr>
      <w:r w:rsidRPr="000110BB">
        <w:rPr>
          <w:rFonts w:ascii="等线 Light" w:eastAsia="等线" w:hAnsi="等线 Light" w:hint="eastAsia"/>
          <w:szCs w:val="24"/>
        </w:rPr>
        <w:lastRenderedPageBreak/>
        <w:t>选择多个网卡时候可以设置绑定模式，推荐使用</w:t>
      </w:r>
      <w:r w:rsidRPr="000110BB">
        <w:rPr>
          <w:rFonts w:ascii="等线 Light" w:eastAsia="等线" w:hAnsi="等线 Light"/>
          <w:szCs w:val="24"/>
        </w:rPr>
        <w:t>OVS</w:t>
      </w:r>
      <w:r w:rsidRPr="000110BB">
        <w:rPr>
          <w:rFonts w:ascii="等线 Light" w:eastAsia="等线" w:hAnsi="等线 Light" w:hint="eastAsia"/>
          <w:szCs w:val="24"/>
        </w:rPr>
        <w:t>Bond</w:t>
      </w:r>
      <w:r w:rsidRPr="000110BB">
        <w:rPr>
          <w:rFonts w:ascii="等线 Light" w:eastAsia="等线" w:hAnsi="等线 Light" w:hint="eastAsia"/>
          <w:szCs w:val="24"/>
        </w:rPr>
        <w:t>（注：不同速率网卡只能使用</w:t>
      </w:r>
      <w:r w:rsidRPr="000110BB">
        <w:rPr>
          <w:rFonts w:ascii="等线 Light" w:eastAsia="等线" w:hAnsi="等线 Light" w:hint="eastAsia"/>
          <w:szCs w:val="24"/>
        </w:rPr>
        <w:t>OVSBond</w:t>
      </w:r>
      <w:r w:rsidRPr="000110BB">
        <w:rPr>
          <w:rFonts w:ascii="等线 Light" w:eastAsia="等线" w:hAnsi="等线 Light" w:hint="eastAsia"/>
          <w:szCs w:val="24"/>
        </w:rPr>
        <w:t>）</w:t>
      </w:r>
    </w:p>
    <w:p w:rsidR="00B90933" w:rsidRPr="000110BB" w:rsidRDefault="0000266C" w:rsidP="00B7047F">
      <w:pPr>
        <w:spacing w:before="156" w:after="156"/>
        <w:ind w:firstLineChars="0" w:firstLine="0"/>
        <w:jc w:val="center"/>
        <w:rPr>
          <w:rFonts w:ascii="等线 Light" w:eastAsia="等线" w:hAnsi="等线 Light"/>
        </w:rPr>
      </w:pPr>
      <w:r>
        <w:rPr>
          <w:noProof/>
        </w:rPr>
        <w:drawing>
          <wp:inline distT="0" distB="0" distL="0" distR="0" wp14:anchorId="6DC2B9EB" wp14:editId="62636D79">
            <wp:extent cx="4429125" cy="3092450"/>
            <wp:effectExtent l="9525" t="9525" r="19050" b="22225"/>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75"/>
                    <a:stretch>
                      <a:fillRect/>
                    </a:stretch>
                  </pic:blipFill>
                  <pic:spPr>
                    <a:xfrm>
                      <a:off x="0" y="0"/>
                      <a:ext cx="4433658" cy="3095879"/>
                    </a:xfrm>
                    <a:prstGeom prst="rect">
                      <a:avLst/>
                    </a:prstGeom>
                    <a:ln>
                      <a:solidFill>
                        <a:schemeClr val="tx1"/>
                      </a:solidFill>
                    </a:ln>
                  </pic:spPr>
                </pic:pic>
              </a:graphicData>
            </a:graphic>
          </wp:inline>
        </w:drawing>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增加业务网</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增加业务网络的操作步骤如下：</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1.</w:t>
      </w:r>
      <w:r w:rsidRPr="000110BB">
        <w:rPr>
          <w:rFonts w:ascii="等线 Light" w:eastAsia="等线" w:hAnsi="等线 Light"/>
        </w:rPr>
        <w:t>用户点击</w:t>
      </w:r>
      <w:r w:rsidRPr="000110BB">
        <w:rPr>
          <w:rFonts w:ascii="等线 Light" w:eastAsia="等线" w:hAnsi="等线 Light" w:hint="eastAsia"/>
        </w:rPr>
        <w:t>主页</w:t>
      </w:r>
      <w:r w:rsidRPr="000110BB">
        <w:rPr>
          <w:rFonts w:ascii="等线 Light" w:eastAsia="等线" w:hAnsi="等线 Light"/>
        </w:rPr>
        <w:t>菜单栏或导航栏中的【网络池】，在导航菜单中选择要创建业务网络的虚拟交换机</w:t>
      </w:r>
      <w:r w:rsidRPr="000110BB">
        <w:rPr>
          <w:rFonts w:ascii="等线 Light" w:eastAsia="等线" w:hAnsi="等线 Light" w:hint="eastAsia"/>
        </w:rPr>
        <w:t>，</w:t>
      </w:r>
      <w:r w:rsidRPr="000110BB">
        <w:rPr>
          <w:rFonts w:ascii="等线 Light" w:eastAsia="等线" w:hAnsi="等线 Light"/>
        </w:rPr>
        <w:t>在主界面中点击【增加业务网络】按钮</w:t>
      </w:r>
      <w:r w:rsidRPr="000110BB">
        <w:rPr>
          <w:rFonts w:ascii="等线 Light" w:eastAsia="等线" w:hAnsi="等线 Light" w:hint="eastAsia"/>
        </w:rPr>
        <w:t>。</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2.</w:t>
      </w:r>
      <w:r w:rsidRPr="000110BB">
        <w:rPr>
          <w:rFonts w:ascii="等线 Light" w:eastAsia="等线" w:hAnsi="等线 Light" w:hint="eastAsia"/>
        </w:rPr>
        <w:t xml:space="preserve"> </w:t>
      </w:r>
      <w:r w:rsidRPr="000110BB">
        <w:rPr>
          <w:rFonts w:ascii="等线 Light" w:eastAsia="等线" w:hAnsi="等线 Light" w:hint="eastAsia"/>
        </w:rPr>
        <w:t>具体的业务网配置信息如下：</w:t>
      </w:r>
    </w:p>
    <w:p w:rsidR="00B90933" w:rsidRPr="000110BB" w:rsidRDefault="008408C6" w:rsidP="00585E52">
      <w:pPr>
        <w:pStyle w:val="affb"/>
        <w:numPr>
          <w:ilvl w:val="0"/>
          <w:numId w:val="47"/>
        </w:numPr>
        <w:spacing w:before="156" w:after="156"/>
        <w:ind w:firstLine="480"/>
        <w:rPr>
          <w:rFonts w:ascii="等线 Light" w:eastAsia="等线" w:hAnsi="等线 Light"/>
        </w:rPr>
      </w:pPr>
      <w:r w:rsidRPr="000110BB">
        <w:rPr>
          <w:rFonts w:ascii="等线 Light" w:eastAsia="等线" w:hAnsi="等线 Light" w:hint="eastAsia"/>
        </w:rPr>
        <w:t>【业务网名称】：为业务网配置名称；</w:t>
      </w:r>
    </w:p>
    <w:p w:rsidR="00B90933" w:rsidRPr="000110BB" w:rsidRDefault="008408C6" w:rsidP="00585E52">
      <w:pPr>
        <w:pStyle w:val="affb"/>
        <w:numPr>
          <w:ilvl w:val="0"/>
          <w:numId w:val="47"/>
        </w:numPr>
        <w:spacing w:before="156" w:after="156"/>
        <w:ind w:firstLine="480"/>
        <w:rPr>
          <w:rFonts w:ascii="等线 Light" w:eastAsia="等线" w:hAnsi="等线 Light"/>
        </w:rPr>
      </w:pPr>
      <w:r w:rsidRPr="000110BB">
        <w:rPr>
          <w:rFonts w:ascii="等线 Light" w:eastAsia="等线" w:hAnsi="等线 Light"/>
        </w:rPr>
        <w:t>【</w:t>
      </w:r>
      <w:r w:rsidRPr="000110BB">
        <w:rPr>
          <w:rFonts w:ascii="等线 Light" w:eastAsia="等线" w:hAnsi="等线 Light" w:hint="eastAsia"/>
        </w:rPr>
        <w:t>业务网描述</w:t>
      </w:r>
      <w:r w:rsidRPr="000110BB">
        <w:rPr>
          <w:rFonts w:ascii="等线 Light" w:eastAsia="等线" w:hAnsi="等线 Light"/>
        </w:rPr>
        <w:t>】：</w:t>
      </w:r>
      <w:r w:rsidRPr="000110BB">
        <w:rPr>
          <w:rFonts w:ascii="等线 Light" w:eastAsia="等线" w:hAnsi="等线 Light" w:hint="eastAsia"/>
        </w:rPr>
        <w:t>对业务网相关信息的描述；</w:t>
      </w:r>
    </w:p>
    <w:p w:rsidR="00B90933" w:rsidRPr="000110BB" w:rsidRDefault="008408C6" w:rsidP="00585E52">
      <w:pPr>
        <w:pStyle w:val="affb"/>
        <w:numPr>
          <w:ilvl w:val="0"/>
          <w:numId w:val="47"/>
        </w:numPr>
        <w:spacing w:before="156" w:after="156"/>
        <w:ind w:firstLine="480"/>
        <w:rPr>
          <w:rFonts w:ascii="等线 Light" w:eastAsia="等线" w:hAnsi="等线 Light"/>
        </w:rPr>
      </w:pPr>
      <w:r w:rsidRPr="000110BB">
        <w:rPr>
          <w:rFonts w:ascii="等线 Light" w:eastAsia="等线" w:hAnsi="等线 Light"/>
        </w:rPr>
        <w:t>【</w:t>
      </w:r>
      <w:r w:rsidRPr="000110BB">
        <w:rPr>
          <w:rFonts w:ascii="等线 Light" w:eastAsia="等线" w:hAnsi="等线 Light" w:hint="eastAsia"/>
        </w:rPr>
        <w:t>V</w:t>
      </w:r>
      <w:r w:rsidRPr="000110BB">
        <w:rPr>
          <w:rFonts w:ascii="等线 Light" w:eastAsia="等线" w:hAnsi="等线 Light"/>
        </w:rPr>
        <w:t>LAN ID</w:t>
      </w:r>
      <w:r w:rsidRPr="000110BB">
        <w:rPr>
          <w:rFonts w:ascii="等线 Light" w:eastAsia="等线" w:hAnsi="等线 Light"/>
        </w:rPr>
        <w:t>】</w:t>
      </w:r>
      <w:r w:rsidRPr="000110BB">
        <w:rPr>
          <w:rFonts w:ascii="等线 Light" w:eastAsia="等线" w:hAnsi="等线 Light" w:hint="eastAsia"/>
        </w:rPr>
        <w:t>：业务网可以访问的</w:t>
      </w:r>
      <w:r w:rsidRPr="000110BB">
        <w:rPr>
          <w:rFonts w:ascii="等线 Light" w:eastAsia="等线" w:hAnsi="等线 Light" w:hint="eastAsia"/>
        </w:rPr>
        <w:t>vlan</w:t>
      </w:r>
      <w:r w:rsidRPr="000110BB">
        <w:rPr>
          <w:rFonts w:ascii="等线 Light" w:eastAsia="等线" w:hAnsi="等线 Light" w:hint="eastAsia"/>
        </w:rPr>
        <w:t>网段，配置</w:t>
      </w:r>
      <w:r w:rsidRPr="000110BB">
        <w:rPr>
          <w:rFonts w:ascii="等线 Light" w:eastAsia="等线" w:hAnsi="等线 Light" w:hint="eastAsia"/>
        </w:rPr>
        <w:t>trunk</w:t>
      </w:r>
      <w:r w:rsidRPr="000110BB">
        <w:rPr>
          <w:rFonts w:ascii="等线 Light" w:eastAsia="等线" w:hAnsi="等线 Light"/>
        </w:rPr>
        <w:t xml:space="preserve"> all</w:t>
      </w:r>
      <w:r w:rsidRPr="000110BB">
        <w:rPr>
          <w:rFonts w:ascii="等线 Light" w:eastAsia="等线" w:hAnsi="等线 Light" w:hint="eastAsia"/>
        </w:rPr>
        <w:t>表示不做</w:t>
      </w:r>
      <w:r w:rsidRPr="000110BB">
        <w:rPr>
          <w:rFonts w:ascii="等线 Light" w:eastAsia="等线" w:hAnsi="等线 Light" w:hint="eastAsia"/>
        </w:rPr>
        <w:t>vlan</w:t>
      </w:r>
      <w:r w:rsidRPr="000110BB">
        <w:rPr>
          <w:rFonts w:ascii="等线 Light" w:eastAsia="等线" w:hAnsi="等线 Light" w:hint="eastAsia"/>
        </w:rPr>
        <w:t>配置；</w:t>
      </w:r>
    </w:p>
    <w:p w:rsidR="00B90933" w:rsidRPr="000110BB" w:rsidRDefault="008408C6" w:rsidP="00585E52">
      <w:pPr>
        <w:pStyle w:val="affb"/>
        <w:numPr>
          <w:ilvl w:val="0"/>
          <w:numId w:val="47"/>
        </w:numPr>
        <w:spacing w:before="156" w:after="156"/>
        <w:ind w:firstLine="480"/>
        <w:rPr>
          <w:rFonts w:ascii="等线 Light" w:eastAsia="等线" w:hAnsi="等线 Light"/>
        </w:rPr>
      </w:pPr>
      <w:r w:rsidRPr="000110BB">
        <w:rPr>
          <w:rFonts w:ascii="等线 Light" w:eastAsia="等线" w:hAnsi="等线 Light" w:hint="eastAsia"/>
        </w:rPr>
        <w:t>【启用</w:t>
      </w:r>
      <w:r w:rsidRPr="000110BB">
        <w:rPr>
          <w:rFonts w:ascii="等线 Light" w:eastAsia="等线" w:hAnsi="等线 Light" w:hint="eastAsia"/>
        </w:rPr>
        <w:t>Q</w:t>
      </w:r>
      <w:r w:rsidRPr="000110BB">
        <w:rPr>
          <w:rFonts w:ascii="等线 Light" w:eastAsia="等线" w:hAnsi="等线 Light"/>
        </w:rPr>
        <w:t>oS</w:t>
      </w:r>
      <w:r w:rsidRPr="000110BB">
        <w:rPr>
          <w:rFonts w:ascii="等线 Light" w:eastAsia="等线" w:hAnsi="等线 Light" w:hint="eastAsia"/>
        </w:rPr>
        <w:t>】：对</w:t>
      </w:r>
      <w:proofErr w:type="gramStart"/>
      <w:r w:rsidRPr="000110BB">
        <w:rPr>
          <w:rFonts w:ascii="等线 Light" w:eastAsia="等线" w:hAnsi="等线 Light" w:hint="eastAsia"/>
        </w:rPr>
        <w:t>业务网做</w:t>
      </w:r>
      <w:proofErr w:type="gramEnd"/>
      <w:r w:rsidRPr="000110BB">
        <w:rPr>
          <w:rFonts w:ascii="等线 Light" w:eastAsia="等线" w:hAnsi="等线 Light" w:hint="eastAsia"/>
        </w:rPr>
        <w:t>QoS</w:t>
      </w:r>
      <w:r w:rsidRPr="000110BB">
        <w:rPr>
          <w:rFonts w:ascii="等线 Light" w:eastAsia="等线" w:hAnsi="等线 Light" w:hint="eastAsia"/>
        </w:rPr>
        <w:t>设置；</w:t>
      </w:r>
    </w:p>
    <w:p w:rsidR="00B90933" w:rsidRPr="000110BB" w:rsidRDefault="008408C6" w:rsidP="00585E52">
      <w:pPr>
        <w:pStyle w:val="affb"/>
        <w:numPr>
          <w:ilvl w:val="0"/>
          <w:numId w:val="47"/>
        </w:numPr>
        <w:spacing w:before="156" w:after="156"/>
        <w:ind w:firstLine="480"/>
        <w:rPr>
          <w:rFonts w:ascii="等线 Light" w:eastAsia="等线" w:hAnsi="等线 Light"/>
        </w:rPr>
      </w:pPr>
      <w:r w:rsidRPr="000110BB">
        <w:rPr>
          <w:rFonts w:ascii="等线 Light" w:eastAsia="等线" w:hAnsi="等线 Light"/>
        </w:rPr>
        <w:lastRenderedPageBreak/>
        <w:t>【</w:t>
      </w:r>
      <w:r w:rsidRPr="000110BB">
        <w:rPr>
          <w:rFonts w:ascii="等线 Light" w:eastAsia="等线" w:hAnsi="等线 Light" w:hint="eastAsia"/>
        </w:rPr>
        <w:t>开启</w:t>
      </w:r>
      <w:r w:rsidRPr="000110BB">
        <w:rPr>
          <w:rFonts w:ascii="等线 Light" w:eastAsia="等线" w:hAnsi="等线 Light" w:hint="eastAsia"/>
        </w:rPr>
        <w:t>DHCP</w:t>
      </w:r>
      <w:r w:rsidRPr="000110BB">
        <w:rPr>
          <w:rFonts w:ascii="等线 Light" w:eastAsia="等线" w:hAnsi="等线 Light"/>
        </w:rPr>
        <w:t>】</w:t>
      </w:r>
      <w:r w:rsidRPr="000110BB">
        <w:rPr>
          <w:rFonts w:ascii="等线 Light" w:eastAsia="等线" w:hAnsi="等线 Light" w:hint="eastAsia"/>
        </w:rPr>
        <w:t>：启用该功能并配置对应的网络地址，使关联该业务网的虚拟机可以通过</w:t>
      </w:r>
      <w:r w:rsidRPr="000110BB">
        <w:rPr>
          <w:rFonts w:ascii="等线 Light" w:eastAsia="等线" w:hAnsi="等线 Light" w:hint="eastAsia"/>
        </w:rPr>
        <w:t>DHCP</w:t>
      </w:r>
      <w:r w:rsidRPr="000110BB">
        <w:rPr>
          <w:rFonts w:ascii="等线 Light" w:eastAsia="等线" w:hAnsi="等线 Light" w:hint="eastAsia"/>
        </w:rPr>
        <w:t>的方式，获取到所配置网段的</w:t>
      </w:r>
      <w:r w:rsidRPr="000110BB">
        <w:rPr>
          <w:rFonts w:ascii="等线 Light" w:eastAsia="等线" w:hAnsi="等线 Light" w:hint="eastAsia"/>
        </w:rPr>
        <w:t>IP</w:t>
      </w:r>
      <w:r w:rsidRPr="000110BB">
        <w:rPr>
          <w:rFonts w:ascii="等线 Light" w:eastAsia="等线" w:hAnsi="等线 Light" w:hint="eastAsia"/>
        </w:rPr>
        <w:t>地址；配置【网关地址】可以让虚拟机通过</w:t>
      </w:r>
      <w:r w:rsidRPr="000110BB">
        <w:rPr>
          <w:rFonts w:ascii="等线 Light" w:eastAsia="等线" w:hAnsi="等线 Light" w:hint="eastAsia"/>
        </w:rPr>
        <w:t>DHCP</w:t>
      </w:r>
      <w:r w:rsidRPr="000110BB">
        <w:rPr>
          <w:rFonts w:ascii="等线 Light" w:eastAsia="等线" w:hAnsi="等线 Light" w:hint="eastAsia"/>
        </w:rPr>
        <w:t>的方式配置网关；在【高级设置】中可以为业务网配置</w:t>
      </w:r>
      <w:r w:rsidRPr="000110BB">
        <w:rPr>
          <w:rFonts w:ascii="等线 Light" w:eastAsia="等线" w:hAnsi="等线 Light" w:hint="eastAsia"/>
        </w:rPr>
        <w:t>MTU</w:t>
      </w:r>
      <w:r w:rsidRPr="000110BB">
        <w:rPr>
          <w:rFonts w:ascii="等线 Light" w:eastAsia="等线" w:hAnsi="等线 Light" w:hint="eastAsia"/>
        </w:rPr>
        <w:t>和</w:t>
      </w:r>
      <w:r w:rsidRPr="000110BB">
        <w:rPr>
          <w:rFonts w:ascii="等线 Light" w:eastAsia="等线" w:hAnsi="等线 Light" w:hint="eastAsia"/>
        </w:rPr>
        <w:t>DNS</w:t>
      </w:r>
      <w:r w:rsidRPr="000110BB">
        <w:rPr>
          <w:rFonts w:ascii="等线 Light" w:eastAsia="等线" w:hAnsi="等线 Light"/>
        </w:rPr>
        <w:t>，</w:t>
      </w:r>
      <w:r w:rsidRPr="000110BB">
        <w:rPr>
          <w:rFonts w:ascii="等线 Light" w:eastAsia="等线" w:hAnsi="等线 Light" w:hint="eastAsia"/>
        </w:rPr>
        <w:t>当开启</w:t>
      </w:r>
      <w:r w:rsidRPr="000110BB">
        <w:rPr>
          <w:rFonts w:ascii="等线 Light" w:eastAsia="等线" w:hAnsi="等线 Light" w:hint="eastAsia"/>
        </w:rPr>
        <w:t>DHCP</w:t>
      </w:r>
      <w:r w:rsidRPr="000110BB">
        <w:rPr>
          <w:rFonts w:ascii="等线 Light" w:eastAsia="等线" w:hAnsi="等线 Light" w:hint="eastAsia"/>
        </w:rPr>
        <w:t>时，关联该业务网的虚拟机可以通过</w:t>
      </w:r>
      <w:r w:rsidRPr="000110BB">
        <w:rPr>
          <w:rFonts w:ascii="等线 Light" w:eastAsia="等线" w:hAnsi="等线 Light" w:hint="eastAsia"/>
        </w:rPr>
        <w:t>DHCP</w:t>
      </w:r>
      <w:r w:rsidRPr="000110BB">
        <w:rPr>
          <w:rFonts w:ascii="等线 Light" w:eastAsia="等线" w:hAnsi="等线 Light" w:hint="eastAsia"/>
        </w:rPr>
        <w:t>来获取</w:t>
      </w:r>
      <w:r w:rsidRPr="000110BB">
        <w:rPr>
          <w:rFonts w:ascii="等线 Light" w:eastAsia="等线" w:hAnsi="等线 Light" w:hint="eastAsia"/>
        </w:rPr>
        <w:t>DNS</w:t>
      </w:r>
    </w:p>
    <w:p w:rsidR="00B90933" w:rsidRDefault="0000266C">
      <w:pPr>
        <w:spacing w:before="156" w:after="156"/>
        <w:ind w:firstLineChars="0" w:firstLine="0"/>
        <w:jc w:val="center"/>
        <w:rPr>
          <w:rFonts w:ascii="等线 Light" w:eastAsia="等线" w:hAnsi="等线 Light"/>
        </w:rPr>
      </w:pPr>
      <w:r>
        <w:rPr>
          <w:noProof/>
        </w:rPr>
        <w:drawing>
          <wp:inline distT="0" distB="0" distL="0" distR="0" wp14:anchorId="6EED2D91" wp14:editId="1BF9FCC4">
            <wp:extent cx="4213860" cy="36810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6"/>
                    <a:stretch>
                      <a:fillRect/>
                    </a:stretch>
                  </pic:blipFill>
                  <pic:spPr>
                    <a:xfrm>
                      <a:off x="0" y="0"/>
                      <a:ext cx="4223661" cy="3689605"/>
                    </a:xfrm>
                    <a:prstGeom prst="rect">
                      <a:avLst/>
                    </a:prstGeom>
                  </pic:spPr>
                </pic:pic>
              </a:graphicData>
            </a:graphic>
          </wp:inline>
        </w:drawing>
      </w:r>
    </w:p>
    <w:p w:rsidR="003809D3" w:rsidRPr="000110BB" w:rsidRDefault="003809D3">
      <w:pPr>
        <w:spacing w:before="156" w:after="156"/>
        <w:ind w:firstLineChars="0" w:firstLine="0"/>
        <w:jc w:val="center"/>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47" w:name="_Toc151372836"/>
      <w:r w:rsidRPr="000110BB">
        <w:rPr>
          <w:rFonts w:ascii="等线 Light" w:eastAsia="等线" w:hAnsi="等线 Light" w:hint="eastAsia"/>
        </w:rPr>
        <w:t>增加</w:t>
      </w:r>
      <w:r w:rsidRPr="000110BB">
        <w:rPr>
          <w:rFonts w:ascii="等线 Light" w:eastAsia="等线" w:hAnsi="等线 Light" w:hint="eastAsia"/>
        </w:rPr>
        <w:t>FC</w:t>
      </w:r>
      <w:r w:rsidRPr="000110BB">
        <w:rPr>
          <w:rFonts w:ascii="等线 Light" w:eastAsia="等线" w:hAnsi="等线 Light" w:hint="eastAsia"/>
        </w:rPr>
        <w:t>共享存储（可选）</w:t>
      </w:r>
      <w:bookmarkEnd w:id="147"/>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划分</w:t>
      </w:r>
      <w:r w:rsidRPr="000110BB">
        <w:rPr>
          <w:rFonts w:ascii="等线 Light" w:eastAsia="等线" w:hAnsi="等线 Light" w:hint="eastAsia"/>
        </w:rPr>
        <w:t>LUN</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LUN</w:t>
      </w:r>
      <w:r w:rsidRPr="000110BB">
        <w:rPr>
          <w:rFonts w:ascii="等线 Light" w:eastAsia="等线" w:hAnsi="等线 Light"/>
        </w:rPr>
        <w:t>：全称是</w:t>
      </w:r>
      <w:r w:rsidRPr="000110BB">
        <w:rPr>
          <w:rFonts w:ascii="等线 Light" w:eastAsia="等线" w:hAnsi="等线 Light"/>
        </w:rPr>
        <w:t>Logical Unit Number</w:t>
      </w:r>
      <w:r w:rsidRPr="000110BB">
        <w:rPr>
          <w:rFonts w:ascii="等线 Light" w:eastAsia="等线" w:hAnsi="等线 Light"/>
        </w:rPr>
        <w:t>，中文名是逻辑单元号。</w:t>
      </w:r>
      <w:r w:rsidRPr="000110BB">
        <w:rPr>
          <w:rFonts w:ascii="等线 Light" w:eastAsia="等线" w:hAnsi="等线 Light" w:hint="eastAsia"/>
        </w:rPr>
        <w:t>LUN</w:t>
      </w:r>
      <w:r w:rsidRPr="000110BB">
        <w:rPr>
          <w:rFonts w:ascii="等线 Light" w:eastAsia="等线" w:hAnsi="等线 Light"/>
        </w:rPr>
        <w:t>是在存储设备上可以被应用服务器识别的独立存储单元。一个</w:t>
      </w:r>
      <w:r w:rsidRPr="000110BB">
        <w:rPr>
          <w:rFonts w:ascii="等线 Light" w:eastAsia="等线" w:hAnsi="等线 Light" w:hint="eastAsia"/>
        </w:rPr>
        <w:t>LUN</w:t>
      </w:r>
      <w:r w:rsidRPr="000110BB">
        <w:rPr>
          <w:rFonts w:ascii="等线 Light" w:eastAsia="等线" w:hAnsi="等线 Light"/>
        </w:rPr>
        <w:t>的空间来源于存储池，</w:t>
      </w:r>
      <w:r w:rsidRPr="000110BB">
        <w:rPr>
          <w:rFonts w:ascii="等线 Light" w:eastAsia="等线" w:hAnsi="等线 Light" w:hint="eastAsia"/>
        </w:rPr>
        <w:t>存储池</w:t>
      </w:r>
      <w:r w:rsidRPr="000110BB">
        <w:rPr>
          <w:rFonts w:ascii="等线 Light" w:eastAsia="等线" w:hAnsi="等线 Light"/>
        </w:rPr>
        <w:t>的空间来源于组成磁盘阵列的若干块硬盘。</w:t>
      </w:r>
      <w:r w:rsidRPr="000110BB">
        <w:rPr>
          <w:rFonts w:ascii="等线 Light" w:eastAsia="等线" w:hAnsi="等线 Light" w:hint="eastAsia"/>
        </w:rPr>
        <w:t>在</w:t>
      </w:r>
      <w:r w:rsidRPr="000110BB">
        <w:rPr>
          <w:rFonts w:ascii="等线 Light" w:eastAsia="等线" w:hAnsi="等线 Light"/>
        </w:rPr>
        <w:t>InCloud Sphere</w:t>
      </w:r>
      <w:r w:rsidRPr="000110BB">
        <w:rPr>
          <w:rFonts w:ascii="等线 Light" w:eastAsia="等线" w:hAnsi="等线 Light"/>
        </w:rPr>
        <w:t>系统中</w:t>
      </w:r>
      <w:r w:rsidRPr="000110BB">
        <w:rPr>
          <w:rFonts w:ascii="等线 Light" w:eastAsia="等线" w:hAnsi="等线 Light" w:hint="eastAsia"/>
        </w:rPr>
        <w:t>，</w:t>
      </w:r>
      <w:r w:rsidRPr="000110BB">
        <w:rPr>
          <w:rFonts w:ascii="等线 Light" w:eastAsia="等线" w:hAnsi="等线 Light" w:hint="eastAsia"/>
        </w:rPr>
        <w:lastRenderedPageBreak/>
        <w:t>LUN</w:t>
      </w:r>
      <w:r w:rsidRPr="000110BB">
        <w:rPr>
          <w:rFonts w:ascii="等线 Light" w:eastAsia="等线" w:hAnsi="等线 Light" w:hint="eastAsia"/>
        </w:rPr>
        <w:t>相当于一个很大的池子，上面可以跑若干个虚拟机。</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rPr>
        <w:t>InCloud Sphere</w:t>
      </w:r>
      <w:r w:rsidRPr="000110BB">
        <w:rPr>
          <w:rFonts w:ascii="等线 Light" w:eastAsia="等线" w:hAnsi="等线 Light"/>
        </w:rPr>
        <w:t>系统中</w:t>
      </w:r>
      <w:r w:rsidRPr="000110BB">
        <w:rPr>
          <w:rFonts w:ascii="等线 Light" w:eastAsia="等线" w:hAnsi="等线 Light" w:hint="eastAsia"/>
        </w:rPr>
        <w:t>，</w:t>
      </w:r>
      <w:r w:rsidRPr="000110BB">
        <w:rPr>
          <w:rFonts w:ascii="等线 Light" w:eastAsia="等线" w:hAnsi="等线 Light" w:hint="eastAsia"/>
        </w:rPr>
        <w:t>LUN</w:t>
      </w:r>
      <w:r w:rsidRPr="000110BB">
        <w:rPr>
          <w:rFonts w:ascii="等线 Light" w:eastAsia="等线" w:hAnsi="等线 Light" w:hint="eastAsia"/>
        </w:rPr>
        <w:t>一般被划分成</w:t>
      </w:r>
      <w:proofErr w:type="gramStart"/>
      <w:r w:rsidRPr="000110BB">
        <w:rPr>
          <w:rFonts w:ascii="等线 Light" w:eastAsia="等线" w:hAnsi="等线 Light" w:hint="eastAsia"/>
        </w:rPr>
        <w:t>心跳盘</w:t>
      </w:r>
      <w:proofErr w:type="gramEnd"/>
      <w:r w:rsidRPr="000110BB">
        <w:rPr>
          <w:rFonts w:ascii="等线 Light" w:eastAsia="等线" w:hAnsi="等线 Light" w:hint="eastAsia"/>
        </w:rPr>
        <w:t>和数据盘：</w:t>
      </w:r>
    </w:p>
    <w:p w:rsidR="00B90933" w:rsidRPr="000110BB" w:rsidRDefault="008408C6" w:rsidP="00585E52">
      <w:pPr>
        <w:numPr>
          <w:ilvl w:val="0"/>
          <w:numId w:val="48"/>
        </w:numPr>
        <w:spacing w:before="156" w:after="156"/>
        <w:ind w:firstLine="480"/>
        <w:rPr>
          <w:rFonts w:ascii="等线 Light" w:eastAsia="等线" w:hAnsi="等线 Light"/>
        </w:rPr>
      </w:pPr>
      <w:proofErr w:type="gramStart"/>
      <w:r w:rsidRPr="000110BB">
        <w:rPr>
          <w:rFonts w:ascii="等线 Light" w:eastAsia="等线" w:hAnsi="等线 Light" w:hint="eastAsia"/>
        </w:rPr>
        <w:t>心跳盘</w:t>
      </w:r>
      <w:proofErr w:type="gramEnd"/>
      <w:r w:rsidRPr="000110BB">
        <w:rPr>
          <w:rFonts w:ascii="等线 Light" w:eastAsia="等线" w:hAnsi="等线 Light" w:hint="eastAsia"/>
        </w:rPr>
        <w:t>主要用来实时监测对方节点的运行状态并互相通信，大小一般设置为</w:t>
      </w:r>
      <w:r w:rsidRPr="000110BB">
        <w:rPr>
          <w:rFonts w:ascii="等线 Light" w:eastAsia="等线" w:hAnsi="等线 Light" w:hint="eastAsia"/>
        </w:rPr>
        <w:t>5G</w:t>
      </w:r>
      <w:r w:rsidRPr="000110BB">
        <w:rPr>
          <w:rFonts w:ascii="等线 Light" w:eastAsia="等线" w:hAnsi="等线 Light" w:hint="eastAsia"/>
        </w:rPr>
        <w:t>，配置页面也会有相应提示；</w:t>
      </w:r>
    </w:p>
    <w:p w:rsidR="00B90933" w:rsidRPr="000110BB" w:rsidRDefault="008408C6" w:rsidP="00585E52">
      <w:pPr>
        <w:numPr>
          <w:ilvl w:val="0"/>
          <w:numId w:val="48"/>
        </w:numPr>
        <w:spacing w:before="156" w:after="156"/>
        <w:ind w:firstLine="480"/>
        <w:rPr>
          <w:rFonts w:ascii="等线 Light" w:eastAsia="等线" w:hAnsi="等线 Light"/>
        </w:rPr>
      </w:pPr>
      <w:r w:rsidRPr="000110BB">
        <w:rPr>
          <w:rFonts w:ascii="等线 Light" w:eastAsia="等线" w:hAnsi="等线 Light" w:hint="eastAsia"/>
        </w:rPr>
        <w:t>数据盘大小的设置最小为</w:t>
      </w:r>
      <w:r w:rsidRPr="000110BB">
        <w:rPr>
          <w:rFonts w:ascii="等线 Light" w:eastAsia="等线" w:hAnsi="等线 Light" w:hint="eastAsia"/>
        </w:rPr>
        <w:t>2</w:t>
      </w:r>
      <w:r w:rsidRPr="000110BB">
        <w:rPr>
          <w:rFonts w:ascii="等线 Light" w:eastAsia="等线" w:hAnsi="等线 Light"/>
        </w:rPr>
        <w:t>0</w:t>
      </w:r>
      <w:r w:rsidRPr="000110BB">
        <w:rPr>
          <w:rFonts w:ascii="等线 Light" w:eastAsia="等线" w:hAnsi="等线 Light" w:hint="eastAsia"/>
        </w:rPr>
        <w:t>G</w:t>
      </w:r>
      <w:r w:rsidRPr="000110BB">
        <w:rPr>
          <w:rFonts w:ascii="等线 Light" w:eastAsia="等线" w:hAnsi="等线 Light" w:hint="eastAsia"/>
        </w:rPr>
        <w:t>，需要结合客户的实际情况，如</w:t>
      </w:r>
      <w:proofErr w:type="gramStart"/>
      <w:r w:rsidRPr="000110BB">
        <w:rPr>
          <w:rFonts w:ascii="等线 Light" w:eastAsia="等线" w:hAnsi="等线 Light" w:hint="eastAsia"/>
        </w:rPr>
        <w:t>存储总</w:t>
      </w:r>
      <w:proofErr w:type="gramEnd"/>
      <w:r w:rsidRPr="000110BB">
        <w:rPr>
          <w:rFonts w:ascii="等线 Light" w:eastAsia="等线" w:hAnsi="等线 Light" w:hint="eastAsia"/>
        </w:rPr>
        <w:t>容量，业务数据量等综合情况进行设置。</w:t>
      </w:r>
    </w:p>
    <w:p w:rsidR="00B90933" w:rsidRPr="000110BB" w:rsidRDefault="008408C6" w:rsidP="00585E52">
      <w:pPr>
        <w:numPr>
          <w:ilvl w:val="0"/>
          <w:numId w:val="48"/>
        </w:numPr>
        <w:spacing w:before="156" w:after="156"/>
        <w:ind w:firstLine="480"/>
        <w:rPr>
          <w:rFonts w:ascii="等线 Light" w:eastAsia="等线" w:hAnsi="等线 Light"/>
        </w:rPr>
      </w:pPr>
      <w:r w:rsidRPr="000110BB">
        <w:rPr>
          <w:rFonts w:ascii="等线 Light" w:eastAsia="等线" w:hAnsi="等线 Light" w:hint="eastAsia"/>
        </w:rPr>
        <w:t>建议为镜像库划一个</w:t>
      </w:r>
      <w:r w:rsidRPr="000110BB">
        <w:rPr>
          <w:rFonts w:ascii="等线 Light" w:eastAsia="等线" w:hAnsi="等线 Light" w:hint="eastAsia"/>
        </w:rPr>
        <w:t>LUN</w:t>
      </w:r>
      <w:r w:rsidRPr="000110BB">
        <w:rPr>
          <w:rFonts w:ascii="等线 Light" w:eastAsia="等线" w:hAnsi="等线 Light"/>
        </w:rPr>
        <w:t>，</w:t>
      </w:r>
      <w:r w:rsidRPr="000110BB">
        <w:rPr>
          <w:rFonts w:ascii="等线 Light" w:eastAsia="等线" w:hAnsi="等线 Light" w:hint="eastAsia"/>
        </w:rPr>
        <w:t>推荐容量在</w:t>
      </w:r>
      <w:r w:rsidRPr="000110BB">
        <w:rPr>
          <w:rFonts w:ascii="等线 Light" w:eastAsia="等线" w:hAnsi="等线 Light" w:hint="eastAsia"/>
        </w:rPr>
        <w:t>100GB</w:t>
      </w:r>
      <w:r w:rsidRPr="000110BB">
        <w:rPr>
          <w:rFonts w:ascii="等线 Light" w:eastAsia="等线" w:hAnsi="等线 Light"/>
        </w:rPr>
        <w:t>~500GB</w:t>
      </w:r>
      <w:r w:rsidRPr="000110BB">
        <w:rPr>
          <w:rFonts w:ascii="等线 Light" w:eastAsia="等线" w:hAnsi="等线 Light"/>
        </w:rPr>
        <w:t>，</w:t>
      </w:r>
      <w:r w:rsidRPr="000110BB">
        <w:rPr>
          <w:rFonts w:ascii="等线 Light" w:eastAsia="等线" w:hAnsi="等线 Light" w:hint="eastAsia"/>
        </w:rPr>
        <w:t>具体大小根据需求划分。后续将</w:t>
      </w:r>
      <w:r w:rsidRPr="000110BB">
        <w:rPr>
          <w:rFonts w:ascii="等线 Light" w:eastAsia="等线" w:hAnsi="等线 Light" w:hint="eastAsia"/>
        </w:rPr>
        <w:t>LUN</w:t>
      </w:r>
      <w:r w:rsidRPr="000110BB">
        <w:rPr>
          <w:rFonts w:ascii="等线 Light" w:eastAsia="等线" w:hAnsi="等线 Light" w:hint="eastAsia"/>
        </w:rPr>
        <w:t>添加为</w:t>
      </w:r>
      <w:r w:rsidRPr="000110BB">
        <w:rPr>
          <w:rFonts w:ascii="等线 Light" w:eastAsia="等线" w:hAnsi="等线 Light" w:hint="eastAsia"/>
        </w:rPr>
        <w:t>CFS</w:t>
      </w:r>
      <w:r w:rsidRPr="000110BB">
        <w:rPr>
          <w:rFonts w:ascii="等线 Light" w:eastAsia="等线" w:hAnsi="等线 Light" w:hint="eastAsia"/>
        </w:rPr>
        <w:t>存储池，然后将</w:t>
      </w:r>
      <w:r w:rsidRPr="000110BB">
        <w:rPr>
          <w:rFonts w:ascii="等线 Light" w:eastAsia="等线" w:hAnsi="等线 Light" w:hint="eastAsia"/>
        </w:rPr>
        <w:t>CFS</w:t>
      </w:r>
      <w:r w:rsidRPr="000110BB">
        <w:rPr>
          <w:rFonts w:ascii="等线 Light" w:eastAsia="等线" w:hAnsi="等线 Light" w:hint="eastAsia"/>
        </w:rPr>
        <w:t>存储</w:t>
      </w:r>
      <w:proofErr w:type="gramStart"/>
      <w:r w:rsidRPr="000110BB">
        <w:rPr>
          <w:rFonts w:ascii="等线 Light" w:eastAsia="等线" w:hAnsi="等线 Light" w:hint="eastAsia"/>
        </w:rPr>
        <w:t>池创建</w:t>
      </w:r>
      <w:proofErr w:type="gramEnd"/>
      <w:r w:rsidRPr="000110BB">
        <w:rPr>
          <w:rFonts w:ascii="等线 Light" w:eastAsia="等线" w:hAnsi="等线 Light" w:hint="eastAsia"/>
        </w:rPr>
        <w:t>为镜像库。</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下面以</w:t>
      </w:r>
      <w:r w:rsidRPr="000110BB">
        <w:rPr>
          <w:rFonts w:ascii="等线 Light" w:eastAsia="等线" w:hAnsi="等线 Light" w:hint="eastAsia"/>
        </w:rPr>
        <w:t>AS5300G2</w:t>
      </w:r>
      <w:r w:rsidRPr="000110BB">
        <w:rPr>
          <w:rFonts w:ascii="等线 Light" w:eastAsia="等线" w:hAnsi="等线 Light" w:hint="eastAsia"/>
        </w:rPr>
        <w:t>服务器为例，关于</w:t>
      </w:r>
      <w:r w:rsidRPr="000110BB">
        <w:rPr>
          <w:rFonts w:ascii="等线 Light" w:eastAsia="等线" w:hAnsi="等线 Light" w:hint="eastAsia"/>
        </w:rPr>
        <w:t>LUN</w:t>
      </w:r>
      <w:r w:rsidRPr="000110BB">
        <w:rPr>
          <w:rFonts w:ascii="等线 Light" w:eastAsia="等线" w:hAnsi="等线 Light" w:hint="eastAsia"/>
        </w:rPr>
        <w:t>的划分步骤如下所示：</w:t>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用户输入</w:t>
      </w:r>
      <w:r w:rsidRPr="000110BB">
        <w:rPr>
          <w:rFonts w:ascii="等线 Light" w:eastAsia="等线" w:hAnsi="等线 Light" w:hint="eastAsia"/>
        </w:rPr>
        <w:t>AS5300G2</w:t>
      </w:r>
      <w:r w:rsidRPr="000110BB">
        <w:rPr>
          <w:rFonts w:ascii="等线 Light" w:eastAsia="等线" w:hAnsi="等线 Light" w:hint="eastAsia"/>
        </w:rPr>
        <w:t>服务器</w:t>
      </w:r>
      <w:r w:rsidRPr="000110BB">
        <w:rPr>
          <w:rFonts w:ascii="等线 Light" w:eastAsia="等线" w:hAnsi="等线 Light" w:hint="eastAsia"/>
        </w:rPr>
        <w:t>IP</w:t>
      </w:r>
      <w:r w:rsidRPr="000110BB">
        <w:rPr>
          <w:rFonts w:ascii="等线 Light" w:eastAsia="等线" w:hAnsi="等线 Light" w:hint="eastAsia"/>
        </w:rPr>
        <w:t>地址，登录该服务器。</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4319905" cy="2171700"/>
            <wp:effectExtent l="0" t="0" r="444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7"/>
                    <a:stretch>
                      <a:fillRect/>
                    </a:stretch>
                  </pic:blipFill>
                  <pic:spPr>
                    <a:xfrm>
                      <a:off x="0" y="0"/>
                      <a:ext cx="4319905" cy="2171700"/>
                    </a:xfrm>
                    <a:prstGeom prst="rect">
                      <a:avLst/>
                    </a:prstGeom>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点击主页上的【主机】图标，进入主机页面。</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5219700" cy="998220"/>
            <wp:effectExtent l="9525" t="9525" r="9525" b="2095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8"/>
                    <a:stretch>
                      <a:fillRect/>
                    </a:stretch>
                  </pic:blipFill>
                  <pic:spPr>
                    <a:xfrm>
                      <a:off x="0" y="0"/>
                      <a:ext cx="5219700" cy="998220"/>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lastRenderedPageBreak/>
        <w:t>点击主机页面的【添加主机】按钮，进入主机添加页面。选择主机连接方式为“光纤通道”，用户需要填写待添加的主机名称、选择站点、选择主机端口，点击【添加】即可。</w:t>
      </w:r>
    </w:p>
    <w:p w:rsidR="00B90933" w:rsidRPr="000110BB" w:rsidRDefault="008408C6" w:rsidP="00B7047F">
      <w:pPr>
        <w:pStyle w:val="a8"/>
        <w:spacing w:before="156" w:after="156"/>
        <w:rPr>
          <w:rStyle w:val="Char0"/>
          <w:rFonts w:ascii="等线 Light" w:eastAsia="等线" w:hAnsi="等线 Light"/>
        </w:rPr>
      </w:pPr>
      <w:r w:rsidRPr="000110BB">
        <w:rPr>
          <w:rStyle w:val="Char0"/>
          <w:rFonts w:ascii="等线 Light" w:eastAsia="等线" w:hAnsi="等线 Light"/>
          <w:noProof/>
        </w:rPr>
        <w:drawing>
          <wp:inline distT="0" distB="0" distL="0" distR="0">
            <wp:extent cx="4319905" cy="2576830"/>
            <wp:effectExtent l="9525" t="9525" r="13970" b="2349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9"/>
                    <a:stretch>
                      <a:fillRect/>
                    </a:stretch>
                  </pic:blipFill>
                  <pic:spPr>
                    <a:xfrm>
                      <a:off x="0" y="0"/>
                      <a:ext cx="4319905" cy="2576830"/>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点击主页上的【卷】图标，进入卷页面。</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4319905" cy="2160270"/>
            <wp:effectExtent l="9525" t="9525" r="13970" b="209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0"/>
                    <a:stretch>
                      <a:fillRect/>
                    </a:stretch>
                  </pic:blipFill>
                  <pic:spPr>
                    <a:xfrm>
                      <a:off x="0" y="0"/>
                      <a:ext cx="4319905" cy="2160270"/>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点击页面上的【创建卷】按钮，进入卷的创建页面。</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lastRenderedPageBreak/>
        <w:drawing>
          <wp:inline distT="0" distB="0" distL="0" distR="0">
            <wp:extent cx="4319905" cy="1445260"/>
            <wp:effectExtent l="9525" t="9525" r="1397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1"/>
                    <a:stretch>
                      <a:fillRect/>
                    </a:stretch>
                  </pic:blipFill>
                  <pic:spPr>
                    <a:xfrm>
                      <a:off x="0" y="0"/>
                      <a:ext cx="4319905" cy="1445260"/>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在【创建卷】页面，用户可根据自己需要，选择卷的类型（“基本”或者“定制”），单击选择【池】，输入</w:t>
      </w:r>
      <w:proofErr w:type="gramStart"/>
      <w:r w:rsidRPr="000110BB">
        <w:rPr>
          <w:rFonts w:ascii="等线 Light" w:eastAsia="等线" w:hAnsi="等线 Light" w:hint="eastAsia"/>
        </w:rPr>
        <w:t>待创建</w:t>
      </w:r>
      <w:proofErr w:type="gramEnd"/>
      <w:r w:rsidRPr="000110BB">
        <w:rPr>
          <w:rFonts w:ascii="等线 Light" w:eastAsia="等线" w:hAnsi="等线 Light" w:hint="eastAsia"/>
        </w:rPr>
        <w:t>的卷的数量、容量大小（以</w:t>
      </w:r>
      <w:r w:rsidRPr="000110BB">
        <w:rPr>
          <w:rFonts w:ascii="等线 Light" w:eastAsia="等线" w:hAnsi="等线 Light" w:hint="eastAsia"/>
        </w:rPr>
        <w:t>B</w:t>
      </w:r>
      <w:r w:rsidRPr="000110BB">
        <w:rPr>
          <w:rFonts w:ascii="等线 Light" w:eastAsia="等线" w:hAnsi="等线 Light" w:hint="eastAsia"/>
        </w:rPr>
        <w:t>、</w:t>
      </w:r>
      <w:r w:rsidRPr="000110BB">
        <w:rPr>
          <w:rFonts w:ascii="等线 Light" w:eastAsia="等线" w:hAnsi="等线 Light" w:hint="eastAsia"/>
        </w:rPr>
        <w:t>KiB</w:t>
      </w:r>
      <w:r w:rsidRPr="000110BB">
        <w:rPr>
          <w:rFonts w:ascii="等线 Light" w:eastAsia="等线" w:hAnsi="等线 Light" w:hint="eastAsia"/>
        </w:rPr>
        <w:t>、</w:t>
      </w:r>
      <w:r w:rsidRPr="000110BB">
        <w:rPr>
          <w:rFonts w:ascii="等线 Light" w:eastAsia="等线" w:hAnsi="等线 Light" w:hint="eastAsia"/>
        </w:rPr>
        <w:t>MiB</w:t>
      </w:r>
      <w:r w:rsidRPr="000110BB">
        <w:rPr>
          <w:rFonts w:ascii="等线 Light" w:eastAsia="等线" w:hAnsi="等线 Light" w:hint="eastAsia"/>
        </w:rPr>
        <w:t>、</w:t>
      </w:r>
      <w:r w:rsidRPr="000110BB">
        <w:rPr>
          <w:rFonts w:ascii="等线 Light" w:eastAsia="等线" w:hAnsi="等线 Light" w:hint="eastAsia"/>
        </w:rPr>
        <w:t>GiB</w:t>
      </w:r>
      <w:r w:rsidRPr="000110BB">
        <w:rPr>
          <w:rFonts w:ascii="等线 Light" w:eastAsia="等线" w:hAnsi="等线 Light" w:hint="eastAsia"/>
        </w:rPr>
        <w:t>、</w:t>
      </w:r>
      <w:r w:rsidRPr="000110BB">
        <w:rPr>
          <w:rFonts w:ascii="等线 Light" w:eastAsia="等线" w:hAnsi="等线 Light" w:hint="eastAsia"/>
        </w:rPr>
        <w:t>TiB</w:t>
      </w:r>
      <w:r w:rsidRPr="000110BB">
        <w:rPr>
          <w:rFonts w:ascii="等线 Light" w:eastAsia="等线" w:hAnsi="等线 Light" w:hint="eastAsia"/>
        </w:rPr>
        <w:t>为单位，用户可根据自身需要选择容量单位，默认为</w:t>
      </w:r>
      <w:r w:rsidRPr="000110BB">
        <w:rPr>
          <w:rFonts w:ascii="等线 Light" w:eastAsia="等线" w:hAnsi="等线 Light" w:hint="eastAsia"/>
        </w:rPr>
        <w:t>GiB</w:t>
      </w:r>
      <w:r w:rsidRPr="000110BB">
        <w:rPr>
          <w:rFonts w:ascii="等线 Light" w:eastAsia="等线" w:hAnsi="等线 Light" w:hint="eastAsia"/>
        </w:rPr>
        <w:t>），输入卷名称，确认信息无误后，点击【创建并映射到主机】。</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4319905" cy="3966845"/>
            <wp:effectExtent l="9525" t="9525" r="13970" b="2413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2"/>
                    <a:stretch>
                      <a:fillRect/>
                    </a:stretch>
                  </pic:blipFill>
                  <pic:spPr>
                    <a:xfrm>
                      <a:off x="0" y="0"/>
                      <a:ext cx="4319905" cy="3966845"/>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创建</w:t>
      </w:r>
      <w:proofErr w:type="gramStart"/>
      <w:r w:rsidRPr="000110BB">
        <w:rPr>
          <w:rFonts w:ascii="等线 Light" w:eastAsia="等线" w:hAnsi="等线 Light" w:hint="eastAsia"/>
        </w:rPr>
        <w:t>卷任务</w:t>
      </w:r>
      <w:proofErr w:type="gramEnd"/>
      <w:r w:rsidRPr="000110BB">
        <w:rPr>
          <w:rFonts w:ascii="等线 Light" w:eastAsia="等线" w:hAnsi="等线 Light" w:hint="eastAsia"/>
        </w:rPr>
        <w:t>完成后，点击【继续】。</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lastRenderedPageBreak/>
        <w:drawing>
          <wp:inline distT="0" distB="0" distL="0" distR="0">
            <wp:extent cx="4319905" cy="2719070"/>
            <wp:effectExtent l="9525" t="9525" r="13970" b="146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3"/>
                    <a:stretch>
                      <a:fillRect/>
                    </a:stretch>
                  </pic:blipFill>
                  <pic:spPr>
                    <a:xfrm>
                      <a:off x="0" y="0"/>
                      <a:ext cx="4319905" cy="2719070"/>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t>将创建好的卷映射到主机，选择待映射的主机组，点击【映射】。</w:t>
      </w:r>
    </w:p>
    <w:p w:rsidR="00B90933" w:rsidRPr="000110BB" w:rsidRDefault="008408C6" w:rsidP="00B7047F">
      <w:pPr>
        <w:pStyle w:val="a8"/>
        <w:spacing w:before="156" w:after="156"/>
        <w:rPr>
          <w:rStyle w:val="Char0"/>
          <w:rFonts w:ascii="等线 Light" w:eastAsia="等线" w:hAnsi="等线 Light"/>
        </w:rPr>
      </w:pPr>
      <w:r w:rsidRPr="000110BB">
        <w:rPr>
          <w:rStyle w:val="Char0"/>
          <w:rFonts w:ascii="等线 Light" w:eastAsia="等线" w:hAnsi="等线 Light"/>
          <w:noProof/>
        </w:rPr>
        <w:drawing>
          <wp:inline distT="0" distB="0" distL="0" distR="0">
            <wp:extent cx="4319905" cy="2039620"/>
            <wp:effectExtent l="9525" t="9525" r="13970" b="2730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4"/>
                    <a:stretch>
                      <a:fillRect/>
                    </a:stretch>
                  </pic:blipFill>
                  <pic:spPr>
                    <a:xfrm>
                      <a:off x="0" y="0"/>
                      <a:ext cx="4319905" cy="2039620"/>
                    </a:xfrm>
                    <a:prstGeom prst="rect">
                      <a:avLst/>
                    </a:prstGeom>
                    <a:ln>
                      <a:solidFill>
                        <a:schemeClr val="tx1"/>
                      </a:solidFill>
                    </a:ln>
                  </pic:spPr>
                </pic:pic>
              </a:graphicData>
            </a:graphic>
          </wp:inline>
        </w:drawing>
      </w:r>
    </w:p>
    <w:p w:rsidR="00B90933" w:rsidRPr="000110BB" w:rsidRDefault="008408C6" w:rsidP="00B7047F">
      <w:pPr>
        <w:pStyle w:val="a8"/>
        <w:spacing w:before="156" w:after="156"/>
        <w:rPr>
          <w:rStyle w:val="Char0"/>
          <w:rFonts w:ascii="等线 Light" w:eastAsia="等线" w:hAnsi="等线 Light"/>
        </w:rPr>
      </w:pPr>
      <w:r w:rsidRPr="000110BB">
        <w:rPr>
          <w:rStyle w:val="Char0"/>
          <w:rFonts w:ascii="等线 Light" w:eastAsia="等线" w:hAnsi="等线 Light"/>
          <w:noProof/>
        </w:rPr>
        <w:drawing>
          <wp:inline distT="0" distB="0" distL="0" distR="0">
            <wp:extent cx="4319905" cy="2720340"/>
            <wp:effectExtent l="9525" t="9525" r="13970" b="133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5"/>
                    <a:stretch>
                      <a:fillRect/>
                    </a:stretch>
                  </pic:blipFill>
                  <pic:spPr>
                    <a:xfrm>
                      <a:off x="0" y="0"/>
                      <a:ext cx="4319905" cy="2720340"/>
                    </a:xfrm>
                    <a:prstGeom prst="rect">
                      <a:avLst/>
                    </a:prstGeom>
                    <a:ln>
                      <a:solidFill>
                        <a:schemeClr val="tx1"/>
                      </a:solidFill>
                    </a:ln>
                  </pic:spPr>
                </pic:pic>
              </a:graphicData>
            </a:graphic>
          </wp:inline>
        </w:drawing>
      </w:r>
    </w:p>
    <w:p w:rsidR="00B90933" w:rsidRPr="000110BB" w:rsidRDefault="008408C6" w:rsidP="00585E52">
      <w:pPr>
        <w:numPr>
          <w:ilvl w:val="0"/>
          <w:numId w:val="49"/>
        </w:numPr>
        <w:spacing w:before="156" w:after="156"/>
        <w:ind w:firstLine="480"/>
        <w:rPr>
          <w:rFonts w:ascii="等线 Light" w:eastAsia="等线" w:hAnsi="等线 Light"/>
        </w:rPr>
      </w:pPr>
      <w:r w:rsidRPr="000110BB">
        <w:rPr>
          <w:rFonts w:ascii="等线 Light" w:eastAsia="等线" w:hAnsi="等线 Light" w:hint="eastAsia"/>
        </w:rPr>
        <w:lastRenderedPageBreak/>
        <w:t>主机映射完成后，点击【关闭】即可。</w:t>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通过</w:t>
      </w:r>
      <w:r w:rsidRPr="000110BB">
        <w:rPr>
          <w:rFonts w:ascii="等线 Light" w:eastAsia="等线" w:hAnsi="等线 Light" w:hint="eastAsia"/>
        </w:rPr>
        <w:t>FC</w:t>
      </w:r>
      <w:r w:rsidRPr="000110BB">
        <w:rPr>
          <w:rFonts w:ascii="等线 Light" w:eastAsia="等线" w:hAnsi="等线 Light" w:hint="eastAsia"/>
        </w:rPr>
        <w:t>适配器扫描磁盘</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若主机上安装有</w:t>
      </w:r>
      <w:r w:rsidRPr="000110BB">
        <w:rPr>
          <w:rFonts w:ascii="等线 Light" w:eastAsia="等线" w:hAnsi="等线 Light" w:cs="Times New Roman"/>
        </w:rPr>
        <w:t>FC</w:t>
      </w:r>
      <w:r w:rsidRPr="000110BB">
        <w:rPr>
          <w:rFonts w:ascii="等线 Light" w:eastAsia="等线" w:hAnsi="等线 Light" w:cs="Times New Roman"/>
        </w:rPr>
        <w:t>的</w:t>
      </w:r>
      <w:r w:rsidRPr="000110BB">
        <w:rPr>
          <w:rFonts w:ascii="等线 Light" w:eastAsia="等线" w:hAnsi="等线 Light" w:cs="Times New Roman"/>
        </w:rPr>
        <w:t>HBA</w:t>
      </w:r>
      <w:r w:rsidRPr="000110BB">
        <w:rPr>
          <w:rFonts w:ascii="等线 Light" w:eastAsia="等线" w:hAnsi="等线 Light" w:cs="Times New Roman"/>
        </w:rPr>
        <w:t>卡，</w:t>
      </w:r>
      <w:r w:rsidRPr="000110BB">
        <w:rPr>
          <w:rFonts w:ascii="等线 Light" w:eastAsia="等线" w:hAnsi="等线 Light" w:cs="Times New Roman"/>
        </w:rPr>
        <w:t>In</w:t>
      </w:r>
      <w:r w:rsidRPr="000110BB">
        <w:rPr>
          <w:rFonts w:ascii="等线 Light" w:eastAsia="等线" w:hAnsi="等线 Light" w:cs="Times New Roman" w:hint="eastAsia"/>
        </w:rPr>
        <w:t>C</w:t>
      </w:r>
      <w:r w:rsidRPr="000110BB">
        <w:rPr>
          <w:rFonts w:ascii="等线 Light" w:eastAsia="等线" w:hAnsi="等线 Light" w:cs="Times New Roman"/>
        </w:rPr>
        <w:t>loud Sphere</w:t>
      </w:r>
      <w:r w:rsidRPr="000110BB">
        <w:rPr>
          <w:rFonts w:ascii="等线 Light" w:eastAsia="等线" w:hAnsi="等线 Light" w:cs="Times New Roman"/>
        </w:rPr>
        <w:t>会自动扫描到，并在系统管理界面创建出对应的</w:t>
      </w:r>
      <w:r w:rsidRPr="000110BB">
        <w:rPr>
          <w:rFonts w:ascii="等线 Light" w:eastAsia="等线" w:hAnsi="等线 Light" w:cs="Times New Roman"/>
        </w:rPr>
        <w:t>FC</w:t>
      </w:r>
      <w:r w:rsidRPr="000110BB">
        <w:rPr>
          <w:rFonts w:ascii="等线 Light" w:eastAsia="等线" w:hAnsi="等线 Light" w:cs="Times New Roman"/>
        </w:rPr>
        <w:t>适配器。用户可以通过该适配器连接光纤交换机或者</w:t>
      </w:r>
      <w:r w:rsidRPr="000110BB">
        <w:rPr>
          <w:rFonts w:ascii="等线 Light" w:eastAsia="等线" w:hAnsi="等线 Light" w:cs="Times New Roman"/>
        </w:rPr>
        <w:t>FC</w:t>
      </w:r>
      <w:r w:rsidRPr="000110BB">
        <w:rPr>
          <w:rFonts w:ascii="等线 Light" w:eastAsia="等线" w:hAnsi="等线 Light" w:cs="Times New Roman"/>
        </w:rPr>
        <w:t>存储，以便给主机提供存储服务。光纤存储往往有较好的性能以及较好的网络稳定性，但是价格昂贵。</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若用户配置好主机到</w:t>
      </w:r>
      <w:r w:rsidRPr="000110BB">
        <w:rPr>
          <w:rFonts w:ascii="等线 Light" w:eastAsia="等线" w:hAnsi="等线 Light" w:cs="Times New Roman"/>
        </w:rPr>
        <w:t>SAN</w:t>
      </w:r>
      <w:r w:rsidRPr="000110BB">
        <w:rPr>
          <w:rFonts w:ascii="等线 Light" w:eastAsia="等线" w:hAnsi="等线 Light" w:cs="Times New Roman"/>
        </w:rPr>
        <w:t>存储的</w:t>
      </w:r>
      <w:r w:rsidRPr="000110BB">
        <w:rPr>
          <w:rFonts w:ascii="等线 Light" w:eastAsia="等线" w:hAnsi="等线 Light" w:cs="Times New Roman"/>
        </w:rPr>
        <w:t>FC</w:t>
      </w:r>
      <w:r w:rsidRPr="000110BB">
        <w:rPr>
          <w:rFonts w:ascii="等线 Light" w:eastAsia="等线" w:hAnsi="等线 Light" w:cs="Times New Roman"/>
        </w:rPr>
        <w:t>线路，可以通过以下步骤将</w:t>
      </w:r>
      <w:r w:rsidRPr="000110BB">
        <w:rPr>
          <w:rFonts w:ascii="等线 Light" w:eastAsia="等线" w:hAnsi="等线 Light" w:cs="Times New Roman"/>
        </w:rPr>
        <w:t>FC-SAN</w:t>
      </w:r>
      <w:r w:rsidRPr="000110BB">
        <w:rPr>
          <w:rFonts w:ascii="等线 Light" w:eastAsia="等线" w:hAnsi="等线 Light" w:cs="Times New Roman"/>
        </w:rPr>
        <w:t>中的</w:t>
      </w:r>
      <w:r w:rsidRPr="000110BB">
        <w:rPr>
          <w:rFonts w:ascii="等线 Light" w:eastAsia="等线" w:hAnsi="等线 Light" w:cs="Times New Roman" w:hint="eastAsia"/>
        </w:rPr>
        <w:t>LUN</w:t>
      </w:r>
      <w:r w:rsidRPr="000110BB">
        <w:rPr>
          <w:rFonts w:ascii="等线 Light" w:eastAsia="等线" w:hAnsi="等线 Light" w:cs="Times New Roman"/>
        </w:rPr>
        <w:t>扫描到主机下：</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单击菜单栏中的【计算池】，选择</w:t>
      </w:r>
      <w:r w:rsidRPr="000110BB">
        <w:rPr>
          <w:rFonts w:ascii="等线 Light" w:eastAsia="等线" w:hAnsi="等线 Light" w:cs="Times New Roman" w:hint="eastAsia"/>
        </w:rPr>
        <w:t>集群</w:t>
      </w:r>
      <w:r w:rsidRPr="000110BB">
        <w:rPr>
          <w:rFonts w:ascii="等线 Light" w:eastAsia="等线" w:hAnsi="等线 Light" w:cs="Times New Roman"/>
        </w:rPr>
        <w:t>，</w:t>
      </w:r>
      <w:r w:rsidRPr="000110BB">
        <w:rPr>
          <w:rFonts w:ascii="等线 Light" w:eastAsia="等线" w:hAnsi="等线 Light" w:cs="Times New Roman" w:hint="eastAsia"/>
        </w:rPr>
        <w:t>点击【更多操作】</w:t>
      </w:r>
      <w:r w:rsidRPr="000110BB">
        <w:rPr>
          <w:rFonts w:ascii="等线 Light" w:eastAsia="等线" w:hAnsi="等线 Light" w:cs="Times New Roman" w:hint="eastAsia"/>
        </w:rPr>
        <w:t>-&gt;</w:t>
      </w:r>
      <w:r w:rsidRPr="000110BB">
        <w:rPr>
          <w:rFonts w:ascii="等线 Light" w:eastAsia="等线" w:hAnsi="等线 Light" w:cs="Times New Roman" w:hint="eastAsia"/>
        </w:rPr>
        <w:t>【扫描集群下所有存储适配器】，对当前集群下的所有主机进行扫描适配器操作，</w:t>
      </w:r>
      <w:r w:rsidRPr="000110BB">
        <w:rPr>
          <w:rFonts w:ascii="等线 Light" w:eastAsia="等线" w:hAnsi="等线 Light" w:cs="Times New Roman"/>
        </w:rPr>
        <w:t>即可将</w:t>
      </w:r>
      <w:r w:rsidRPr="000110BB">
        <w:rPr>
          <w:rFonts w:ascii="等线 Light" w:eastAsia="等线" w:hAnsi="等线 Light" w:cs="Times New Roman"/>
        </w:rPr>
        <w:t>FC-SAN</w:t>
      </w:r>
      <w:r w:rsidRPr="000110BB">
        <w:rPr>
          <w:rFonts w:ascii="等线 Light" w:eastAsia="等线" w:hAnsi="等线 Light" w:cs="Times New Roman"/>
        </w:rPr>
        <w:t>中的</w:t>
      </w:r>
      <w:r w:rsidRPr="000110BB">
        <w:rPr>
          <w:rFonts w:ascii="等线 Light" w:eastAsia="等线" w:hAnsi="等线 Light" w:cs="Times New Roman" w:hint="eastAsia"/>
        </w:rPr>
        <w:t>LUN</w:t>
      </w:r>
      <w:r w:rsidRPr="000110BB">
        <w:rPr>
          <w:rFonts w:ascii="等线 Light" w:eastAsia="等线" w:hAnsi="等线 Light" w:cs="Times New Roman"/>
        </w:rPr>
        <w:t>扫描到主机。</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hint="eastAsia"/>
        </w:rPr>
        <w:t>扫描完成后，用户选中一个主机，点击【存储适配器】，查看磁盘个数是否增加、存储设备是否增加等。</w:t>
      </w:r>
    </w:p>
    <w:p w:rsidR="00B90933" w:rsidRDefault="00982213">
      <w:pPr>
        <w:spacing w:before="156" w:after="156"/>
        <w:ind w:firstLineChars="0" w:firstLine="0"/>
        <w:jc w:val="center"/>
        <w:rPr>
          <w:rFonts w:ascii="等线 Light" w:eastAsia="等线" w:hAnsi="等线 Light"/>
        </w:rPr>
      </w:pPr>
      <w:r>
        <w:rPr>
          <w:noProof/>
        </w:rPr>
        <w:drawing>
          <wp:inline distT="0" distB="0" distL="0" distR="0" wp14:anchorId="7006B986" wp14:editId="4D084888">
            <wp:extent cx="4619349" cy="2330237"/>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31273" cy="2336252"/>
                    </a:xfrm>
                    <a:prstGeom prst="rect">
                      <a:avLst/>
                    </a:prstGeom>
                  </pic:spPr>
                </pic:pic>
              </a:graphicData>
            </a:graphic>
          </wp:inline>
        </w:drawing>
      </w:r>
    </w:p>
    <w:p w:rsidR="003809D3" w:rsidRPr="000110BB" w:rsidRDefault="003809D3">
      <w:pPr>
        <w:spacing w:before="156" w:after="156"/>
        <w:ind w:firstLineChars="0" w:firstLine="0"/>
        <w:jc w:val="center"/>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48" w:name="_Toc151372837"/>
      <w:r w:rsidRPr="000110BB">
        <w:rPr>
          <w:rFonts w:ascii="等线 Light" w:eastAsia="等线" w:hAnsi="等线 Light" w:hint="eastAsia"/>
        </w:rPr>
        <w:lastRenderedPageBreak/>
        <w:t>增加</w:t>
      </w:r>
      <w:r w:rsidRPr="000110BB">
        <w:rPr>
          <w:rFonts w:ascii="等线 Light" w:eastAsia="等线" w:hAnsi="等线 Light"/>
        </w:rPr>
        <w:t>iSCSI</w:t>
      </w:r>
      <w:r w:rsidRPr="000110BB">
        <w:rPr>
          <w:rFonts w:ascii="等线 Light" w:eastAsia="等线" w:hAnsi="等线 Light" w:hint="eastAsia"/>
        </w:rPr>
        <w:t>共享存储（可选）</w:t>
      </w:r>
      <w:bookmarkEnd w:id="148"/>
    </w:p>
    <w:p w:rsidR="00B90933" w:rsidRPr="000110BB" w:rsidRDefault="008408C6" w:rsidP="00B7047F">
      <w:pPr>
        <w:pStyle w:val="4"/>
        <w:spacing w:before="156" w:after="156"/>
        <w:rPr>
          <w:rFonts w:ascii="等线 Light" w:eastAsia="等线" w:hAnsi="等线 Light"/>
        </w:rPr>
      </w:pPr>
      <w:bookmarkStart w:id="149" w:name="_Ref37744608"/>
      <w:r w:rsidRPr="000110BB">
        <w:rPr>
          <w:rFonts w:ascii="等线 Light" w:eastAsia="等线" w:hAnsi="等线 Light" w:hint="eastAsia"/>
        </w:rPr>
        <w:t>增加存储虚拟交换机</w:t>
      </w:r>
      <w:bookmarkEnd w:id="149"/>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用户</w:t>
      </w:r>
      <w:r w:rsidRPr="000110BB">
        <w:rPr>
          <w:rFonts w:ascii="等线 Light" w:eastAsia="等线" w:hAnsi="等线 Light"/>
        </w:rPr>
        <w:t>增加</w:t>
      </w:r>
      <w:r w:rsidRPr="000110BB">
        <w:rPr>
          <w:rFonts w:ascii="等线 Light" w:eastAsia="等线" w:hAnsi="等线 Light" w:hint="eastAsia"/>
        </w:rPr>
        <w:t>存储</w:t>
      </w:r>
      <w:r w:rsidRPr="000110BB">
        <w:rPr>
          <w:rFonts w:ascii="等线 Light" w:eastAsia="等线" w:hAnsi="等线 Light"/>
        </w:rPr>
        <w:t>虚拟交换机</w:t>
      </w:r>
      <w:r w:rsidRPr="000110BB">
        <w:rPr>
          <w:rFonts w:ascii="等线 Light" w:eastAsia="等线" w:hAnsi="等线 Light" w:hint="eastAsia"/>
        </w:rPr>
        <w:t>，用作创建数据网，为连接</w:t>
      </w:r>
      <w:r w:rsidRPr="000110BB">
        <w:rPr>
          <w:rFonts w:ascii="等线 Light" w:eastAsia="等线" w:hAnsi="等线 Light" w:hint="eastAsia"/>
        </w:rPr>
        <w:t>iSCSI</w:t>
      </w:r>
      <w:proofErr w:type="gramStart"/>
      <w:r w:rsidRPr="000110BB">
        <w:rPr>
          <w:rFonts w:ascii="等线 Light" w:eastAsia="等线" w:hAnsi="等线 Light" w:hint="eastAsia"/>
        </w:rPr>
        <w:t>存储做</w:t>
      </w:r>
      <w:proofErr w:type="gramEnd"/>
      <w:r w:rsidRPr="000110BB">
        <w:rPr>
          <w:rFonts w:ascii="等线 Light" w:eastAsia="等线" w:hAnsi="等线 Light" w:hint="eastAsia"/>
        </w:rPr>
        <w:t>准备，其具体</w:t>
      </w:r>
      <w:r w:rsidRPr="000110BB">
        <w:rPr>
          <w:rFonts w:ascii="等线 Light" w:eastAsia="等线" w:hAnsi="等线 Light"/>
        </w:rPr>
        <w:t>操作步骤如下：</w:t>
      </w:r>
    </w:p>
    <w:p w:rsidR="00B90933" w:rsidRPr="000110BB" w:rsidRDefault="008408C6" w:rsidP="00585E52">
      <w:pPr>
        <w:pStyle w:val="aff"/>
        <w:numPr>
          <w:ilvl w:val="0"/>
          <w:numId w:val="50"/>
        </w:numPr>
        <w:spacing w:before="156" w:after="156"/>
        <w:ind w:firstLine="480"/>
        <w:rPr>
          <w:rFonts w:ascii="等线 Light" w:eastAsia="等线" w:hAnsi="等线 Light"/>
        </w:rPr>
      </w:pPr>
      <w:r w:rsidRPr="000110BB">
        <w:rPr>
          <w:rFonts w:ascii="等线 Light" w:eastAsia="等线" w:hAnsi="等线 Light" w:hint="eastAsia"/>
        </w:rPr>
        <w:t>用户</w:t>
      </w:r>
      <w:r w:rsidRPr="000110BB">
        <w:rPr>
          <w:rFonts w:ascii="等线 Light" w:eastAsia="等线" w:hAnsi="等线 Light"/>
        </w:rPr>
        <w:t>点击</w:t>
      </w:r>
      <w:r w:rsidRPr="000110BB">
        <w:rPr>
          <w:rFonts w:ascii="等线 Light" w:eastAsia="等线" w:hAnsi="等线 Light" w:hint="eastAsia"/>
        </w:rPr>
        <w:t>主页</w:t>
      </w:r>
      <w:r w:rsidRPr="000110BB">
        <w:rPr>
          <w:rFonts w:ascii="等线 Light" w:eastAsia="等线" w:hAnsi="等线 Light"/>
        </w:rPr>
        <w:t>菜单栏或导航栏中的【网络池】，在左侧导航</w:t>
      </w:r>
      <w:proofErr w:type="gramStart"/>
      <w:r w:rsidRPr="000110BB">
        <w:rPr>
          <w:rFonts w:ascii="等线 Light" w:eastAsia="等线" w:hAnsi="等线 Light"/>
        </w:rPr>
        <w:t>栏选择</w:t>
      </w:r>
      <w:proofErr w:type="gramEnd"/>
      <w:r w:rsidRPr="000110BB">
        <w:rPr>
          <w:rFonts w:ascii="等线 Light" w:eastAsia="等线" w:hAnsi="等线 Light"/>
        </w:rPr>
        <w:t>iCenter</w:t>
      </w:r>
      <w:r w:rsidRPr="000110BB">
        <w:rPr>
          <w:rFonts w:ascii="等线 Light" w:eastAsia="等线" w:hAnsi="等线 Light"/>
        </w:rPr>
        <w:t>进入</w:t>
      </w:r>
      <w:r w:rsidRPr="000110BB">
        <w:rPr>
          <w:rFonts w:ascii="等线 Light" w:eastAsia="等线" w:hAnsi="等线 Light"/>
        </w:rPr>
        <w:t>iCenter</w:t>
      </w:r>
      <w:r w:rsidRPr="000110BB">
        <w:rPr>
          <w:rFonts w:ascii="等线 Light" w:eastAsia="等线" w:hAnsi="等线 Light"/>
        </w:rPr>
        <w:t>操作主界面，</w:t>
      </w:r>
      <w:r w:rsidRPr="000110BB">
        <w:rPr>
          <w:rFonts w:ascii="等线 Light" w:eastAsia="等线" w:hAnsi="等线 Light" w:hint="eastAsia"/>
        </w:rPr>
        <w:t>点击界面上的</w:t>
      </w:r>
      <w:r w:rsidRPr="000110BB">
        <w:rPr>
          <w:rFonts w:ascii="等线 Light" w:eastAsia="等线" w:hAnsi="等线 Light"/>
        </w:rPr>
        <w:t>【增加虚拟交换机】按钮</w:t>
      </w:r>
      <w:r w:rsidRPr="000110BB">
        <w:rPr>
          <w:rFonts w:ascii="等线 Light" w:eastAsia="等线" w:hAnsi="等线 Light" w:hint="eastAsia"/>
        </w:rPr>
        <w:t>（或者右键选择【</w:t>
      </w:r>
      <w:r w:rsidRPr="000110BB">
        <w:rPr>
          <w:rFonts w:ascii="等线 Light" w:eastAsia="等线" w:hAnsi="等线 Light"/>
        </w:rPr>
        <w:t>增加虚拟交换机</w:t>
      </w:r>
      <w:r w:rsidRPr="000110BB">
        <w:rPr>
          <w:rFonts w:ascii="等线 Light" w:eastAsia="等线" w:hAnsi="等线 Light" w:hint="eastAsia"/>
        </w:rPr>
        <w:t>】）。</w:t>
      </w:r>
    </w:p>
    <w:p w:rsidR="00B90933" w:rsidRPr="000110BB" w:rsidRDefault="0000266C" w:rsidP="00B7047F">
      <w:pPr>
        <w:spacing w:before="156" w:after="156"/>
        <w:ind w:firstLineChars="0" w:firstLine="0"/>
        <w:jc w:val="center"/>
        <w:rPr>
          <w:rFonts w:ascii="等线 Light" w:eastAsia="等线" w:hAnsi="等线 Light"/>
        </w:rPr>
      </w:pPr>
      <w:r>
        <w:rPr>
          <w:noProof/>
        </w:rPr>
        <w:drawing>
          <wp:inline distT="0" distB="0" distL="0" distR="0" wp14:anchorId="3EADA2AB" wp14:editId="2646559C">
            <wp:extent cx="4866005" cy="23933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87"/>
                    <a:stretch>
                      <a:fillRect/>
                    </a:stretch>
                  </pic:blipFill>
                  <pic:spPr>
                    <a:xfrm>
                      <a:off x="0" y="0"/>
                      <a:ext cx="4900598" cy="2410798"/>
                    </a:xfrm>
                    <a:prstGeom prst="rect">
                      <a:avLst/>
                    </a:prstGeom>
                  </pic:spPr>
                </pic:pic>
              </a:graphicData>
            </a:graphic>
          </wp:inline>
        </w:drawing>
      </w:r>
    </w:p>
    <w:p w:rsidR="00B90933" w:rsidRPr="000110BB" w:rsidRDefault="008408C6" w:rsidP="00585E52">
      <w:pPr>
        <w:numPr>
          <w:ilvl w:val="0"/>
          <w:numId w:val="50"/>
        </w:num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hint="eastAsia"/>
        </w:rPr>
        <w:t>选择名称和位置页面，</w:t>
      </w:r>
      <w:r w:rsidRPr="000110BB">
        <w:rPr>
          <w:rFonts w:ascii="等线 Light" w:eastAsia="等线" w:hAnsi="等线 Light"/>
        </w:rPr>
        <w:t>输入</w:t>
      </w:r>
      <w:r w:rsidRPr="000110BB">
        <w:rPr>
          <w:rFonts w:ascii="等线 Light" w:eastAsia="等线" w:hAnsi="等线 Light" w:hint="eastAsia"/>
        </w:rPr>
        <w:t>存储</w:t>
      </w:r>
      <w:r w:rsidRPr="000110BB">
        <w:rPr>
          <w:rFonts w:ascii="等线 Light" w:eastAsia="等线" w:hAnsi="等线 Light"/>
        </w:rPr>
        <w:t>虚拟交换机的名称、描述，交换机类型选择</w:t>
      </w:r>
      <w:r w:rsidRPr="000110BB">
        <w:rPr>
          <w:rFonts w:ascii="等线 Light" w:eastAsia="等线" w:hAnsi="等线 Light"/>
        </w:rPr>
        <w:t>“</w:t>
      </w:r>
      <w:r w:rsidRPr="000110BB">
        <w:rPr>
          <w:rFonts w:ascii="等线 Light" w:eastAsia="等线" w:hAnsi="等线 Light" w:hint="eastAsia"/>
        </w:rPr>
        <w:t>存储</w:t>
      </w:r>
      <w:r w:rsidRPr="000110BB">
        <w:rPr>
          <w:rFonts w:ascii="等线 Light" w:eastAsia="等线" w:hAnsi="等线 Light"/>
        </w:rPr>
        <w:t>虚拟交换机</w:t>
      </w:r>
      <w:r w:rsidRPr="000110BB">
        <w:rPr>
          <w:rFonts w:ascii="等线 Light" w:eastAsia="等线" w:hAnsi="等线 Light"/>
        </w:rPr>
        <w:t>”</w:t>
      </w:r>
      <w:r w:rsidRPr="000110BB">
        <w:rPr>
          <w:rFonts w:ascii="等线 Light" w:eastAsia="等线" w:hAnsi="等线 Light"/>
        </w:rPr>
        <w:t>，</w:t>
      </w:r>
      <w:r w:rsidRPr="000110BB">
        <w:rPr>
          <w:rFonts w:ascii="等线 Light" w:eastAsia="等线" w:hAnsi="等线 Light" w:hint="eastAsia"/>
        </w:rPr>
        <w:t>选择</w:t>
      </w:r>
      <w:r w:rsidRPr="000110BB">
        <w:rPr>
          <w:rFonts w:ascii="等线 Light" w:eastAsia="等线" w:hAnsi="等线 Light"/>
        </w:rPr>
        <w:t>数据中心，</w:t>
      </w:r>
      <w:proofErr w:type="gramStart"/>
      <w:r w:rsidRPr="000110BB">
        <w:rPr>
          <w:rFonts w:ascii="等线 Light" w:eastAsia="等线" w:hAnsi="等线 Light" w:hint="eastAsia"/>
        </w:rPr>
        <w:t>无需勾选“连接</w:t>
      </w:r>
      <w:r w:rsidRPr="000110BB">
        <w:rPr>
          <w:rFonts w:ascii="等线 Light" w:eastAsia="等线" w:hAnsi="等线 Light" w:hint="eastAsia"/>
        </w:rPr>
        <w:t>SCVM</w:t>
      </w:r>
      <w:r w:rsidRPr="000110BB">
        <w:rPr>
          <w:rFonts w:ascii="等线 Light" w:eastAsia="等线" w:hAnsi="等线 Light" w:hint="eastAsia"/>
        </w:rPr>
        <w:t>虚拟机”</w:t>
      </w:r>
      <w:proofErr w:type="gramEnd"/>
      <w:r w:rsidRPr="000110BB">
        <w:rPr>
          <w:rFonts w:ascii="等线 Light" w:eastAsia="等线" w:hAnsi="等线 Light" w:hint="eastAsia"/>
        </w:rPr>
        <w:t>，选择“上行链路类型”（当前系统默认选择类型为“以太网卡”），</w:t>
      </w:r>
      <w:r w:rsidRPr="000110BB">
        <w:rPr>
          <w:rFonts w:ascii="等线 Light" w:eastAsia="等线" w:hAnsi="等线 Light"/>
        </w:rPr>
        <w:t>点击【下一步】</w:t>
      </w:r>
      <w:r w:rsidRPr="000110BB">
        <w:rPr>
          <w:rFonts w:ascii="等线 Light" w:eastAsia="等线" w:hAnsi="等线 Light" w:hint="eastAsia"/>
        </w:rPr>
        <w:t>。</w:t>
      </w:r>
    </w:p>
    <w:p w:rsidR="00B90933" w:rsidRPr="000110BB" w:rsidRDefault="00982213" w:rsidP="00B7047F">
      <w:pPr>
        <w:spacing w:before="156" w:after="156"/>
        <w:ind w:firstLineChars="0" w:firstLine="0"/>
        <w:jc w:val="center"/>
        <w:rPr>
          <w:rFonts w:ascii="等线 Light" w:eastAsia="等线" w:hAnsi="等线 Light"/>
        </w:rPr>
      </w:pPr>
      <w:r>
        <w:rPr>
          <w:noProof/>
        </w:rPr>
        <w:lastRenderedPageBreak/>
        <w:drawing>
          <wp:inline distT="0" distB="0" distL="0" distR="0" wp14:anchorId="131D5EB3" wp14:editId="68C6B963">
            <wp:extent cx="4444365" cy="295719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88"/>
                    <a:stretch>
                      <a:fillRect/>
                    </a:stretch>
                  </pic:blipFill>
                  <pic:spPr>
                    <a:xfrm>
                      <a:off x="0" y="0"/>
                      <a:ext cx="4452782" cy="2962986"/>
                    </a:xfrm>
                    <a:prstGeom prst="rect">
                      <a:avLst/>
                    </a:prstGeom>
                  </pic:spPr>
                </pic:pic>
              </a:graphicData>
            </a:graphic>
          </wp:inline>
        </w:drawing>
      </w:r>
    </w:p>
    <w:p w:rsidR="00B90933" w:rsidRDefault="008408C6" w:rsidP="00585E52">
      <w:pPr>
        <w:numPr>
          <w:ilvl w:val="0"/>
          <w:numId w:val="50"/>
        </w:numPr>
        <w:spacing w:before="156" w:after="156"/>
        <w:ind w:firstLine="480"/>
        <w:rPr>
          <w:rFonts w:ascii="等线 Light" w:eastAsia="等线" w:hAnsi="等线 Light"/>
        </w:rPr>
      </w:pPr>
      <w:r w:rsidRPr="000110BB">
        <w:rPr>
          <w:rFonts w:ascii="等线 Light" w:eastAsia="等线" w:hAnsi="等线 Light"/>
        </w:rPr>
        <w:t>在添加主机</w:t>
      </w:r>
      <w:r w:rsidRPr="000110BB">
        <w:rPr>
          <w:rFonts w:ascii="等线 Light" w:eastAsia="等线" w:hAnsi="等线 Light" w:hint="eastAsia"/>
        </w:rPr>
        <w:t>页面，</w:t>
      </w:r>
      <w:r w:rsidRPr="000110BB">
        <w:rPr>
          <w:rFonts w:ascii="等线 Light" w:eastAsia="等线" w:hAnsi="等线 Light"/>
        </w:rPr>
        <w:t>选择需要添加的主机，点击【下一步】</w:t>
      </w:r>
      <w:r w:rsidRPr="000110BB">
        <w:rPr>
          <w:rFonts w:ascii="等线 Light" w:eastAsia="等线" w:hAnsi="等线 Light" w:hint="eastAsia"/>
        </w:rPr>
        <w:t>。</w:t>
      </w:r>
    </w:p>
    <w:p w:rsidR="003809D3" w:rsidRDefault="00982213" w:rsidP="003809D3">
      <w:pPr>
        <w:spacing w:before="156" w:after="156"/>
        <w:ind w:left="480" w:firstLineChars="0" w:firstLine="0"/>
        <w:rPr>
          <w:rFonts w:ascii="等线 Light" w:eastAsia="等线" w:hAnsi="等线 Light"/>
        </w:rPr>
      </w:pPr>
      <w:r>
        <w:rPr>
          <w:noProof/>
        </w:rPr>
        <w:drawing>
          <wp:inline distT="0" distB="0" distL="0" distR="0" wp14:anchorId="19861181" wp14:editId="475A52B6">
            <wp:extent cx="4389120" cy="2933297"/>
            <wp:effectExtent l="0" t="0" r="0"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95954" cy="2937864"/>
                    </a:xfrm>
                    <a:prstGeom prst="rect">
                      <a:avLst/>
                    </a:prstGeom>
                  </pic:spPr>
                </pic:pic>
              </a:graphicData>
            </a:graphic>
          </wp:inline>
        </w:drawing>
      </w:r>
    </w:p>
    <w:p w:rsidR="00B90933" w:rsidRPr="003809D3" w:rsidRDefault="008408C6" w:rsidP="00585E52">
      <w:pPr>
        <w:numPr>
          <w:ilvl w:val="0"/>
          <w:numId w:val="50"/>
        </w:numPr>
        <w:spacing w:before="156" w:after="156"/>
        <w:ind w:firstLine="480"/>
        <w:rPr>
          <w:rFonts w:ascii="等线 Light" w:eastAsia="等线" w:hAnsi="等线 Light"/>
        </w:rPr>
      </w:pPr>
      <w:r w:rsidRPr="003809D3">
        <w:rPr>
          <w:rFonts w:ascii="等线 Light" w:eastAsia="等线" w:hAnsi="等线 Light"/>
        </w:rPr>
        <w:t>在配置上行链路</w:t>
      </w:r>
      <w:r w:rsidRPr="003809D3">
        <w:rPr>
          <w:rFonts w:ascii="等线 Light" w:eastAsia="等线" w:hAnsi="等线 Light" w:hint="eastAsia"/>
        </w:rPr>
        <w:t>页面，</w:t>
      </w:r>
      <w:r w:rsidRPr="003809D3">
        <w:rPr>
          <w:rFonts w:ascii="等线 Light" w:eastAsia="等线" w:hAnsi="等线 Light"/>
        </w:rPr>
        <w:t>为</w:t>
      </w:r>
      <w:r w:rsidRPr="003809D3">
        <w:rPr>
          <w:rFonts w:ascii="等线 Light" w:eastAsia="等线" w:hAnsi="等线 Light" w:hint="eastAsia"/>
        </w:rPr>
        <w:t>当前</w:t>
      </w:r>
      <w:r w:rsidRPr="003809D3">
        <w:rPr>
          <w:rFonts w:ascii="等线 Light" w:eastAsia="等线" w:hAnsi="等线 Light"/>
        </w:rPr>
        <w:t>虚拟交换机选择的主机配置上行链路，</w:t>
      </w:r>
      <w:r w:rsidRPr="003809D3">
        <w:rPr>
          <w:rFonts w:ascii="等线 Light" w:eastAsia="等线" w:hAnsi="等线 Light" w:hint="eastAsia"/>
        </w:rPr>
        <w:t>逐个为选中的主机选择网卡，绑定类型为“</w:t>
      </w:r>
      <w:r w:rsidRPr="003809D3">
        <w:rPr>
          <w:rFonts w:ascii="等线 Light" w:eastAsia="等线" w:hAnsi="等线 Light" w:hint="eastAsia"/>
        </w:rPr>
        <w:t>LinuxBond</w:t>
      </w:r>
      <w:r w:rsidRPr="003809D3">
        <w:rPr>
          <w:rFonts w:ascii="等线 Light" w:eastAsia="等线" w:hAnsi="等线 Light" w:hint="eastAsia"/>
        </w:rPr>
        <w:t>”，根据自身需要选择绑定模式，</w:t>
      </w:r>
      <w:r w:rsidRPr="003809D3">
        <w:rPr>
          <w:rFonts w:ascii="等线 Light" w:eastAsia="等线" w:hAnsi="等线 Light"/>
        </w:rPr>
        <w:t>完成之后点击【</w:t>
      </w:r>
      <w:r w:rsidRPr="003809D3">
        <w:rPr>
          <w:rFonts w:ascii="等线 Light" w:eastAsia="等线" w:hAnsi="等线 Light" w:hint="eastAsia"/>
        </w:rPr>
        <w:t>完成</w:t>
      </w:r>
      <w:r w:rsidRPr="003809D3">
        <w:rPr>
          <w:rFonts w:ascii="等线 Light" w:eastAsia="等线" w:hAnsi="等线 Light"/>
        </w:rPr>
        <w:t>】</w:t>
      </w:r>
      <w:r w:rsidRPr="003809D3">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05" name="图片 105"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51"/>
        </w:numPr>
        <w:spacing w:before="156" w:after="156"/>
        <w:ind w:firstLine="480"/>
        <w:rPr>
          <w:rFonts w:ascii="等线 Light" w:eastAsia="等线" w:hAnsi="等线 Light"/>
        </w:rPr>
      </w:pPr>
      <w:r w:rsidRPr="000110BB">
        <w:rPr>
          <w:rFonts w:ascii="等线 Light" w:eastAsia="等线" w:hAnsi="等线 Light" w:hint="eastAsia"/>
        </w:rPr>
        <w:t>为了保证</w:t>
      </w:r>
      <w:r w:rsidRPr="000110BB">
        <w:rPr>
          <w:rFonts w:ascii="等线 Light" w:eastAsia="等线" w:hAnsi="等线 Light" w:hint="eastAsia"/>
        </w:rPr>
        <w:t>iS</w:t>
      </w:r>
      <w:r w:rsidRPr="000110BB">
        <w:rPr>
          <w:rFonts w:ascii="等线 Light" w:eastAsia="等线" w:hAnsi="等线 Light"/>
        </w:rPr>
        <w:t>CSI</w:t>
      </w:r>
      <w:r w:rsidRPr="000110BB">
        <w:rPr>
          <w:rFonts w:ascii="等线 Light" w:eastAsia="等线" w:hAnsi="等线 Light" w:hint="eastAsia"/>
        </w:rPr>
        <w:t>共享存储的访问带宽，推荐使用万兆网卡。</w:t>
      </w:r>
    </w:p>
    <w:p w:rsidR="00B90933" w:rsidRPr="000110BB" w:rsidRDefault="008408C6" w:rsidP="00585E52">
      <w:pPr>
        <w:pStyle w:val="Note"/>
        <w:numPr>
          <w:ilvl w:val="0"/>
          <w:numId w:val="51"/>
        </w:numPr>
        <w:spacing w:before="156" w:after="156"/>
        <w:ind w:firstLine="480"/>
        <w:rPr>
          <w:rFonts w:ascii="等线 Light" w:eastAsia="等线" w:hAnsi="等线 Light"/>
        </w:rPr>
      </w:pPr>
      <w:proofErr w:type="gramStart"/>
      <w:r w:rsidRPr="000110BB">
        <w:rPr>
          <w:rFonts w:ascii="等线 Light" w:eastAsia="等线" w:hAnsi="等线 Light" w:hint="eastAsia"/>
        </w:rPr>
        <w:lastRenderedPageBreak/>
        <w:t>用户勾选【批量配置】</w:t>
      </w:r>
      <w:proofErr w:type="gramEnd"/>
      <w:r w:rsidRPr="000110BB">
        <w:rPr>
          <w:rFonts w:ascii="等线 Light" w:eastAsia="等线" w:hAnsi="等线 Light" w:hint="eastAsia"/>
        </w:rPr>
        <w:t>复选框，可以按照选中主机选取的网卡名和绑定模式对主机进行批量配置，批量配置的主机的网卡</w:t>
      </w:r>
      <w:proofErr w:type="gramStart"/>
      <w:r w:rsidRPr="000110BB">
        <w:rPr>
          <w:rFonts w:ascii="等线 Light" w:eastAsia="等线" w:hAnsi="等线 Light" w:hint="eastAsia"/>
        </w:rPr>
        <w:t>名需要</w:t>
      </w:r>
      <w:proofErr w:type="gramEnd"/>
      <w:r w:rsidRPr="000110BB">
        <w:rPr>
          <w:rFonts w:ascii="等线 Light" w:eastAsia="等线" w:hAnsi="等线 Light" w:hint="eastAsia"/>
        </w:rPr>
        <w:t>与选中主机选取的网卡名一致。</w:t>
      </w:r>
    </w:p>
    <w:p w:rsidR="00B90933" w:rsidRPr="000110BB" w:rsidRDefault="008408C6" w:rsidP="00585E52">
      <w:pPr>
        <w:pStyle w:val="Note"/>
        <w:numPr>
          <w:ilvl w:val="0"/>
          <w:numId w:val="51"/>
        </w:numPr>
        <w:spacing w:before="156" w:after="156"/>
        <w:ind w:firstLine="480"/>
        <w:rPr>
          <w:rFonts w:ascii="等线 Light" w:eastAsia="等线" w:hAnsi="等线 Light"/>
        </w:rPr>
      </w:pPr>
      <w:r w:rsidRPr="000110BB">
        <w:rPr>
          <w:rFonts w:ascii="等线 Light" w:eastAsia="等线" w:hAnsi="等线 Light" w:hint="eastAsia"/>
        </w:rPr>
        <w:t>LinuxBond</w:t>
      </w:r>
      <w:r w:rsidRPr="000110BB">
        <w:rPr>
          <w:rFonts w:ascii="等线 Light" w:eastAsia="等线" w:hAnsi="等线 Light" w:hint="eastAsia"/>
        </w:rPr>
        <w:t>绑定类型下的绑定模式，其中</w:t>
      </w:r>
      <w:r w:rsidRPr="000110BB">
        <w:rPr>
          <w:rFonts w:ascii="等线 Light" w:eastAsia="等线" w:hAnsi="等线 Light" w:hint="eastAsia"/>
        </w:rPr>
        <w:t>mode0</w:t>
      </w:r>
      <w:r w:rsidRPr="000110BB">
        <w:rPr>
          <w:rFonts w:ascii="等线 Light" w:eastAsia="等线" w:hAnsi="等线 Light" w:hint="eastAsia"/>
        </w:rPr>
        <w:t>、</w:t>
      </w:r>
      <w:r w:rsidRPr="000110BB">
        <w:rPr>
          <w:rFonts w:ascii="等线 Light" w:eastAsia="等线" w:hAnsi="等线 Light" w:hint="eastAsia"/>
        </w:rPr>
        <w:t>mode2</w:t>
      </w:r>
      <w:r w:rsidRPr="000110BB">
        <w:rPr>
          <w:rFonts w:ascii="等线 Light" w:eastAsia="等线" w:hAnsi="等线 Light" w:hint="eastAsia"/>
        </w:rPr>
        <w:t>和</w:t>
      </w:r>
      <w:r w:rsidRPr="000110BB">
        <w:rPr>
          <w:rFonts w:ascii="等线 Light" w:eastAsia="等线" w:hAnsi="等线 Light" w:hint="eastAsia"/>
        </w:rPr>
        <w:t>mode3</w:t>
      </w:r>
      <w:r w:rsidRPr="000110BB">
        <w:rPr>
          <w:rFonts w:ascii="等线 Light" w:eastAsia="等线" w:hAnsi="等线 Light" w:hint="eastAsia"/>
        </w:rPr>
        <w:t>需要接入物理交换机配置静态聚合模式；</w:t>
      </w:r>
      <w:r w:rsidRPr="000110BB">
        <w:rPr>
          <w:rFonts w:ascii="等线 Light" w:eastAsia="等线" w:hAnsi="等线 Light" w:hint="eastAsia"/>
        </w:rPr>
        <w:t>mode1</w:t>
      </w:r>
      <w:r w:rsidRPr="000110BB">
        <w:rPr>
          <w:rFonts w:ascii="等线 Light" w:eastAsia="等线" w:hAnsi="等线 Light" w:hint="eastAsia"/>
        </w:rPr>
        <w:t>、</w:t>
      </w:r>
      <w:r w:rsidRPr="000110BB">
        <w:rPr>
          <w:rFonts w:ascii="等线 Light" w:eastAsia="等线" w:hAnsi="等线 Light" w:hint="eastAsia"/>
        </w:rPr>
        <w:t>mode5</w:t>
      </w:r>
      <w:r w:rsidRPr="000110BB">
        <w:rPr>
          <w:rFonts w:ascii="等线 Light" w:eastAsia="等线" w:hAnsi="等线 Light" w:hint="eastAsia"/>
        </w:rPr>
        <w:t>和</w:t>
      </w:r>
      <w:r w:rsidRPr="000110BB">
        <w:rPr>
          <w:rFonts w:ascii="等线 Light" w:eastAsia="等线" w:hAnsi="等线 Light" w:hint="eastAsia"/>
        </w:rPr>
        <w:t>mode6</w:t>
      </w:r>
      <w:r w:rsidRPr="000110BB">
        <w:rPr>
          <w:rFonts w:ascii="等线 Light" w:eastAsia="等线" w:hAnsi="等线 Light" w:hint="eastAsia"/>
        </w:rPr>
        <w:t>禁止接入物理交换机配置聚合模式；</w:t>
      </w:r>
      <w:r w:rsidRPr="000110BB">
        <w:rPr>
          <w:rFonts w:ascii="等线 Light" w:eastAsia="等线" w:hAnsi="等线 Light" w:hint="eastAsia"/>
        </w:rPr>
        <w:t>mode4</w:t>
      </w:r>
      <w:r w:rsidRPr="000110BB">
        <w:rPr>
          <w:rFonts w:ascii="等线 Light" w:eastAsia="等线" w:hAnsi="等线 Light" w:hint="eastAsia"/>
        </w:rPr>
        <w:t>需要接入物理交换机开启</w:t>
      </w:r>
      <w:r w:rsidRPr="000110BB">
        <w:rPr>
          <w:rFonts w:ascii="等线 Light" w:eastAsia="等线" w:hAnsi="等线 Light" w:hint="eastAsia"/>
        </w:rPr>
        <w:t>LACP</w:t>
      </w:r>
      <w:r w:rsidRPr="000110BB">
        <w:rPr>
          <w:rFonts w:ascii="等线 Light" w:eastAsia="等线" w:hAnsi="等线 Light" w:hint="eastAsia"/>
        </w:rPr>
        <w:t>协议。</w:t>
      </w:r>
    </w:p>
    <w:p w:rsidR="00B90933" w:rsidRPr="000110BB" w:rsidRDefault="00982213" w:rsidP="00B7047F">
      <w:pPr>
        <w:pStyle w:val="afff"/>
        <w:spacing w:before="156" w:after="156"/>
        <w:rPr>
          <w:rFonts w:ascii="等线 Light" w:eastAsia="等线" w:hAnsi="等线 Light"/>
        </w:rPr>
      </w:pPr>
      <w:r>
        <w:rPr>
          <w:noProof/>
        </w:rPr>
        <w:drawing>
          <wp:inline distT="0" distB="0" distL="0" distR="0" wp14:anchorId="1BEE07C5" wp14:editId="15ACDBDF">
            <wp:extent cx="4349364" cy="2895216"/>
            <wp:effectExtent l="0" t="0" r="0"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68607" cy="2908025"/>
                    </a:xfrm>
                    <a:prstGeom prst="rect">
                      <a:avLst/>
                    </a:prstGeom>
                  </pic:spPr>
                </pic:pic>
              </a:graphicData>
            </a:graphic>
          </wp:inline>
        </w:drawing>
      </w:r>
    </w:p>
    <w:p w:rsidR="00B90933" w:rsidRPr="000110BB" w:rsidRDefault="008408C6" w:rsidP="00B7047F">
      <w:pPr>
        <w:pStyle w:val="4"/>
        <w:spacing w:before="156" w:after="156"/>
        <w:rPr>
          <w:rFonts w:ascii="等线 Light" w:eastAsia="等线" w:hAnsi="等线 Light"/>
        </w:rPr>
      </w:pPr>
      <w:bookmarkStart w:id="150" w:name="_Ref71877251"/>
      <w:bookmarkStart w:id="151" w:name="_Toc529951998"/>
      <w:bookmarkStart w:id="152" w:name="_Ref71877244"/>
      <w:bookmarkStart w:id="153" w:name="_Toc14943723"/>
      <w:bookmarkStart w:id="154" w:name="_Toc529952058"/>
      <w:bookmarkStart w:id="155" w:name="_Ref37689620"/>
      <w:r w:rsidRPr="000110BB">
        <w:rPr>
          <w:rFonts w:ascii="等线 Light" w:eastAsia="等线" w:hAnsi="等线 Light" w:hint="eastAsia"/>
        </w:rPr>
        <w:t>增加数据网</w:t>
      </w:r>
      <w:bookmarkEnd w:id="150"/>
      <w:bookmarkEnd w:id="151"/>
      <w:bookmarkEnd w:id="152"/>
      <w:bookmarkEnd w:id="153"/>
      <w:bookmarkEnd w:id="154"/>
      <w:bookmarkEnd w:id="155"/>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该小节主要介绍为虚拟交换机增加数据网。</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07" name="图片 107"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数据网的时延不能超过</w:t>
      </w:r>
      <w:r w:rsidRPr="000110BB">
        <w:rPr>
          <w:rFonts w:ascii="等线 Light" w:eastAsia="等线" w:hAnsi="等线 Light"/>
        </w:rPr>
        <w:t>1</w:t>
      </w:r>
      <w:r w:rsidRPr="000110BB">
        <w:rPr>
          <w:rFonts w:ascii="等线 Light" w:eastAsia="等线" w:hAnsi="等线 Light" w:hint="eastAsia"/>
        </w:rPr>
        <w:t>ms</w:t>
      </w:r>
      <w:r w:rsidRPr="000110BB">
        <w:rPr>
          <w:rFonts w:ascii="等线 Light" w:eastAsia="等线" w:hAnsi="等线 Light"/>
        </w:rPr>
        <w:t>，</w:t>
      </w:r>
      <w:r w:rsidRPr="000110BB">
        <w:rPr>
          <w:rFonts w:ascii="等线 Light" w:eastAsia="等线" w:hAnsi="等线 Light" w:hint="eastAsia"/>
        </w:rPr>
        <w:t>以免影响存储服务的稳定性。</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增加数据网络操作步骤如下：</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1.</w:t>
      </w:r>
      <w:r w:rsidRPr="000110BB">
        <w:rPr>
          <w:rFonts w:ascii="等线 Light" w:eastAsia="等线" w:hAnsi="等线 Light"/>
        </w:rPr>
        <w:t>用户</w:t>
      </w:r>
      <w:r w:rsidRPr="000110BB">
        <w:rPr>
          <w:rFonts w:ascii="等线 Light" w:eastAsia="等线" w:hAnsi="等线 Light" w:hint="eastAsia"/>
        </w:rPr>
        <w:t>点击主页</w:t>
      </w:r>
      <w:r w:rsidRPr="000110BB">
        <w:rPr>
          <w:rFonts w:ascii="等线 Light" w:eastAsia="等线" w:hAnsi="等线 Light"/>
        </w:rPr>
        <w:t>菜单栏或导航栏中的【网络池】，选中要增加数据网络的虚拟交换机，</w:t>
      </w:r>
      <w:r w:rsidRPr="000110BB">
        <w:rPr>
          <w:rFonts w:ascii="等线 Light" w:eastAsia="等线" w:hAnsi="等线 Light" w:hint="eastAsia"/>
        </w:rPr>
        <w:t>若是普通虚拟交换机，</w:t>
      </w:r>
      <w:r w:rsidRPr="000110BB">
        <w:rPr>
          <w:rFonts w:ascii="等线 Light" w:eastAsia="等线" w:hAnsi="等线 Light"/>
        </w:rPr>
        <w:t>点击【增加数据网】</w:t>
      </w:r>
      <w:r w:rsidRPr="000110BB">
        <w:rPr>
          <w:rFonts w:ascii="等线 Light" w:eastAsia="等线" w:hAnsi="等线 Light" w:hint="eastAsia"/>
        </w:rPr>
        <w:t>，如果是存储虚拟交换机，</w:t>
      </w:r>
      <w:r w:rsidRPr="000110BB">
        <w:rPr>
          <w:rFonts w:ascii="等线 Light" w:eastAsia="等线" w:hAnsi="等线 Light" w:hint="eastAsia"/>
        </w:rPr>
        <w:lastRenderedPageBreak/>
        <w:t>点击【增加</w:t>
      </w:r>
      <w:r w:rsidRPr="000110BB">
        <w:rPr>
          <w:rFonts w:ascii="等线 Light" w:eastAsia="等线" w:hAnsi="等线 Light" w:hint="eastAsia"/>
        </w:rPr>
        <w:t>S</w:t>
      </w:r>
      <w:r w:rsidRPr="000110BB">
        <w:rPr>
          <w:rFonts w:ascii="等线 Light" w:eastAsia="等线" w:hAnsi="等线 Light"/>
        </w:rPr>
        <w:t>DS</w:t>
      </w:r>
      <w:r w:rsidRPr="000110BB">
        <w:rPr>
          <w:rFonts w:ascii="等线 Light" w:eastAsia="等线" w:hAnsi="等线 Light" w:hint="eastAsia"/>
        </w:rPr>
        <w:t>前端网络】或【增加</w:t>
      </w:r>
      <w:r w:rsidRPr="000110BB">
        <w:rPr>
          <w:rFonts w:ascii="等线 Light" w:eastAsia="等线" w:hAnsi="等线 Light" w:hint="eastAsia"/>
        </w:rPr>
        <w:t>SDS</w:t>
      </w:r>
      <w:r w:rsidRPr="000110BB">
        <w:rPr>
          <w:rFonts w:ascii="等线 Light" w:eastAsia="等线" w:hAnsi="等线 Light" w:hint="eastAsia"/>
        </w:rPr>
        <w:t>后端网络】，</w:t>
      </w:r>
      <w:r w:rsidRPr="000110BB">
        <w:rPr>
          <w:rFonts w:ascii="等线 Light" w:eastAsia="等线" w:hAnsi="等线 Light" w:hint="eastAsia"/>
        </w:rPr>
        <w:t>SDS</w:t>
      </w:r>
      <w:r w:rsidRPr="000110BB">
        <w:rPr>
          <w:rFonts w:ascii="等线 Light" w:eastAsia="等线" w:hAnsi="等线 Light"/>
        </w:rPr>
        <w:t>前端网络相当于数据网</w:t>
      </w:r>
      <w:r w:rsidRPr="000110BB">
        <w:rPr>
          <w:rFonts w:ascii="等线 Light" w:eastAsia="等线" w:hAnsi="等线 Light" w:hint="eastAsia"/>
        </w:rPr>
        <w:t>，</w:t>
      </w:r>
      <w:r w:rsidRPr="000110BB">
        <w:rPr>
          <w:rFonts w:ascii="等线 Light" w:eastAsia="等线" w:hAnsi="等线 Light" w:hint="eastAsia"/>
        </w:rPr>
        <w:t>SDS</w:t>
      </w:r>
      <w:r w:rsidRPr="000110BB">
        <w:rPr>
          <w:rFonts w:ascii="等线 Light" w:eastAsia="等线" w:hAnsi="等线 Light"/>
        </w:rPr>
        <w:t>后端网络</w:t>
      </w:r>
      <w:r w:rsidRPr="000110BB">
        <w:rPr>
          <w:rFonts w:ascii="等线 Light" w:eastAsia="等线" w:hAnsi="等线 Light" w:hint="eastAsia"/>
        </w:rPr>
        <w:t>属于业务网。</w:t>
      </w:r>
    </w:p>
    <w:p w:rsidR="00B90933" w:rsidRPr="000110BB" w:rsidRDefault="00982213" w:rsidP="00B7047F">
      <w:pPr>
        <w:spacing w:before="156" w:after="156"/>
        <w:ind w:firstLineChars="0" w:firstLine="0"/>
        <w:jc w:val="center"/>
        <w:rPr>
          <w:rFonts w:ascii="等线 Light" w:eastAsia="等线" w:hAnsi="等线 Light"/>
        </w:rPr>
      </w:pPr>
      <w:r>
        <w:rPr>
          <w:noProof/>
        </w:rPr>
        <w:drawing>
          <wp:inline distT="0" distB="0" distL="0" distR="0" wp14:anchorId="65DADEBE" wp14:editId="18A01B42">
            <wp:extent cx="5216055" cy="2608028"/>
            <wp:effectExtent l="0" t="0" r="3810" b="190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37780" cy="2618890"/>
                    </a:xfrm>
                    <a:prstGeom prst="rect">
                      <a:avLst/>
                    </a:prstGeom>
                  </pic:spPr>
                </pic:pic>
              </a:graphicData>
            </a:graphic>
          </wp:inline>
        </w:drawing>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2.</w:t>
      </w:r>
      <w:r w:rsidRPr="000110BB">
        <w:rPr>
          <w:rFonts w:ascii="等线 Light" w:eastAsia="等线" w:hAnsi="等线 Light" w:hint="eastAsia"/>
        </w:rPr>
        <w:t>在网络配置页面，用户需要</w:t>
      </w:r>
      <w:r w:rsidRPr="000110BB">
        <w:rPr>
          <w:rFonts w:ascii="等线 Light" w:eastAsia="等线" w:hAnsi="等线 Light"/>
        </w:rPr>
        <w:t>配置数据网络的名称、描述和</w:t>
      </w:r>
      <w:r w:rsidRPr="000110BB">
        <w:rPr>
          <w:rFonts w:ascii="等线 Light" w:eastAsia="等线" w:hAnsi="等线 Light"/>
        </w:rPr>
        <w:t>VLAN ID</w:t>
      </w:r>
      <w:r w:rsidRPr="000110BB">
        <w:rPr>
          <w:rFonts w:ascii="等线 Light" w:eastAsia="等线" w:hAnsi="等线 Light"/>
        </w:rPr>
        <w:t>，点击【下一步】</w:t>
      </w:r>
      <w:r w:rsidRPr="000110BB">
        <w:rPr>
          <w:rFonts w:ascii="等线 Light" w:eastAsia="等线" w:hAnsi="等线 Light" w:hint="eastAsia"/>
        </w:rPr>
        <w:t>。</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347210" cy="2705735"/>
            <wp:effectExtent l="9525" t="9525" r="24765" b="279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2"/>
                    <a:stretch>
                      <a:fillRect/>
                    </a:stretch>
                  </pic:blipFill>
                  <pic:spPr>
                    <a:xfrm>
                      <a:off x="0" y="0"/>
                      <a:ext cx="4371988" cy="2721446"/>
                    </a:xfrm>
                    <a:prstGeom prst="rect">
                      <a:avLst/>
                    </a:prstGeom>
                    <a:ln>
                      <a:solidFill>
                        <a:schemeClr val="tx1"/>
                      </a:solidFill>
                    </a:ln>
                  </pic:spPr>
                </pic:pic>
              </a:graphicData>
            </a:graphic>
          </wp:inline>
        </w:drawing>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3.</w:t>
      </w:r>
      <w:r w:rsidRPr="000110BB">
        <w:rPr>
          <w:rFonts w:ascii="等线 Light" w:eastAsia="等线" w:hAnsi="等线 Light" w:hint="eastAsia"/>
        </w:rPr>
        <w:t>在选择主机页面，选择要向此网络中添加的主机</w:t>
      </w:r>
      <w:r w:rsidRPr="000110BB">
        <w:rPr>
          <w:rFonts w:ascii="等线 Light" w:eastAsia="等线" w:hAnsi="等线 Light"/>
        </w:rPr>
        <w:t>，点击【下一步】</w:t>
      </w:r>
      <w:r w:rsidRPr="000110BB">
        <w:rPr>
          <w:rFonts w:ascii="等线 Light" w:eastAsia="等线" w:hAnsi="等线 Light" w:hint="eastAsia"/>
        </w:rPr>
        <w:t>。</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324350" cy="2705735"/>
            <wp:effectExtent l="9525" t="9525" r="9525" b="2794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93"/>
                    <a:stretch>
                      <a:fillRect/>
                    </a:stretch>
                  </pic:blipFill>
                  <pic:spPr>
                    <a:xfrm>
                      <a:off x="0" y="0"/>
                      <a:ext cx="4331590" cy="2710892"/>
                    </a:xfrm>
                    <a:prstGeom prst="rect">
                      <a:avLst/>
                    </a:prstGeom>
                    <a:ln>
                      <a:solidFill>
                        <a:schemeClr val="tx1"/>
                      </a:solidFill>
                    </a:ln>
                  </pic:spPr>
                </pic:pic>
              </a:graphicData>
            </a:graphic>
          </wp:inline>
        </w:drawing>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4.</w:t>
      </w:r>
      <w:r w:rsidRPr="000110BB">
        <w:rPr>
          <w:rFonts w:ascii="等线 Light" w:eastAsia="等线" w:hAnsi="等线 Light" w:hint="eastAsia"/>
        </w:rPr>
        <w:t>在连接设置页面，</w:t>
      </w:r>
      <w:r w:rsidRPr="000110BB">
        <w:rPr>
          <w:rFonts w:ascii="等线 Light" w:eastAsia="等线" w:hAnsi="等线 Light"/>
        </w:rPr>
        <w:t>点击</w:t>
      </w:r>
      <w:r w:rsidRPr="000110BB">
        <w:rPr>
          <w:rFonts w:ascii="等线 Light" w:eastAsia="等线" w:hAnsi="等线 Light" w:hint="eastAsia"/>
        </w:rPr>
        <w:t>右上角的</w:t>
      </w:r>
      <w:r w:rsidRPr="000110BB">
        <w:rPr>
          <w:rFonts w:ascii="等线 Light" w:eastAsia="等线" w:hAnsi="等线 Light"/>
        </w:rPr>
        <w:t>【批量配置】</w:t>
      </w:r>
      <w:r w:rsidRPr="000110BB">
        <w:rPr>
          <w:rFonts w:ascii="等线 Light" w:eastAsia="等线" w:hAnsi="等线 Light" w:hint="eastAsia"/>
        </w:rPr>
        <w:t>按钮（也</w:t>
      </w:r>
      <w:r w:rsidRPr="000110BB">
        <w:rPr>
          <w:rFonts w:ascii="等线 Light" w:eastAsia="等线" w:hAnsi="等线 Light"/>
        </w:rPr>
        <w:t>可</w:t>
      </w:r>
      <w:r w:rsidRPr="000110BB">
        <w:rPr>
          <w:rFonts w:ascii="等线 Light" w:eastAsia="等线" w:hAnsi="等线 Light" w:hint="eastAsia"/>
        </w:rPr>
        <w:t>以对主机进行</w:t>
      </w:r>
      <w:r w:rsidRPr="000110BB">
        <w:rPr>
          <w:rFonts w:ascii="等线 Light" w:eastAsia="等线" w:hAnsi="等线 Light"/>
        </w:rPr>
        <w:t>逐个配置</w:t>
      </w:r>
      <w:r w:rsidRPr="000110BB">
        <w:rPr>
          <w:rFonts w:ascii="等线 Light" w:eastAsia="等线" w:hAnsi="等线 Light" w:hint="eastAsia"/>
        </w:rPr>
        <w:t>）</w:t>
      </w:r>
      <w:r w:rsidRPr="000110BB">
        <w:rPr>
          <w:rFonts w:ascii="等线 Light" w:eastAsia="等线" w:hAnsi="等线 Light"/>
        </w:rPr>
        <w:t>，</w:t>
      </w:r>
      <w:r w:rsidRPr="000110BB">
        <w:rPr>
          <w:rFonts w:ascii="等线 Light" w:eastAsia="等线" w:hAnsi="等线 Light" w:hint="eastAsia"/>
        </w:rPr>
        <w:t>可批量配置网络信息，用户需要输入起始</w:t>
      </w:r>
      <w:r w:rsidRPr="000110BB">
        <w:rPr>
          <w:rFonts w:ascii="等线 Light" w:eastAsia="等线" w:hAnsi="等线 Light" w:hint="eastAsia"/>
        </w:rPr>
        <w:t>IP</w:t>
      </w:r>
      <w:r w:rsidRPr="000110BB">
        <w:rPr>
          <w:rFonts w:ascii="等线 Light" w:eastAsia="等线" w:hAnsi="等线 Light" w:hint="eastAsia"/>
        </w:rPr>
        <w:t>、</w:t>
      </w:r>
      <w:r w:rsidRPr="000110BB">
        <w:rPr>
          <w:rFonts w:ascii="等线 Light" w:eastAsia="等线" w:hAnsi="等线 Light" w:hint="eastAsia"/>
        </w:rPr>
        <w:t>IP</w:t>
      </w:r>
      <w:r w:rsidRPr="000110BB">
        <w:rPr>
          <w:rFonts w:ascii="等线 Light" w:eastAsia="等线" w:hAnsi="等线 Light" w:hint="eastAsia"/>
        </w:rPr>
        <w:t>步长、子网掩码和网关，点击【完成】即可。</w:t>
      </w:r>
      <w:r w:rsidRPr="000110BB">
        <w:rPr>
          <w:rFonts w:ascii="等线 Light" w:eastAsia="等线" w:hAnsi="等线 Light"/>
        </w:rPr>
        <w:t>配置完成后，点击【下一步】</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08" name="图片 108"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rPr>
        <w:t>这里的网关是根据用户的需要进行配置的，如果在针对数据网络端口进行策略路由的配置中需要指定网关，那么在增加数据网络的过程中，就需要配置网关，否则，可以不进行网关的配置</w:t>
      </w:r>
      <w:r w:rsidRPr="000110BB">
        <w:rPr>
          <w:rFonts w:ascii="等线 Light" w:eastAsia="等线" w:hAnsi="等线 Light" w:hint="eastAsia"/>
        </w:rPr>
        <w:t>。</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276725" cy="2667635"/>
            <wp:effectExtent l="9525" t="9525" r="19050" b="2794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94"/>
                    <a:stretch>
                      <a:fillRect/>
                    </a:stretch>
                  </pic:blipFill>
                  <pic:spPr>
                    <a:xfrm>
                      <a:off x="0" y="0"/>
                      <a:ext cx="4282314" cy="2671294"/>
                    </a:xfrm>
                    <a:prstGeom prst="rect">
                      <a:avLst/>
                    </a:prstGeom>
                    <a:ln>
                      <a:solidFill>
                        <a:schemeClr val="tx1"/>
                      </a:solidFill>
                    </a:ln>
                  </pic:spPr>
                </pic:pic>
              </a:graphicData>
            </a:graphic>
          </wp:inline>
        </w:drawing>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181475" cy="2421890"/>
            <wp:effectExtent l="9525" t="9525" r="19050" b="2603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95"/>
                    <a:stretch>
                      <a:fillRect/>
                    </a:stretch>
                  </pic:blipFill>
                  <pic:spPr>
                    <a:xfrm>
                      <a:off x="0" y="0"/>
                      <a:ext cx="4186746" cy="2425310"/>
                    </a:xfrm>
                    <a:prstGeom prst="rect">
                      <a:avLst/>
                    </a:prstGeom>
                    <a:ln>
                      <a:solidFill>
                        <a:schemeClr val="tx1"/>
                      </a:solidFill>
                    </a:ln>
                  </pic:spPr>
                </pic:pic>
              </a:graphicData>
            </a:graphic>
          </wp:inline>
        </w:drawing>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321810" cy="2501900"/>
            <wp:effectExtent l="9525" t="9525" r="12065" b="22225"/>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96"/>
                    <a:stretch>
                      <a:fillRect/>
                    </a:stretch>
                  </pic:blipFill>
                  <pic:spPr>
                    <a:xfrm>
                      <a:off x="0" y="0"/>
                      <a:ext cx="4335769" cy="2510594"/>
                    </a:xfrm>
                    <a:prstGeom prst="rect">
                      <a:avLst/>
                    </a:prstGeom>
                    <a:ln>
                      <a:solidFill>
                        <a:schemeClr val="tx1"/>
                      </a:solidFill>
                    </a:ln>
                  </pic:spPr>
                </pic:pic>
              </a:graphicData>
            </a:graphic>
          </wp:inline>
        </w:drawing>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400550" cy="2757170"/>
            <wp:effectExtent l="9525" t="9525" r="9525" b="1460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97"/>
                    <a:stretch>
                      <a:fillRect/>
                    </a:stretch>
                  </pic:blipFill>
                  <pic:spPr>
                    <a:xfrm>
                      <a:off x="0" y="0"/>
                      <a:ext cx="4409906" cy="2763088"/>
                    </a:xfrm>
                    <a:prstGeom prst="rect">
                      <a:avLst/>
                    </a:prstGeom>
                    <a:ln>
                      <a:solidFill>
                        <a:schemeClr val="tx1"/>
                      </a:solidFill>
                    </a:ln>
                  </pic:spPr>
                </pic:pic>
              </a:graphicData>
            </a:graphic>
          </wp:inline>
        </w:drawing>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5.</w:t>
      </w:r>
      <w:r w:rsidRPr="000110BB">
        <w:rPr>
          <w:rFonts w:ascii="等线 Light" w:eastAsia="等线" w:hAnsi="等线 Light" w:hint="eastAsia"/>
        </w:rPr>
        <w:t>在即将完成页面，</w:t>
      </w:r>
      <w:r w:rsidRPr="000110BB">
        <w:rPr>
          <w:rFonts w:ascii="等线 Light" w:eastAsia="等线" w:hAnsi="等线 Light"/>
        </w:rPr>
        <w:t>确认配置，点击【完成】</w:t>
      </w:r>
      <w:r w:rsidRPr="000110BB">
        <w:rPr>
          <w:rFonts w:ascii="等线 Light" w:eastAsia="等线" w:hAnsi="等线 Light" w:hint="eastAsia"/>
        </w:rPr>
        <w:t>即可。</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438650" cy="2764155"/>
            <wp:effectExtent l="9525" t="9525" r="9525" b="2667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98"/>
                    <a:stretch>
                      <a:fillRect/>
                    </a:stretch>
                  </pic:blipFill>
                  <pic:spPr>
                    <a:xfrm>
                      <a:off x="0" y="0"/>
                      <a:ext cx="4447837" cy="2770266"/>
                    </a:xfrm>
                    <a:prstGeom prst="rect">
                      <a:avLst/>
                    </a:prstGeom>
                    <a:ln>
                      <a:solidFill>
                        <a:schemeClr val="tx1"/>
                      </a:solidFill>
                    </a:ln>
                  </pic:spPr>
                </pic:pic>
              </a:graphicData>
            </a:graphic>
          </wp:inline>
        </w:drawing>
      </w:r>
    </w:p>
    <w:p w:rsidR="00B90933" w:rsidRPr="000110BB" w:rsidRDefault="008408C6" w:rsidP="00B7047F">
      <w:pPr>
        <w:pStyle w:val="affb"/>
        <w:spacing w:before="156" w:after="156"/>
        <w:ind w:left="420" w:firstLine="480"/>
        <w:rPr>
          <w:rFonts w:ascii="等线 Light" w:eastAsia="等线" w:hAnsi="等线 Light"/>
          <w:szCs w:val="24"/>
        </w:rPr>
      </w:pPr>
      <w:r w:rsidRPr="000110BB">
        <w:rPr>
          <w:rFonts w:ascii="等线 Light" w:eastAsia="等线" w:hAnsi="等线 Light" w:hint="eastAsia"/>
          <w:szCs w:val="24"/>
        </w:rPr>
        <w:t>6.</w:t>
      </w:r>
      <w:r w:rsidRPr="000110BB">
        <w:rPr>
          <w:rFonts w:ascii="等线 Light" w:eastAsia="等线" w:hAnsi="等线 Light" w:hint="eastAsia"/>
          <w:szCs w:val="24"/>
        </w:rPr>
        <w:t>编辑数据网：创建数据网完成后，选择该数据网，并选择【摘要】，点击【编辑】，将数据网删除设置为【否】（表示不允许删除）。</w:t>
      </w:r>
    </w:p>
    <w:p w:rsidR="00B90933" w:rsidRPr="000110BB" w:rsidRDefault="00982213" w:rsidP="00B7047F">
      <w:pPr>
        <w:spacing w:before="156" w:after="156"/>
        <w:ind w:firstLineChars="0" w:firstLine="0"/>
        <w:jc w:val="center"/>
        <w:rPr>
          <w:rFonts w:ascii="等线 Light" w:eastAsia="等线" w:hAnsi="等线 Light"/>
        </w:rPr>
      </w:pPr>
      <w:r>
        <w:rPr>
          <w:noProof/>
        </w:rPr>
        <w:drawing>
          <wp:inline distT="0" distB="0" distL="0" distR="0" wp14:anchorId="28C32672" wp14:editId="61A69BFC">
            <wp:extent cx="3790950" cy="2447925"/>
            <wp:effectExtent l="0" t="0" r="0"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90950" cy="2447925"/>
                    </a:xfrm>
                    <a:prstGeom prst="rect">
                      <a:avLst/>
                    </a:prstGeom>
                  </pic:spPr>
                </pic:pic>
              </a:graphicData>
            </a:graphic>
          </wp:inline>
        </w:drawing>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划分</w:t>
      </w:r>
      <w:r w:rsidRPr="000110BB">
        <w:rPr>
          <w:rFonts w:ascii="等线 Light" w:eastAsia="等线" w:hAnsi="等线 Light" w:hint="eastAsia"/>
        </w:rPr>
        <w:t>LUN</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rPr>
        <w:t>InCloud Sphere</w:t>
      </w:r>
      <w:r w:rsidRPr="000110BB">
        <w:rPr>
          <w:rFonts w:ascii="等线 Light" w:eastAsia="等线" w:hAnsi="等线 Light"/>
        </w:rPr>
        <w:t>系统中</w:t>
      </w:r>
      <w:r w:rsidRPr="000110BB">
        <w:rPr>
          <w:rFonts w:ascii="等线 Light" w:eastAsia="等线" w:hAnsi="等线 Light" w:hint="eastAsia"/>
        </w:rPr>
        <w:t>，</w:t>
      </w:r>
      <w:r w:rsidRPr="000110BB">
        <w:rPr>
          <w:rFonts w:ascii="等线 Light" w:eastAsia="等线" w:hAnsi="等线 Light" w:hint="eastAsia"/>
        </w:rPr>
        <w:t>LUN</w:t>
      </w:r>
      <w:r w:rsidRPr="000110BB">
        <w:rPr>
          <w:rFonts w:ascii="等线 Light" w:eastAsia="等线" w:hAnsi="等线 Light" w:hint="eastAsia"/>
        </w:rPr>
        <w:t>一般被划分成</w:t>
      </w:r>
      <w:proofErr w:type="gramStart"/>
      <w:r w:rsidRPr="000110BB">
        <w:rPr>
          <w:rFonts w:ascii="等线 Light" w:eastAsia="等线" w:hAnsi="等线 Light" w:hint="eastAsia"/>
        </w:rPr>
        <w:t>心跳盘</w:t>
      </w:r>
      <w:proofErr w:type="gramEnd"/>
      <w:r w:rsidRPr="000110BB">
        <w:rPr>
          <w:rFonts w:ascii="等线 Light" w:eastAsia="等线" w:hAnsi="等线 Light" w:hint="eastAsia"/>
        </w:rPr>
        <w:t>和数据盘：</w:t>
      </w:r>
    </w:p>
    <w:p w:rsidR="00B90933" w:rsidRPr="000110BB" w:rsidRDefault="008408C6" w:rsidP="00585E52">
      <w:pPr>
        <w:numPr>
          <w:ilvl w:val="0"/>
          <w:numId w:val="52"/>
        </w:numPr>
        <w:spacing w:before="156" w:after="156"/>
        <w:ind w:firstLine="480"/>
        <w:rPr>
          <w:rFonts w:ascii="等线 Light" w:eastAsia="等线" w:hAnsi="等线 Light"/>
        </w:rPr>
      </w:pPr>
      <w:proofErr w:type="gramStart"/>
      <w:r w:rsidRPr="000110BB">
        <w:rPr>
          <w:rFonts w:ascii="等线 Light" w:eastAsia="等线" w:hAnsi="等线 Light" w:hint="eastAsia"/>
        </w:rPr>
        <w:t>心跳盘</w:t>
      </w:r>
      <w:proofErr w:type="gramEnd"/>
      <w:r w:rsidRPr="000110BB">
        <w:rPr>
          <w:rFonts w:ascii="等线 Light" w:eastAsia="等线" w:hAnsi="等线 Light" w:hint="eastAsia"/>
        </w:rPr>
        <w:t>主要用来实时监测对方节点的运行状态并互相通信，大小一般设置为</w:t>
      </w:r>
      <w:r w:rsidRPr="000110BB">
        <w:rPr>
          <w:rFonts w:ascii="等线 Light" w:eastAsia="等线" w:hAnsi="等线 Light" w:hint="eastAsia"/>
        </w:rPr>
        <w:t>5G</w:t>
      </w:r>
      <w:r w:rsidRPr="000110BB">
        <w:rPr>
          <w:rFonts w:ascii="等线 Light" w:eastAsia="等线" w:hAnsi="等线 Light" w:hint="eastAsia"/>
        </w:rPr>
        <w:t>；</w:t>
      </w:r>
    </w:p>
    <w:p w:rsidR="00B90933" w:rsidRPr="000110BB" w:rsidRDefault="008408C6" w:rsidP="00585E52">
      <w:pPr>
        <w:numPr>
          <w:ilvl w:val="0"/>
          <w:numId w:val="52"/>
        </w:numPr>
        <w:spacing w:before="156" w:after="156"/>
        <w:ind w:firstLine="480"/>
        <w:rPr>
          <w:rFonts w:ascii="等线 Light" w:eastAsia="等线" w:hAnsi="等线 Light"/>
        </w:rPr>
      </w:pPr>
      <w:r w:rsidRPr="000110BB">
        <w:rPr>
          <w:rFonts w:ascii="等线 Light" w:eastAsia="等线" w:hAnsi="等线 Light" w:hint="eastAsia"/>
        </w:rPr>
        <w:t>数据盘大小的设置最小为</w:t>
      </w:r>
      <w:r w:rsidRPr="000110BB">
        <w:rPr>
          <w:rFonts w:ascii="等线 Light" w:eastAsia="等线" w:hAnsi="等线 Light" w:hint="eastAsia"/>
        </w:rPr>
        <w:t>2</w:t>
      </w:r>
      <w:r w:rsidRPr="000110BB">
        <w:rPr>
          <w:rFonts w:ascii="等线 Light" w:eastAsia="等线" w:hAnsi="等线 Light"/>
        </w:rPr>
        <w:t>0</w:t>
      </w:r>
      <w:r w:rsidRPr="000110BB">
        <w:rPr>
          <w:rFonts w:ascii="等线 Light" w:eastAsia="等线" w:hAnsi="等线 Light" w:hint="eastAsia"/>
        </w:rPr>
        <w:t>G</w:t>
      </w:r>
      <w:r w:rsidRPr="000110BB">
        <w:rPr>
          <w:rFonts w:ascii="等线 Light" w:eastAsia="等线" w:hAnsi="等线 Light" w:hint="eastAsia"/>
        </w:rPr>
        <w:t>，需要结合客户的实际情况，考虑</w:t>
      </w:r>
      <w:proofErr w:type="gramStart"/>
      <w:r w:rsidRPr="000110BB">
        <w:rPr>
          <w:rFonts w:ascii="等线 Light" w:eastAsia="等线" w:hAnsi="等线 Light" w:hint="eastAsia"/>
        </w:rPr>
        <w:t>存储总</w:t>
      </w:r>
      <w:proofErr w:type="gramEnd"/>
      <w:r w:rsidRPr="000110BB">
        <w:rPr>
          <w:rFonts w:ascii="等线 Light" w:eastAsia="等线" w:hAnsi="等线 Light" w:hint="eastAsia"/>
        </w:rPr>
        <w:lastRenderedPageBreak/>
        <w:t>容量，业务数据量等综合情况进行设置。</w:t>
      </w:r>
    </w:p>
    <w:p w:rsidR="00B90933" w:rsidRPr="000110BB" w:rsidRDefault="008408C6" w:rsidP="003809D3">
      <w:pPr>
        <w:spacing w:before="156" w:after="156"/>
        <w:ind w:leftChars="177" w:left="425" w:firstLineChars="0" w:firstLine="1"/>
        <w:rPr>
          <w:rFonts w:ascii="等线 Light" w:eastAsia="等线" w:hAnsi="等线 Light"/>
        </w:rPr>
      </w:pPr>
      <w:r w:rsidRPr="000110BB">
        <w:rPr>
          <w:rFonts w:ascii="等线 Light" w:eastAsia="等线" w:hAnsi="等线 Light" w:hint="eastAsia"/>
        </w:rPr>
        <w:t>下面以</w:t>
      </w:r>
      <w:r w:rsidRPr="000110BB">
        <w:rPr>
          <w:rFonts w:ascii="等线 Light" w:eastAsia="等线" w:hAnsi="等线 Light" w:hint="eastAsia"/>
        </w:rPr>
        <w:t>AS5300G2</w:t>
      </w:r>
      <w:r w:rsidRPr="000110BB">
        <w:rPr>
          <w:rFonts w:ascii="等线 Light" w:eastAsia="等线" w:hAnsi="等线 Light" w:hint="eastAsia"/>
        </w:rPr>
        <w:t>服务器为例，关于</w:t>
      </w:r>
      <w:r w:rsidRPr="000110BB">
        <w:rPr>
          <w:rFonts w:ascii="等线 Light" w:eastAsia="等线" w:hAnsi="等线 Light" w:hint="eastAsia"/>
        </w:rPr>
        <w:t>LUN</w:t>
      </w:r>
      <w:r w:rsidRPr="000110BB">
        <w:rPr>
          <w:rFonts w:ascii="等线 Light" w:eastAsia="等线" w:hAnsi="等线 Light" w:hint="eastAsia"/>
        </w:rPr>
        <w:t>的划分步骤如下所示：</w:t>
      </w:r>
    </w:p>
    <w:p w:rsidR="00B90933" w:rsidRPr="000110BB" w:rsidRDefault="008408C6" w:rsidP="00585E52">
      <w:pPr>
        <w:numPr>
          <w:ilvl w:val="0"/>
          <w:numId w:val="53"/>
        </w:numPr>
        <w:spacing w:before="156" w:after="156"/>
        <w:ind w:firstLine="480"/>
        <w:rPr>
          <w:rFonts w:ascii="等线 Light" w:eastAsia="等线" w:hAnsi="等线 Light"/>
        </w:rPr>
      </w:pPr>
      <w:r w:rsidRPr="000110BB">
        <w:rPr>
          <w:rFonts w:ascii="等线 Light" w:eastAsia="等线" w:hAnsi="等线 Light" w:hint="eastAsia"/>
        </w:rPr>
        <w:t>用户输入</w:t>
      </w:r>
      <w:r w:rsidRPr="000110BB">
        <w:rPr>
          <w:rFonts w:ascii="等线 Light" w:eastAsia="等线" w:hAnsi="等线 Light" w:hint="eastAsia"/>
        </w:rPr>
        <w:t>AS5300G2</w:t>
      </w:r>
      <w:r w:rsidRPr="000110BB">
        <w:rPr>
          <w:rFonts w:ascii="等线 Light" w:eastAsia="等线" w:hAnsi="等线 Light" w:hint="eastAsia"/>
        </w:rPr>
        <w:t>服务器</w:t>
      </w:r>
      <w:r w:rsidRPr="000110BB">
        <w:rPr>
          <w:rFonts w:ascii="等线 Light" w:eastAsia="等线" w:hAnsi="等线 Light" w:hint="eastAsia"/>
        </w:rPr>
        <w:t>IP</w:t>
      </w:r>
      <w:r w:rsidRPr="000110BB">
        <w:rPr>
          <w:rFonts w:ascii="等线 Light" w:eastAsia="等线" w:hAnsi="等线 Light" w:hint="eastAsia"/>
        </w:rPr>
        <w:t>地址，登录该服务器。</w:t>
      </w:r>
    </w:p>
    <w:p w:rsidR="00B90933" w:rsidRPr="000110BB" w:rsidRDefault="008408C6" w:rsidP="00B7047F">
      <w:pPr>
        <w:pStyle w:val="afff"/>
        <w:spacing w:before="156" w:after="156"/>
        <w:rPr>
          <w:rFonts w:ascii="等线 Light" w:eastAsia="等线" w:hAnsi="等线 Light"/>
        </w:rPr>
      </w:pPr>
      <w:r w:rsidRPr="000110BB">
        <w:rPr>
          <w:rFonts w:ascii="等线 Light" w:eastAsia="等线" w:hAnsi="等线 Light"/>
          <w:noProof/>
        </w:rPr>
        <w:drawing>
          <wp:inline distT="0" distB="0" distL="0" distR="0">
            <wp:extent cx="4319905" cy="21717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7"/>
                    <a:stretch>
                      <a:fillRect/>
                    </a:stretch>
                  </pic:blipFill>
                  <pic:spPr>
                    <a:xfrm>
                      <a:off x="0" y="0"/>
                      <a:ext cx="4319905" cy="2171700"/>
                    </a:xfrm>
                    <a:prstGeom prst="rect">
                      <a:avLst/>
                    </a:prstGeom>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0110BB">
        <w:rPr>
          <w:rFonts w:ascii="等线 Light" w:eastAsia="等线" w:hAnsi="等线 Light" w:hint="eastAsia"/>
        </w:rPr>
        <w:t>点击主页上的【主机】图标，进入主机页面。</w:t>
      </w:r>
    </w:p>
    <w:p w:rsidR="003809D3" w:rsidRDefault="003809D3" w:rsidP="003809D3">
      <w:pPr>
        <w:tabs>
          <w:tab w:val="left" w:pos="-1260"/>
        </w:tabs>
        <w:spacing w:before="156" w:after="156"/>
        <w:ind w:left="480" w:firstLineChars="0" w:firstLine="0"/>
        <w:rPr>
          <w:rFonts w:ascii="等线 Light" w:eastAsia="等线" w:hAnsi="等线 Light"/>
        </w:rPr>
      </w:pPr>
      <w:r w:rsidRPr="000110BB">
        <w:rPr>
          <w:rFonts w:ascii="等线 Light" w:eastAsia="等线" w:hAnsi="等线 Light"/>
          <w:noProof/>
        </w:rPr>
        <w:drawing>
          <wp:inline distT="0" distB="0" distL="0" distR="0" wp14:anchorId="5C275CDE" wp14:editId="6D22907B">
            <wp:extent cx="4319905" cy="854075"/>
            <wp:effectExtent l="9525" t="9525" r="13970" b="1270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00"/>
                    <a:stretch>
                      <a:fillRect/>
                    </a:stretch>
                  </pic:blipFill>
                  <pic:spPr>
                    <a:xfrm>
                      <a:off x="0" y="0"/>
                      <a:ext cx="4319905" cy="854075"/>
                    </a:xfrm>
                    <a:prstGeom prst="rect">
                      <a:avLst/>
                    </a:prstGeom>
                    <a:ln>
                      <a:solidFill>
                        <a:schemeClr val="tx1"/>
                      </a:solidFill>
                    </a:ln>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3809D3">
        <w:rPr>
          <w:rFonts w:ascii="等线 Light" w:eastAsia="等线" w:hAnsi="等线 Light" w:hint="eastAsia"/>
        </w:rPr>
        <w:t>点击这主机页面的【添加主机】按钮，进入主机添加页面。选择主机连接方式为“</w:t>
      </w:r>
      <w:r w:rsidRPr="003809D3">
        <w:rPr>
          <w:rFonts w:ascii="等线 Light" w:eastAsia="等线" w:hAnsi="等线 Light" w:hint="eastAsia"/>
        </w:rPr>
        <w:t>iSCSI</w:t>
      </w:r>
      <w:r w:rsidRPr="003809D3">
        <w:rPr>
          <w:rFonts w:ascii="等线 Light" w:eastAsia="等线" w:hAnsi="等线 Light" w:hint="eastAsia"/>
        </w:rPr>
        <w:t>”，用户需要填写待添加的主机名称和主机端口，点击【添加】按钮。</w:t>
      </w:r>
    </w:p>
    <w:p w:rsidR="003809D3" w:rsidRDefault="003809D3" w:rsidP="003809D3">
      <w:pPr>
        <w:tabs>
          <w:tab w:val="left" w:pos="-1260"/>
        </w:tabs>
        <w:spacing w:before="156" w:after="156"/>
        <w:ind w:left="480" w:firstLineChars="0" w:firstLine="0"/>
        <w:rPr>
          <w:rFonts w:ascii="等线 Light" w:eastAsia="等线" w:hAnsi="等线 Light"/>
        </w:rPr>
      </w:pPr>
      <w:r w:rsidRPr="000110BB">
        <w:rPr>
          <w:rFonts w:ascii="等线 Light" w:eastAsia="等线" w:hAnsi="等线 Light"/>
          <w:noProof/>
        </w:rPr>
        <w:drawing>
          <wp:inline distT="0" distB="0" distL="0" distR="0" wp14:anchorId="1F37E2BB" wp14:editId="3E01D73B">
            <wp:extent cx="3599815" cy="1963420"/>
            <wp:effectExtent l="9525" t="9525" r="10160" b="2730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1"/>
                    <a:stretch>
                      <a:fillRect/>
                    </a:stretch>
                  </pic:blipFill>
                  <pic:spPr>
                    <a:xfrm>
                      <a:off x="0" y="0"/>
                      <a:ext cx="3599815" cy="1963420"/>
                    </a:xfrm>
                    <a:prstGeom prst="rect">
                      <a:avLst/>
                    </a:prstGeom>
                    <a:ln>
                      <a:solidFill>
                        <a:schemeClr val="tx1"/>
                      </a:solidFill>
                    </a:ln>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3809D3">
        <w:rPr>
          <w:rFonts w:ascii="等线 Light" w:eastAsia="等线" w:hAnsi="等线 Light" w:hint="eastAsia"/>
        </w:rPr>
        <w:lastRenderedPageBreak/>
        <w:t>点击主页上的【卷】图标，进入卷页面。</w:t>
      </w:r>
    </w:p>
    <w:p w:rsidR="003809D3" w:rsidRDefault="003809D3" w:rsidP="003809D3">
      <w:pPr>
        <w:tabs>
          <w:tab w:val="left" w:pos="-1260"/>
        </w:tabs>
        <w:spacing w:before="156" w:after="156"/>
        <w:ind w:left="480" w:firstLineChars="0" w:firstLine="0"/>
        <w:rPr>
          <w:rFonts w:ascii="等线 Light" w:eastAsia="等线" w:hAnsi="等线 Light"/>
        </w:rPr>
      </w:pPr>
      <w:r w:rsidRPr="000110BB">
        <w:rPr>
          <w:rFonts w:ascii="等线 Light" w:eastAsia="等线" w:hAnsi="等线 Light"/>
          <w:noProof/>
        </w:rPr>
        <w:drawing>
          <wp:inline distT="0" distB="0" distL="0" distR="0" wp14:anchorId="08941927" wp14:editId="3495A358">
            <wp:extent cx="4319905" cy="2148205"/>
            <wp:effectExtent l="9525" t="9525" r="13970" b="1397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2"/>
                    <a:stretch>
                      <a:fillRect/>
                    </a:stretch>
                  </pic:blipFill>
                  <pic:spPr>
                    <a:xfrm>
                      <a:off x="0" y="0"/>
                      <a:ext cx="4319905" cy="2148205"/>
                    </a:xfrm>
                    <a:prstGeom prst="rect">
                      <a:avLst/>
                    </a:prstGeom>
                    <a:ln>
                      <a:solidFill>
                        <a:schemeClr val="tx1"/>
                      </a:solidFill>
                    </a:ln>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3809D3">
        <w:rPr>
          <w:rFonts w:ascii="等线 Light" w:eastAsia="等线" w:hAnsi="等线 Light" w:hint="eastAsia"/>
        </w:rPr>
        <w:t>点击页面上的【创建卷】按钮，进入卷的创建页面。</w:t>
      </w:r>
    </w:p>
    <w:p w:rsidR="003809D3" w:rsidRDefault="003809D3" w:rsidP="003809D3">
      <w:pPr>
        <w:tabs>
          <w:tab w:val="left" w:pos="-1260"/>
        </w:tabs>
        <w:spacing w:before="156" w:after="156"/>
        <w:ind w:left="480" w:firstLineChars="0" w:firstLine="0"/>
        <w:rPr>
          <w:rFonts w:ascii="等线 Light" w:eastAsia="等线" w:hAnsi="等线 Light"/>
        </w:rPr>
      </w:pPr>
      <w:r w:rsidRPr="000110BB">
        <w:rPr>
          <w:rFonts w:ascii="等线 Light" w:eastAsia="等线" w:hAnsi="等线 Light"/>
          <w:noProof/>
        </w:rPr>
        <w:drawing>
          <wp:inline distT="0" distB="0" distL="0" distR="0" wp14:anchorId="498397D2" wp14:editId="58643E83">
            <wp:extent cx="3599815" cy="1204595"/>
            <wp:effectExtent l="9525" t="9525" r="10160" b="241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1"/>
                    <a:stretch>
                      <a:fillRect/>
                    </a:stretch>
                  </pic:blipFill>
                  <pic:spPr>
                    <a:xfrm>
                      <a:off x="0" y="0"/>
                      <a:ext cx="3599815" cy="1204595"/>
                    </a:xfrm>
                    <a:prstGeom prst="rect">
                      <a:avLst/>
                    </a:prstGeom>
                    <a:ln>
                      <a:solidFill>
                        <a:schemeClr val="tx1"/>
                      </a:solidFill>
                    </a:ln>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3809D3">
        <w:rPr>
          <w:rFonts w:ascii="等线 Light" w:eastAsia="等线" w:hAnsi="等线 Light" w:hint="eastAsia"/>
        </w:rPr>
        <w:t>在【创建卷】页面，用户可根据自己需要，选择卷的类型（“基本”、“存储双活”或者“定制”），单击选择【池】，输入</w:t>
      </w:r>
      <w:proofErr w:type="gramStart"/>
      <w:r w:rsidRPr="003809D3">
        <w:rPr>
          <w:rFonts w:ascii="等线 Light" w:eastAsia="等线" w:hAnsi="等线 Light" w:hint="eastAsia"/>
        </w:rPr>
        <w:t>待创建</w:t>
      </w:r>
      <w:proofErr w:type="gramEnd"/>
      <w:r w:rsidRPr="003809D3">
        <w:rPr>
          <w:rFonts w:ascii="等线 Light" w:eastAsia="等线" w:hAnsi="等线 Light" w:hint="eastAsia"/>
        </w:rPr>
        <w:t>的卷的数量、容量大小（以</w:t>
      </w:r>
      <w:r w:rsidRPr="003809D3">
        <w:rPr>
          <w:rFonts w:ascii="等线 Light" w:eastAsia="等线" w:hAnsi="等线 Light" w:hint="eastAsia"/>
        </w:rPr>
        <w:t>B</w:t>
      </w:r>
      <w:r w:rsidRPr="003809D3">
        <w:rPr>
          <w:rFonts w:ascii="等线 Light" w:eastAsia="等线" w:hAnsi="等线 Light" w:hint="eastAsia"/>
        </w:rPr>
        <w:t>、</w:t>
      </w:r>
      <w:r w:rsidRPr="003809D3">
        <w:rPr>
          <w:rFonts w:ascii="等线 Light" w:eastAsia="等线" w:hAnsi="等线 Light" w:hint="eastAsia"/>
        </w:rPr>
        <w:t>K</w:t>
      </w:r>
      <w:r w:rsidRPr="003809D3">
        <w:rPr>
          <w:rFonts w:ascii="等线 Light" w:eastAsia="等线" w:hAnsi="等线 Light"/>
        </w:rPr>
        <w:t>i</w:t>
      </w:r>
      <w:r w:rsidRPr="003809D3">
        <w:rPr>
          <w:rFonts w:ascii="等线 Light" w:eastAsia="等线" w:hAnsi="等线 Light" w:hint="eastAsia"/>
        </w:rPr>
        <w:t>B</w:t>
      </w:r>
      <w:r w:rsidRPr="003809D3">
        <w:rPr>
          <w:rFonts w:ascii="等线 Light" w:eastAsia="等线" w:hAnsi="等线 Light" w:hint="eastAsia"/>
        </w:rPr>
        <w:t>、</w:t>
      </w:r>
      <w:r w:rsidRPr="003809D3">
        <w:rPr>
          <w:rFonts w:ascii="等线 Light" w:eastAsia="等线" w:hAnsi="等线 Light" w:hint="eastAsia"/>
        </w:rPr>
        <w:t>MiB</w:t>
      </w:r>
      <w:r w:rsidRPr="003809D3">
        <w:rPr>
          <w:rFonts w:ascii="等线 Light" w:eastAsia="等线" w:hAnsi="等线 Light" w:hint="eastAsia"/>
        </w:rPr>
        <w:t>、</w:t>
      </w:r>
      <w:r w:rsidRPr="003809D3">
        <w:rPr>
          <w:rFonts w:ascii="等线 Light" w:eastAsia="等线" w:hAnsi="等线 Light" w:hint="eastAsia"/>
        </w:rPr>
        <w:t>GiB</w:t>
      </w:r>
      <w:r w:rsidRPr="003809D3">
        <w:rPr>
          <w:rFonts w:ascii="等线 Light" w:eastAsia="等线" w:hAnsi="等线 Light" w:hint="eastAsia"/>
        </w:rPr>
        <w:t>、</w:t>
      </w:r>
      <w:r w:rsidRPr="003809D3">
        <w:rPr>
          <w:rFonts w:ascii="等线 Light" w:eastAsia="等线" w:hAnsi="等线 Light" w:hint="eastAsia"/>
        </w:rPr>
        <w:t>TiB</w:t>
      </w:r>
      <w:r w:rsidRPr="003809D3">
        <w:rPr>
          <w:rFonts w:ascii="等线 Light" w:eastAsia="等线" w:hAnsi="等线 Light" w:hint="eastAsia"/>
        </w:rPr>
        <w:t>为单位，用户可根据自身需要选择容量单位，默认为</w:t>
      </w:r>
      <w:r w:rsidRPr="003809D3">
        <w:rPr>
          <w:rFonts w:ascii="等线 Light" w:eastAsia="等线" w:hAnsi="等线 Light" w:hint="eastAsia"/>
        </w:rPr>
        <w:t>GiB</w:t>
      </w:r>
      <w:r w:rsidRPr="003809D3">
        <w:rPr>
          <w:rFonts w:ascii="等线 Light" w:eastAsia="等线" w:hAnsi="等线 Light" w:hint="eastAsia"/>
        </w:rPr>
        <w:t>），输入卷名称，确认信息无误后，点击【创建并映射到主机】。</w:t>
      </w:r>
    </w:p>
    <w:p w:rsidR="003809D3" w:rsidRDefault="003809D3" w:rsidP="003809D3">
      <w:pPr>
        <w:tabs>
          <w:tab w:val="left" w:pos="-1260"/>
        </w:tabs>
        <w:spacing w:before="156" w:after="156"/>
        <w:ind w:left="480" w:firstLineChars="0" w:firstLine="0"/>
        <w:rPr>
          <w:rFonts w:ascii="等线 Light" w:eastAsia="等线" w:hAnsi="等线 Light"/>
        </w:rPr>
      </w:pPr>
      <w:r w:rsidRPr="000110BB">
        <w:rPr>
          <w:rFonts w:ascii="等线 Light" w:eastAsia="等线" w:hAnsi="等线 Light"/>
          <w:noProof/>
        </w:rPr>
        <w:lastRenderedPageBreak/>
        <w:drawing>
          <wp:inline distT="0" distB="0" distL="0" distR="0" wp14:anchorId="4ECB1F38" wp14:editId="61798DD8">
            <wp:extent cx="4319905" cy="3858260"/>
            <wp:effectExtent l="9525" t="9525" r="13970" b="184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03"/>
                    <a:stretch>
                      <a:fillRect/>
                    </a:stretch>
                  </pic:blipFill>
                  <pic:spPr>
                    <a:xfrm>
                      <a:off x="0" y="0"/>
                      <a:ext cx="4319905" cy="3858260"/>
                    </a:xfrm>
                    <a:prstGeom prst="rect">
                      <a:avLst/>
                    </a:prstGeom>
                    <a:ln>
                      <a:solidFill>
                        <a:schemeClr val="tx1"/>
                      </a:solidFill>
                    </a:ln>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3809D3">
        <w:rPr>
          <w:rFonts w:ascii="等线 Light" w:eastAsia="等线" w:hAnsi="等线 Light" w:hint="eastAsia"/>
        </w:rPr>
        <w:t>创建</w:t>
      </w:r>
      <w:proofErr w:type="gramStart"/>
      <w:r w:rsidRPr="003809D3">
        <w:rPr>
          <w:rFonts w:ascii="等线 Light" w:eastAsia="等线" w:hAnsi="等线 Light" w:hint="eastAsia"/>
        </w:rPr>
        <w:t>卷任务</w:t>
      </w:r>
      <w:proofErr w:type="gramEnd"/>
      <w:r w:rsidRPr="003809D3">
        <w:rPr>
          <w:rFonts w:ascii="等线 Light" w:eastAsia="等线" w:hAnsi="等线 Light" w:hint="eastAsia"/>
        </w:rPr>
        <w:t>完成后，点击【继续】。</w:t>
      </w:r>
    </w:p>
    <w:p w:rsidR="003809D3" w:rsidRDefault="003809D3" w:rsidP="003809D3">
      <w:pPr>
        <w:tabs>
          <w:tab w:val="left" w:pos="-1260"/>
        </w:tabs>
        <w:spacing w:before="156" w:after="156"/>
        <w:ind w:left="480" w:firstLineChars="0" w:firstLine="0"/>
        <w:rPr>
          <w:rFonts w:ascii="等线 Light" w:eastAsia="等线" w:hAnsi="等线 Light"/>
        </w:rPr>
      </w:pPr>
      <w:r w:rsidRPr="000110BB">
        <w:rPr>
          <w:rStyle w:val="Char0"/>
          <w:rFonts w:ascii="等线 Light" w:eastAsia="等线" w:hAnsi="等线 Light"/>
          <w:noProof/>
        </w:rPr>
        <w:drawing>
          <wp:inline distT="0" distB="0" distL="0" distR="0" wp14:anchorId="701F5ED0" wp14:editId="7E854CF7">
            <wp:extent cx="3599815" cy="2279650"/>
            <wp:effectExtent l="9525" t="9525" r="10160" b="158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04"/>
                    <a:stretch>
                      <a:fillRect/>
                    </a:stretch>
                  </pic:blipFill>
                  <pic:spPr>
                    <a:xfrm>
                      <a:off x="0" y="0"/>
                      <a:ext cx="3599815" cy="2279650"/>
                    </a:xfrm>
                    <a:prstGeom prst="rect">
                      <a:avLst/>
                    </a:prstGeom>
                    <a:ln>
                      <a:solidFill>
                        <a:schemeClr val="tx1"/>
                      </a:solidFill>
                    </a:ln>
                  </pic:spPr>
                </pic:pic>
              </a:graphicData>
            </a:graphic>
          </wp:inline>
        </w:drawing>
      </w:r>
    </w:p>
    <w:p w:rsidR="00B90933" w:rsidRDefault="008408C6" w:rsidP="00585E52">
      <w:pPr>
        <w:numPr>
          <w:ilvl w:val="0"/>
          <w:numId w:val="53"/>
        </w:numPr>
        <w:spacing w:before="156" w:after="156"/>
        <w:ind w:firstLine="480"/>
        <w:rPr>
          <w:rFonts w:ascii="等线 Light" w:eastAsia="等线" w:hAnsi="等线 Light"/>
        </w:rPr>
      </w:pPr>
      <w:r w:rsidRPr="003809D3">
        <w:rPr>
          <w:rFonts w:ascii="等线 Light" w:eastAsia="等线" w:hAnsi="等线 Light" w:hint="eastAsia"/>
        </w:rPr>
        <w:t>将创建好的卷映射到主机，选择待映射的主机组，点击【映射】。</w:t>
      </w:r>
    </w:p>
    <w:p w:rsidR="00EE04A9" w:rsidRDefault="00EE04A9" w:rsidP="00EE04A9">
      <w:pPr>
        <w:tabs>
          <w:tab w:val="left" w:pos="-1260"/>
        </w:tabs>
        <w:spacing w:before="156" w:after="156"/>
        <w:ind w:left="480" w:firstLineChars="0" w:firstLine="0"/>
        <w:rPr>
          <w:rFonts w:ascii="等线 Light" w:eastAsia="等线" w:hAnsi="等线 Light"/>
        </w:rPr>
      </w:pPr>
      <w:r w:rsidRPr="000110BB">
        <w:rPr>
          <w:rFonts w:ascii="等线 Light" w:eastAsia="等线" w:hAnsi="等线 Light"/>
          <w:noProof/>
        </w:rPr>
        <w:lastRenderedPageBreak/>
        <w:drawing>
          <wp:inline distT="0" distB="0" distL="0" distR="0" wp14:anchorId="7520DEE1" wp14:editId="09135002">
            <wp:extent cx="3599815" cy="1690370"/>
            <wp:effectExtent l="9525" t="9525" r="1016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5"/>
                    <a:stretch>
                      <a:fillRect/>
                    </a:stretch>
                  </pic:blipFill>
                  <pic:spPr>
                    <a:xfrm>
                      <a:off x="0" y="0"/>
                      <a:ext cx="3599815" cy="1690370"/>
                    </a:xfrm>
                    <a:prstGeom prst="rect">
                      <a:avLst/>
                    </a:prstGeom>
                    <a:ln>
                      <a:solidFill>
                        <a:schemeClr val="tx1"/>
                      </a:solidFill>
                    </a:ln>
                  </pic:spPr>
                </pic:pic>
              </a:graphicData>
            </a:graphic>
          </wp:inline>
        </w:drawing>
      </w:r>
      <w:r w:rsidRPr="00EE04A9">
        <w:rPr>
          <w:rFonts w:ascii="等线 Light" w:eastAsia="等线" w:hAnsi="等线 Light"/>
          <w:noProof/>
        </w:rPr>
        <w:t xml:space="preserve"> </w:t>
      </w:r>
      <w:r w:rsidRPr="000110BB">
        <w:rPr>
          <w:rFonts w:ascii="等线 Light" w:eastAsia="等线" w:hAnsi="等线 Light"/>
          <w:noProof/>
        </w:rPr>
        <w:drawing>
          <wp:inline distT="0" distB="0" distL="0" distR="0" wp14:anchorId="67697D7B" wp14:editId="54FFCD18">
            <wp:extent cx="3599815" cy="2279015"/>
            <wp:effectExtent l="9525" t="9525" r="10160" b="165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6"/>
                    <a:stretch>
                      <a:fillRect/>
                    </a:stretch>
                  </pic:blipFill>
                  <pic:spPr>
                    <a:xfrm>
                      <a:off x="0" y="0"/>
                      <a:ext cx="3599815" cy="2279015"/>
                    </a:xfrm>
                    <a:prstGeom prst="rect">
                      <a:avLst/>
                    </a:prstGeom>
                    <a:ln>
                      <a:solidFill>
                        <a:schemeClr val="tx1"/>
                      </a:solidFill>
                    </a:ln>
                  </pic:spPr>
                </pic:pic>
              </a:graphicData>
            </a:graphic>
          </wp:inline>
        </w:drawing>
      </w:r>
    </w:p>
    <w:p w:rsidR="00B90933" w:rsidRPr="00EE04A9" w:rsidRDefault="008408C6" w:rsidP="00585E52">
      <w:pPr>
        <w:numPr>
          <w:ilvl w:val="0"/>
          <w:numId w:val="53"/>
        </w:numPr>
        <w:spacing w:before="156" w:after="156"/>
        <w:ind w:firstLine="480"/>
        <w:rPr>
          <w:rFonts w:ascii="等线 Light" w:eastAsia="等线" w:hAnsi="等线 Light"/>
        </w:rPr>
      </w:pPr>
      <w:r w:rsidRPr="00EE04A9">
        <w:rPr>
          <w:rFonts w:ascii="等线 Light" w:eastAsia="等线" w:hAnsi="等线 Light" w:hint="eastAsia"/>
        </w:rPr>
        <w:t>主机映射完成后，点击【关闭】即可。</w:t>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rPr>
        <w:t>增加</w:t>
      </w:r>
      <w:r w:rsidRPr="000110BB">
        <w:rPr>
          <w:rFonts w:ascii="等线 Light" w:eastAsia="等线" w:hAnsi="等线 Light"/>
        </w:rPr>
        <w:t>IP-SAN</w:t>
      </w:r>
      <w:r w:rsidRPr="000110BB">
        <w:rPr>
          <w:rFonts w:ascii="等线 Light" w:eastAsia="等线" w:hAnsi="等线 Light"/>
        </w:rPr>
        <w:t>存储设备</w:t>
      </w:r>
    </w:p>
    <w:p w:rsidR="00B90933" w:rsidRPr="000110BB" w:rsidRDefault="008408C6">
      <w:pPr>
        <w:pStyle w:val="aff"/>
        <w:spacing w:before="156" w:after="156"/>
        <w:ind w:firstLine="480"/>
        <w:rPr>
          <w:rFonts w:ascii="等线 Light" w:eastAsia="等线" w:hAnsi="等线 Light"/>
        </w:rPr>
      </w:pPr>
      <w:r w:rsidRPr="000110BB">
        <w:rPr>
          <w:rFonts w:ascii="等线 Light" w:eastAsia="等线" w:hAnsi="等线 Light" w:hint="eastAsia"/>
        </w:rPr>
        <w:t>该节主要介绍如何将计算节点和</w:t>
      </w:r>
      <w:r w:rsidRPr="000110BB">
        <w:rPr>
          <w:rFonts w:ascii="等线 Light" w:eastAsia="等线" w:hAnsi="等线 Light" w:hint="eastAsia"/>
        </w:rPr>
        <w:t>iSCSI</w:t>
      </w:r>
      <w:r w:rsidRPr="000110BB">
        <w:rPr>
          <w:rFonts w:ascii="等线 Light" w:eastAsia="等线" w:hAnsi="等线 Light" w:hint="eastAsia"/>
        </w:rPr>
        <w:t>存储进行关联，让计算节点可以访问</w:t>
      </w:r>
      <w:r w:rsidRPr="000110BB">
        <w:rPr>
          <w:rFonts w:ascii="等线 Light" w:eastAsia="等线" w:hAnsi="等线 Light" w:hint="eastAsia"/>
        </w:rPr>
        <w:t>iSCSI</w:t>
      </w:r>
      <w:r w:rsidRPr="000110BB">
        <w:rPr>
          <w:rFonts w:ascii="等线 Light" w:eastAsia="等线" w:hAnsi="等线 Light" w:hint="eastAsia"/>
        </w:rPr>
        <w:t>存储的存储资源。</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若用户配置了主机到</w:t>
      </w:r>
      <w:r w:rsidRPr="000110BB">
        <w:rPr>
          <w:rFonts w:ascii="等线 Light" w:eastAsia="等线" w:hAnsi="等线 Light" w:cs="Times New Roman"/>
        </w:rPr>
        <w:t>SAN</w:t>
      </w:r>
      <w:r w:rsidRPr="000110BB">
        <w:rPr>
          <w:rFonts w:ascii="等线 Light" w:eastAsia="等线" w:hAnsi="等线 Light" w:cs="Times New Roman"/>
        </w:rPr>
        <w:t>存储的</w:t>
      </w:r>
      <w:r w:rsidRPr="000110BB">
        <w:rPr>
          <w:rFonts w:ascii="等线 Light" w:eastAsia="等线" w:hAnsi="等线 Light" w:cs="Times New Roman"/>
        </w:rPr>
        <w:t>IP</w:t>
      </w:r>
      <w:r w:rsidRPr="000110BB">
        <w:rPr>
          <w:rFonts w:ascii="等线 Light" w:eastAsia="等线" w:hAnsi="等线 Light" w:cs="Times New Roman"/>
        </w:rPr>
        <w:t>线路，可通过以下步骤将</w:t>
      </w:r>
      <w:r w:rsidRPr="000110BB">
        <w:rPr>
          <w:rFonts w:ascii="等线 Light" w:eastAsia="等线" w:hAnsi="等线 Light" w:cs="Times New Roman"/>
        </w:rPr>
        <w:t>IP-SAN</w:t>
      </w:r>
      <w:r w:rsidRPr="000110BB">
        <w:rPr>
          <w:rFonts w:ascii="等线 Light" w:eastAsia="等线" w:hAnsi="等线 Light" w:cs="Times New Roman"/>
        </w:rPr>
        <w:t>中对应的</w:t>
      </w:r>
      <w:r w:rsidRPr="000110BB">
        <w:rPr>
          <w:rFonts w:ascii="等线 Light" w:eastAsia="等线" w:hAnsi="等线 Light" w:cs="Times New Roman" w:hint="eastAsia"/>
        </w:rPr>
        <w:t>LUN</w:t>
      </w:r>
      <w:r w:rsidRPr="000110BB">
        <w:rPr>
          <w:rFonts w:ascii="等线 Light" w:eastAsia="等线" w:hAnsi="等线 Light" w:cs="Times New Roman"/>
        </w:rPr>
        <w:t>扫描到主机下：</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 xml:space="preserve">1. </w:t>
      </w:r>
      <w:r w:rsidRPr="000110BB">
        <w:rPr>
          <w:rFonts w:ascii="等线 Light" w:eastAsia="等线" w:hAnsi="等线 Light" w:cs="Times New Roman"/>
        </w:rPr>
        <w:t>增加数据网络，可参考</w:t>
      </w:r>
      <w:r w:rsidR="00AE60E2">
        <w:rPr>
          <w:rFonts w:ascii="等线 Light" w:eastAsia="等线" w:hAnsi="等线 Light" w:cs="Times New Roman" w:hint="eastAsia"/>
        </w:rPr>
        <w:t>用户手册</w:t>
      </w:r>
      <w:r w:rsidRPr="000110BB">
        <w:rPr>
          <w:rFonts w:ascii="等线 Light" w:eastAsia="等线" w:hAnsi="等线 Light" w:cs="Times New Roman" w:hint="eastAsia"/>
        </w:rPr>
        <w:t>，</w:t>
      </w:r>
      <w:r w:rsidRPr="000110BB">
        <w:rPr>
          <w:rFonts w:ascii="等线 Light" w:eastAsia="等线" w:hAnsi="等线 Light" w:cs="Times New Roman"/>
        </w:rPr>
        <w:t>此处要求创建的数据网能与</w:t>
      </w:r>
      <w:r w:rsidRPr="000110BB">
        <w:rPr>
          <w:rFonts w:ascii="等线 Light" w:eastAsia="等线" w:hAnsi="等线 Light" w:cs="Times New Roman"/>
        </w:rPr>
        <w:t>IP-SAN</w:t>
      </w:r>
      <w:r w:rsidRPr="000110BB">
        <w:rPr>
          <w:rFonts w:ascii="等线 Light" w:eastAsia="等线" w:hAnsi="等线 Light" w:cs="Times New Roman"/>
        </w:rPr>
        <w:t>服务器连通；</w:t>
      </w:r>
    </w:p>
    <w:p w:rsidR="00B90933" w:rsidRPr="000110BB" w:rsidRDefault="008408C6">
      <w:pPr>
        <w:pStyle w:val="aff"/>
        <w:spacing w:before="156" w:after="156"/>
        <w:ind w:firstLine="480"/>
        <w:rPr>
          <w:rFonts w:ascii="等线 Light" w:eastAsia="等线" w:hAnsi="等线 Light"/>
        </w:rPr>
      </w:pPr>
      <w:r w:rsidRPr="000110BB">
        <w:rPr>
          <w:rFonts w:ascii="等线 Light" w:eastAsia="等线" w:hAnsi="等线 Light" w:cs="Times New Roman"/>
        </w:rPr>
        <w:t xml:space="preserve">2. </w:t>
      </w:r>
      <w:r w:rsidRPr="000110BB">
        <w:rPr>
          <w:rFonts w:ascii="等线 Light" w:eastAsia="等线" w:hAnsi="等线 Light" w:cs="Times New Roman"/>
        </w:rPr>
        <w:t>单击菜单栏中的【计算池】，单击导航栏中的主机，并单击主界面中的【存</w:t>
      </w:r>
      <w:r w:rsidRPr="000110BB">
        <w:rPr>
          <w:rFonts w:ascii="等线 Light" w:eastAsia="等线" w:hAnsi="等线 Light" w:cs="Times New Roman"/>
        </w:rPr>
        <w:lastRenderedPageBreak/>
        <w:t>储适配器】，即可看到系统中的</w:t>
      </w:r>
      <w:r w:rsidRPr="000110BB">
        <w:rPr>
          <w:rFonts w:ascii="等线 Light" w:eastAsia="等线" w:hAnsi="等线 Light" w:cs="Times New Roman"/>
        </w:rPr>
        <w:t>iSCSI</w:t>
      </w:r>
      <w:r w:rsidRPr="000110BB">
        <w:rPr>
          <w:rFonts w:ascii="等线 Light" w:eastAsia="等线" w:hAnsi="等线 Light" w:cs="Times New Roman"/>
        </w:rPr>
        <w:t>适配器；单击</w:t>
      </w:r>
      <w:r w:rsidRPr="000110BB">
        <w:rPr>
          <w:rFonts w:ascii="等线 Light" w:eastAsia="等线" w:hAnsi="等线 Light" w:cs="Times New Roman"/>
        </w:rPr>
        <w:t>iSCSI</w:t>
      </w:r>
      <w:r w:rsidRPr="000110BB">
        <w:rPr>
          <w:rFonts w:ascii="等线 Light" w:eastAsia="等线" w:hAnsi="等线 Light" w:cs="Times New Roman"/>
        </w:rPr>
        <w:t>适配器后的【增加</w:t>
      </w:r>
      <w:r w:rsidRPr="000110BB">
        <w:rPr>
          <w:rFonts w:ascii="等线 Light" w:eastAsia="等线" w:hAnsi="等线 Light" w:cs="Times New Roman"/>
        </w:rPr>
        <w:t>IP-SAN</w:t>
      </w:r>
      <w:r w:rsidRPr="000110BB">
        <w:rPr>
          <w:rFonts w:ascii="等线 Light" w:eastAsia="等线" w:hAnsi="等线 Light" w:cs="Times New Roman"/>
        </w:rPr>
        <w:t>存储设备】按钮，即可看到创建好的数据网，选择数据网。</w:t>
      </w:r>
      <w:r w:rsidRPr="000110BB">
        <w:rPr>
          <w:rFonts w:ascii="等线 Light" w:eastAsia="等线" w:hAnsi="等线 Light" w:cs="Times New Roman"/>
        </w:rPr>
        <w:t xml:space="preserve"> </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343400" cy="4038600"/>
            <wp:effectExtent l="9525" t="9525" r="9525" b="9525"/>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107"/>
                    <a:stretch>
                      <a:fillRect/>
                    </a:stretch>
                  </pic:blipFill>
                  <pic:spPr>
                    <a:xfrm>
                      <a:off x="0" y="0"/>
                      <a:ext cx="4345507" cy="4040193"/>
                    </a:xfrm>
                    <a:prstGeom prst="rect">
                      <a:avLst/>
                    </a:prstGeom>
                    <a:ln>
                      <a:solidFill>
                        <a:schemeClr val="tx1"/>
                      </a:solidFill>
                    </a:ln>
                  </pic:spPr>
                </pic:pic>
              </a:graphicData>
            </a:graphic>
          </wp:inline>
        </w:drawing>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hint="eastAsia"/>
        </w:rPr>
        <w:t>3</w:t>
      </w:r>
      <w:r w:rsidRPr="000110BB">
        <w:rPr>
          <w:rFonts w:ascii="等线 Light" w:eastAsia="等线" w:hAnsi="等线 Light" w:cs="Times New Roman"/>
        </w:rPr>
        <w:t xml:space="preserve">. </w:t>
      </w:r>
      <w:r w:rsidRPr="000110BB">
        <w:rPr>
          <w:rFonts w:ascii="等线 Light" w:eastAsia="等线" w:hAnsi="等线 Light" w:cs="Times New Roman"/>
        </w:rPr>
        <w:t>单击【下一步】按钮，填写</w:t>
      </w:r>
      <w:r w:rsidRPr="000110BB">
        <w:rPr>
          <w:rFonts w:ascii="等线 Light" w:eastAsia="等线" w:hAnsi="等线 Light" w:cs="Times New Roman"/>
        </w:rPr>
        <w:t>IP-SAN</w:t>
      </w:r>
      <w:r w:rsidRPr="000110BB">
        <w:rPr>
          <w:rFonts w:ascii="等线 Light" w:eastAsia="等线" w:hAnsi="等线 Light" w:cs="Times New Roman"/>
        </w:rPr>
        <w:t>服务器控制端</w:t>
      </w:r>
      <w:r w:rsidRPr="000110BB">
        <w:rPr>
          <w:rFonts w:ascii="等线 Light" w:eastAsia="等线" w:hAnsi="等线 Light" w:cs="Times New Roman"/>
        </w:rPr>
        <w:t>IP</w:t>
      </w:r>
      <w:r w:rsidRPr="000110BB">
        <w:rPr>
          <w:rFonts w:ascii="等线 Light" w:eastAsia="等线" w:hAnsi="等线 Light" w:cs="Times New Roman"/>
        </w:rPr>
        <w:t>地址、端口号等信息，点击</w:t>
      </w:r>
      <w:r w:rsidRPr="000110BB">
        <w:rPr>
          <w:rFonts w:ascii="等线 Light" w:eastAsia="等线" w:hAnsi="等线 Light" w:cs="Times New Roman"/>
        </w:rPr>
        <w:t>iSCSI</w:t>
      </w:r>
      <w:r w:rsidRPr="000110BB">
        <w:rPr>
          <w:rFonts w:ascii="等线 Light" w:eastAsia="等线" w:hAnsi="等线 Light" w:cs="Times New Roman"/>
        </w:rPr>
        <w:t>目标名称后的搜索按钮，即可自动搜索到目标服务器的目标名称；若无法搜索到目标服务器的目标名称，可手动输入目标服务器的目标名称。点击下一步，查看输入信息。单击【完成】按钮，完成目标服务器的增加。</w:t>
      </w:r>
    </w:p>
    <w:p w:rsidR="00B90933" w:rsidRPr="000110BB" w:rsidRDefault="001B3418">
      <w:pPr>
        <w:spacing w:before="156" w:after="156"/>
        <w:ind w:firstLineChars="0" w:firstLine="0"/>
        <w:jc w:val="center"/>
        <w:rPr>
          <w:rFonts w:ascii="等线 Light" w:eastAsia="等线" w:hAnsi="等线 Light"/>
        </w:rPr>
      </w:pPr>
      <w:r>
        <w:rPr>
          <w:noProof/>
        </w:rPr>
        <w:lastRenderedPageBreak/>
        <w:drawing>
          <wp:inline distT="0" distB="0" distL="0" distR="0" wp14:anchorId="1B26DC32" wp14:editId="3CDA388A">
            <wp:extent cx="4344035" cy="4039235"/>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108"/>
                    <a:stretch>
                      <a:fillRect/>
                    </a:stretch>
                  </pic:blipFill>
                  <pic:spPr>
                    <a:xfrm>
                      <a:off x="0" y="0"/>
                      <a:ext cx="4352292" cy="4046501"/>
                    </a:xfrm>
                    <a:prstGeom prst="rect">
                      <a:avLst/>
                    </a:prstGeom>
                  </pic:spPr>
                </pic:pic>
              </a:graphicData>
            </a:graphic>
          </wp:inline>
        </w:drawing>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hint="eastAsia"/>
        </w:rPr>
        <w:t xml:space="preserve">4. </w:t>
      </w:r>
      <w:r w:rsidRPr="000110BB">
        <w:rPr>
          <w:rFonts w:ascii="等线 Light" w:eastAsia="等线" w:hAnsi="等线 Light" w:cs="Times New Roman"/>
        </w:rPr>
        <w:t>单击</w:t>
      </w:r>
      <w:r w:rsidRPr="000110BB">
        <w:rPr>
          <w:rFonts w:ascii="等线 Light" w:eastAsia="等线" w:hAnsi="等线 Light" w:cs="Times New Roman"/>
        </w:rPr>
        <w:t>iSCSI</w:t>
      </w:r>
      <w:r w:rsidRPr="000110BB">
        <w:rPr>
          <w:rFonts w:ascii="等线 Light" w:eastAsia="等线" w:hAnsi="等线 Light" w:cs="Times New Roman"/>
        </w:rPr>
        <w:t>适配器后的扫描按钮</w:t>
      </w:r>
      <w:r w:rsidRPr="000110BB">
        <w:rPr>
          <w:rFonts w:ascii="等线 Light" w:eastAsia="等线" w:hAnsi="等线 Light" w:cs="Times New Roman"/>
        </w:rPr>
        <w:t xml:space="preserve"> </w:t>
      </w:r>
      <w:r w:rsidRPr="000110BB">
        <w:rPr>
          <w:rFonts w:ascii="等线 Light" w:eastAsia="等线" w:hAnsi="等线 Light" w:cs="Times New Roman"/>
        </w:rPr>
        <w:t>，完成</w:t>
      </w:r>
      <w:r w:rsidRPr="000110BB">
        <w:rPr>
          <w:rFonts w:ascii="等线 Light" w:eastAsia="等线" w:hAnsi="等线 Light" w:cs="Times New Roman"/>
        </w:rPr>
        <w:t>IP-SAN</w:t>
      </w:r>
      <w:r w:rsidRPr="000110BB">
        <w:rPr>
          <w:rFonts w:ascii="等线 Light" w:eastAsia="等线" w:hAnsi="等线 Light" w:cs="Times New Roman"/>
        </w:rPr>
        <w:t>中对应的</w:t>
      </w:r>
      <w:r w:rsidRPr="000110BB">
        <w:rPr>
          <w:rFonts w:ascii="等线 Light" w:eastAsia="等线" w:hAnsi="等线 Light" w:cs="Times New Roman" w:hint="eastAsia"/>
        </w:rPr>
        <w:t>LUN</w:t>
      </w:r>
      <w:r w:rsidRPr="000110BB">
        <w:rPr>
          <w:rFonts w:ascii="等线 Light" w:eastAsia="等线" w:hAnsi="等线 Light" w:cs="Times New Roman"/>
        </w:rPr>
        <w:t>的扫描和识别。</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562475" cy="2286000"/>
            <wp:effectExtent l="9525" t="9525" r="1905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9"/>
                    <a:stretch>
                      <a:fillRect/>
                    </a:stretch>
                  </pic:blipFill>
                  <pic:spPr>
                    <a:xfrm>
                      <a:off x="0" y="0"/>
                      <a:ext cx="4569794" cy="2289844"/>
                    </a:xfrm>
                    <a:prstGeom prst="rect">
                      <a:avLst/>
                    </a:prstGeom>
                    <a:ln>
                      <a:solidFill>
                        <a:schemeClr val="tx1"/>
                      </a:solidFill>
                    </a:ln>
                  </pic:spPr>
                </pic:pic>
              </a:graphicData>
            </a:graphic>
          </wp:inline>
        </w:drawing>
      </w:r>
    </w:p>
    <w:p w:rsidR="00B90933" w:rsidRPr="000110BB" w:rsidRDefault="008408C6" w:rsidP="00B7047F">
      <w:pPr>
        <w:pStyle w:val="3"/>
        <w:spacing w:before="156" w:after="156"/>
        <w:rPr>
          <w:rFonts w:ascii="等线 Light" w:eastAsia="等线" w:hAnsi="等线 Light"/>
        </w:rPr>
      </w:pPr>
      <w:bookmarkStart w:id="156" w:name="_Toc18415"/>
      <w:bookmarkStart w:id="157" w:name="_Toc151372838"/>
      <w:r w:rsidRPr="000110BB">
        <w:rPr>
          <w:rFonts w:ascii="等线 Light" w:eastAsia="等线" w:hAnsi="等线 Light" w:hint="eastAsia"/>
        </w:rPr>
        <w:t>共享存储池配置</w:t>
      </w:r>
      <w:bookmarkEnd w:id="157"/>
    </w:p>
    <w:p w:rsidR="00B90933" w:rsidRPr="000110BB" w:rsidRDefault="008408C6" w:rsidP="00B7047F">
      <w:pPr>
        <w:pStyle w:val="aff"/>
        <w:spacing w:before="156" w:after="156"/>
        <w:ind w:firstLine="480"/>
        <w:rPr>
          <w:rFonts w:ascii="等线 Light" w:eastAsia="等线" w:hAnsi="等线 Light"/>
        </w:rPr>
      </w:pPr>
      <w:r w:rsidRPr="000110BB">
        <w:rPr>
          <w:rFonts w:ascii="等线 Light" w:eastAsia="等线" w:hAnsi="等线 Light" w:hint="eastAsia"/>
        </w:rPr>
        <w:t>本节主要介绍如何在</w:t>
      </w:r>
      <w:r w:rsidRPr="000110BB">
        <w:rPr>
          <w:rFonts w:ascii="等线 Light" w:eastAsia="等线" w:hAnsi="等线 Light" w:hint="eastAsia"/>
        </w:rPr>
        <w:t>InCloud</w:t>
      </w:r>
      <w:r w:rsidRPr="000110BB">
        <w:rPr>
          <w:rFonts w:ascii="等线 Light" w:eastAsia="等线" w:hAnsi="等线 Light"/>
        </w:rPr>
        <w:t xml:space="preserve"> Sphere</w:t>
      </w:r>
      <w:r w:rsidRPr="000110BB">
        <w:rPr>
          <w:rFonts w:ascii="等线 Light" w:eastAsia="等线" w:hAnsi="等线 Light" w:hint="eastAsia"/>
        </w:rPr>
        <w:t>环境中使用共享存储池。首先增加一个</w:t>
      </w:r>
      <w:r w:rsidRPr="000110BB">
        <w:rPr>
          <w:rFonts w:ascii="等线 Light" w:eastAsia="等线" w:hAnsi="等线 Light" w:hint="eastAsia"/>
        </w:rPr>
        <w:lastRenderedPageBreak/>
        <w:t>CFS</w:t>
      </w:r>
      <w:r w:rsidRPr="000110BB">
        <w:rPr>
          <w:rFonts w:ascii="等线 Light" w:eastAsia="等线" w:hAnsi="等线 Light" w:hint="eastAsia"/>
        </w:rPr>
        <w:t>存储域，然后通过</w:t>
      </w:r>
      <w:r w:rsidRPr="000110BB">
        <w:rPr>
          <w:rFonts w:ascii="等线 Light" w:eastAsia="等线" w:hAnsi="等线 Light" w:hint="eastAsia"/>
        </w:rPr>
        <w:t>CFS</w:t>
      </w:r>
      <w:r w:rsidRPr="000110BB">
        <w:rPr>
          <w:rFonts w:ascii="等线 Light" w:eastAsia="等线" w:hAnsi="等线 Light" w:hint="eastAsia"/>
        </w:rPr>
        <w:t>存储</w:t>
      </w:r>
      <w:proofErr w:type="gramStart"/>
      <w:r w:rsidRPr="000110BB">
        <w:rPr>
          <w:rFonts w:ascii="等线 Light" w:eastAsia="等线" w:hAnsi="等线 Light" w:hint="eastAsia"/>
        </w:rPr>
        <w:t>域增加</w:t>
      </w:r>
      <w:proofErr w:type="gramEnd"/>
      <w:r w:rsidRPr="000110BB">
        <w:rPr>
          <w:rFonts w:ascii="等线 Light" w:eastAsia="等线" w:hAnsi="等线 Light" w:hint="eastAsia"/>
        </w:rPr>
        <w:t>CFS</w:t>
      </w:r>
      <w:r w:rsidRPr="000110BB">
        <w:rPr>
          <w:rFonts w:ascii="等线 Light" w:eastAsia="等线" w:hAnsi="等线 Light" w:hint="eastAsia"/>
        </w:rPr>
        <w:t>存储池，</w:t>
      </w:r>
      <w:r w:rsidRPr="000110BB">
        <w:rPr>
          <w:rFonts w:ascii="等线 Light" w:eastAsia="等线" w:hAnsi="等线 Light" w:hint="eastAsia"/>
        </w:rPr>
        <w:t>CFS</w:t>
      </w:r>
      <w:r w:rsidRPr="000110BB">
        <w:rPr>
          <w:rFonts w:ascii="等线 Light" w:eastAsia="等线" w:hAnsi="等线 Light" w:hint="eastAsia"/>
        </w:rPr>
        <w:t>存储池可用于存储虚拟机磁盘镜像，使虚拟机能在集群中进行在线迁移、</w:t>
      </w:r>
      <w:r w:rsidRPr="000110BB">
        <w:rPr>
          <w:rFonts w:ascii="等线 Light" w:eastAsia="等线" w:hAnsi="等线 Light" w:hint="eastAsia"/>
        </w:rPr>
        <w:t>HA</w:t>
      </w:r>
      <w:r w:rsidRPr="000110BB">
        <w:rPr>
          <w:rFonts w:ascii="等线 Light" w:eastAsia="等线" w:hAnsi="等线 Light" w:hint="eastAsia"/>
        </w:rPr>
        <w:t>等操作</w:t>
      </w:r>
    </w:p>
    <w:p w:rsidR="00B90933" w:rsidRPr="000110BB" w:rsidRDefault="008408C6" w:rsidP="00B7047F">
      <w:pPr>
        <w:pStyle w:val="4"/>
        <w:spacing w:before="156" w:after="156"/>
        <w:rPr>
          <w:rFonts w:ascii="等线 Light" w:eastAsia="等线" w:hAnsi="等线 Light"/>
        </w:rPr>
      </w:pPr>
      <w:r w:rsidRPr="000110BB">
        <w:rPr>
          <w:rFonts w:ascii="等线 Light" w:eastAsia="等线" w:hAnsi="等线 Light" w:hint="eastAsia"/>
        </w:rPr>
        <w:t>增加</w:t>
      </w:r>
      <w:r w:rsidRPr="000110BB">
        <w:rPr>
          <w:rFonts w:ascii="等线 Light" w:eastAsia="等线" w:hAnsi="等线 Light" w:hint="eastAsia"/>
        </w:rPr>
        <w:t>CFS</w:t>
      </w:r>
      <w:r w:rsidRPr="000110BB">
        <w:rPr>
          <w:rFonts w:ascii="等线 Light" w:eastAsia="等线" w:hAnsi="等线 Light"/>
        </w:rPr>
        <w:t>存储域</w:t>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CFS Domain</w:t>
      </w:r>
      <w:r w:rsidRPr="000110BB">
        <w:rPr>
          <w:rFonts w:ascii="等线 Light" w:eastAsia="等线" w:hAnsi="等线 Light" w:cs="Times New Roman"/>
        </w:rPr>
        <w:t>（存储域）是一种集群文件系统的逻辑容器</w:t>
      </w:r>
      <w:r w:rsidRPr="000110BB">
        <w:rPr>
          <w:rFonts w:ascii="等线 Light" w:eastAsia="等线" w:hAnsi="等线 Light" w:cs="Times New Roman"/>
        </w:rPr>
        <w:t>,</w:t>
      </w:r>
      <w:r w:rsidRPr="000110BB">
        <w:rPr>
          <w:rFonts w:ascii="等线 Light" w:eastAsia="等线" w:hAnsi="等线 Light" w:cs="Times New Roman"/>
        </w:rPr>
        <w:t>是一组</w:t>
      </w:r>
      <w:r w:rsidRPr="000110BB">
        <w:rPr>
          <w:rFonts w:ascii="等线 Light" w:eastAsia="等线" w:hAnsi="等线 Light" w:cs="Times New Roman"/>
        </w:rPr>
        <w:t>iNode</w:t>
      </w:r>
      <w:r w:rsidRPr="000110BB">
        <w:rPr>
          <w:rFonts w:ascii="等线 Light" w:eastAsia="等线" w:hAnsi="等线 Light" w:cs="Times New Roman"/>
        </w:rPr>
        <w:t>节点、</w:t>
      </w:r>
      <w:r w:rsidRPr="000110BB">
        <w:rPr>
          <w:rFonts w:ascii="等线 Light" w:eastAsia="等线" w:hAnsi="等线 Light" w:cs="Times New Roman"/>
        </w:rPr>
        <w:t>CFS</w:t>
      </w:r>
      <w:r w:rsidRPr="000110BB">
        <w:rPr>
          <w:rFonts w:ascii="等线 Light" w:eastAsia="等线" w:hAnsi="等线 Light" w:cs="Times New Roman"/>
        </w:rPr>
        <w:t>数据盘和心跳磁盘的集合。所以要增加</w:t>
      </w:r>
      <w:r w:rsidRPr="000110BB">
        <w:rPr>
          <w:rFonts w:ascii="等线 Light" w:eastAsia="等线" w:hAnsi="等线 Light" w:cs="Times New Roman"/>
        </w:rPr>
        <w:t>CFS</w:t>
      </w:r>
      <w:r w:rsidRPr="000110BB">
        <w:rPr>
          <w:rFonts w:ascii="等线 Light" w:eastAsia="等线" w:hAnsi="等线 Light" w:cs="Times New Roman"/>
        </w:rPr>
        <w:t>存储，就必须先增加</w:t>
      </w:r>
      <w:r w:rsidRPr="000110BB">
        <w:rPr>
          <w:rFonts w:ascii="等线 Light" w:eastAsia="等线" w:hAnsi="等线 Light" w:cs="Times New Roman"/>
        </w:rPr>
        <w:t>CFS</w:t>
      </w:r>
      <w:r w:rsidRPr="000110BB">
        <w:rPr>
          <w:rFonts w:ascii="等线 Light" w:eastAsia="等线" w:hAnsi="等线 Light" w:cs="Times New Roman"/>
        </w:rPr>
        <w:t>存储域。如果用户按照以上</w:t>
      </w:r>
      <w:r w:rsidRPr="000110BB">
        <w:rPr>
          <w:rFonts w:ascii="等线 Light" w:eastAsia="等线" w:hAnsi="等线 Light" w:cs="Times New Roman"/>
        </w:rPr>
        <w:t>FC</w:t>
      </w:r>
      <w:r w:rsidRPr="000110BB">
        <w:rPr>
          <w:rFonts w:ascii="等线 Light" w:eastAsia="等线" w:hAnsi="等线 Light" w:cs="Times New Roman"/>
        </w:rPr>
        <w:t>或</w:t>
      </w:r>
      <w:r w:rsidRPr="000110BB">
        <w:rPr>
          <w:rFonts w:ascii="等线 Light" w:eastAsia="等线" w:hAnsi="等线 Light" w:cs="Times New Roman"/>
        </w:rPr>
        <w:t>iSCSI</w:t>
      </w:r>
      <w:r w:rsidRPr="000110BB">
        <w:rPr>
          <w:rFonts w:ascii="等线 Light" w:eastAsia="等线" w:hAnsi="等线 Light" w:cs="Times New Roman"/>
        </w:rPr>
        <w:t>适配器扫描磁盘的方法扫描到</w:t>
      </w:r>
      <w:r w:rsidRPr="000110BB">
        <w:rPr>
          <w:rFonts w:ascii="等线 Light" w:eastAsia="等线" w:hAnsi="等线 Light" w:cs="Times New Roman" w:hint="eastAsia"/>
        </w:rPr>
        <w:t>LUN</w:t>
      </w:r>
      <w:r w:rsidRPr="000110BB">
        <w:rPr>
          <w:rFonts w:ascii="等线 Light" w:eastAsia="等线" w:hAnsi="等线 Light" w:cs="Times New Roman"/>
        </w:rPr>
        <w:t>，即可开始存储域的创建。</w:t>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1.</w:t>
      </w:r>
      <w:r w:rsidRPr="000110BB">
        <w:rPr>
          <w:rFonts w:ascii="等线 Light" w:eastAsia="等线" w:hAnsi="等线 Light" w:cs="Times New Roman"/>
        </w:rPr>
        <w:t>单击菜单栏中的【存储池】，单击主界面中的【增加</w:t>
      </w:r>
      <w:r w:rsidRPr="000110BB">
        <w:rPr>
          <w:rFonts w:ascii="等线 Light" w:eastAsia="等线" w:hAnsi="等线 Light" w:cs="Times New Roman"/>
        </w:rPr>
        <w:t>CFS</w:t>
      </w:r>
      <w:r w:rsidRPr="000110BB">
        <w:rPr>
          <w:rFonts w:ascii="等线 Light" w:eastAsia="等线" w:hAnsi="等线 Light" w:cs="Times New Roman"/>
        </w:rPr>
        <w:t>存储域】按钮。</w:t>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2.</w:t>
      </w:r>
      <w:r w:rsidRPr="000110BB">
        <w:rPr>
          <w:rFonts w:ascii="等线 Light" w:eastAsia="等线" w:hAnsi="等线 Light" w:cs="Times New Roman"/>
        </w:rPr>
        <w:t>在弹出的增加</w:t>
      </w:r>
      <w:proofErr w:type="gramStart"/>
      <w:r w:rsidRPr="000110BB">
        <w:rPr>
          <w:rFonts w:ascii="等线 Light" w:eastAsia="等线" w:hAnsi="等线 Light" w:cs="Times New Roman"/>
        </w:rPr>
        <w:t>存储域弹窗中</w:t>
      </w:r>
      <w:proofErr w:type="gramEnd"/>
      <w:r w:rsidRPr="000110BB">
        <w:rPr>
          <w:rFonts w:ascii="等线 Light" w:eastAsia="等线" w:hAnsi="等线 Light" w:cs="Times New Roman"/>
        </w:rPr>
        <w:t>选择数据中心，单击【下一步】。</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321810" cy="3545205"/>
            <wp:effectExtent l="9525" t="9525" r="12065" b="2667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110"/>
                    <a:stretch>
                      <a:fillRect/>
                    </a:stretch>
                  </pic:blipFill>
                  <pic:spPr>
                    <a:xfrm>
                      <a:off x="0" y="0"/>
                      <a:ext cx="4335976" cy="3556628"/>
                    </a:xfrm>
                    <a:prstGeom prst="rect">
                      <a:avLst/>
                    </a:prstGeom>
                    <a:ln>
                      <a:solidFill>
                        <a:schemeClr val="tx1"/>
                      </a:solidFill>
                    </a:ln>
                  </pic:spPr>
                </pic:pic>
              </a:graphicData>
            </a:graphic>
          </wp:inline>
        </w:drawing>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3.</w:t>
      </w:r>
      <w:r w:rsidRPr="000110BB">
        <w:rPr>
          <w:rFonts w:ascii="等线 Light" w:eastAsia="等线" w:hAnsi="等线 Light" w:cs="Times New Roman"/>
        </w:rPr>
        <w:t>在选择计算节点页面先选择集群，再选择要增加到存储域中的主机，单击</w:t>
      </w:r>
      <w:r w:rsidRPr="000110BB">
        <w:rPr>
          <w:rFonts w:ascii="等线 Light" w:eastAsia="等线" w:hAnsi="等线 Light" w:cs="Times New Roman"/>
        </w:rPr>
        <w:lastRenderedPageBreak/>
        <w:t>【下一步】。</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460240" cy="3657600"/>
            <wp:effectExtent l="9525" t="9525" r="26035" b="952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111"/>
                    <a:stretch>
                      <a:fillRect/>
                    </a:stretch>
                  </pic:blipFill>
                  <pic:spPr>
                    <a:xfrm>
                      <a:off x="0" y="0"/>
                      <a:ext cx="4463606" cy="3660242"/>
                    </a:xfrm>
                    <a:prstGeom prst="rect">
                      <a:avLst/>
                    </a:prstGeom>
                    <a:ln>
                      <a:solidFill>
                        <a:schemeClr val="tx1"/>
                      </a:solidFill>
                    </a:ln>
                  </pic:spPr>
                </pic:pic>
              </a:graphicData>
            </a:graphic>
          </wp:inline>
        </w:drawing>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09" name="图片 10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在增加存储域时，所增加的主机必须满足以下条件：</w:t>
      </w:r>
    </w:p>
    <w:p w:rsidR="00B90933" w:rsidRPr="000110BB" w:rsidRDefault="008408C6" w:rsidP="00585E52">
      <w:pPr>
        <w:pStyle w:val="Note"/>
        <w:numPr>
          <w:ilvl w:val="0"/>
          <w:numId w:val="54"/>
        </w:numPr>
        <w:spacing w:before="156" w:after="156"/>
        <w:ind w:firstLine="480"/>
        <w:rPr>
          <w:rFonts w:ascii="等线 Light" w:eastAsia="等线" w:hAnsi="等线 Light"/>
        </w:rPr>
      </w:pPr>
      <w:r w:rsidRPr="000110BB">
        <w:rPr>
          <w:rFonts w:ascii="等线 Light" w:eastAsia="等线" w:hAnsi="等线 Light" w:hint="eastAsia"/>
        </w:rPr>
        <w:t>在此之前，必须已经创建好集群，且集群中已增加有主机；</w:t>
      </w:r>
    </w:p>
    <w:p w:rsidR="00B90933" w:rsidRPr="000110BB" w:rsidRDefault="008408C6" w:rsidP="00585E52">
      <w:pPr>
        <w:pStyle w:val="Note"/>
        <w:numPr>
          <w:ilvl w:val="0"/>
          <w:numId w:val="54"/>
        </w:numPr>
        <w:spacing w:before="156" w:after="156"/>
        <w:ind w:firstLine="480"/>
        <w:rPr>
          <w:rFonts w:ascii="等线 Light" w:eastAsia="等线" w:hAnsi="等线 Light"/>
        </w:rPr>
      </w:pPr>
      <w:r w:rsidRPr="000110BB">
        <w:rPr>
          <w:rFonts w:ascii="等线 Light" w:eastAsia="等线" w:hAnsi="等线 Light" w:hint="eastAsia"/>
        </w:rPr>
        <w:t>该主机不在任何别的存储域中；</w:t>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4.</w:t>
      </w:r>
      <w:r w:rsidRPr="000110BB">
        <w:rPr>
          <w:rFonts w:ascii="等线 Light" w:eastAsia="等线" w:hAnsi="等线 Light" w:cs="Times New Roman"/>
        </w:rPr>
        <w:t>在选择设备页面选择存储域的</w:t>
      </w:r>
      <w:proofErr w:type="gramStart"/>
      <w:r w:rsidRPr="000110BB">
        <w:rPr>
          <w:rFonts w:ascii="等线 Light" w:eastAsia="等线" w:hAnsi="等线 Light" w:cs="Times New Roman"/>
        </w:rPr>
        <w:t>心跳盘</w:t>
      </w:r>
      <w:proofErr w:type="gramEnd"/>
      <w:r w:rsidRPr="000110BB">
        <w:rPr>
          <w:rFonts w:ascii="等线 Light" w:eastAsia="等线" w:hAnsi="等线 Light" w:cs="Times New Roman"/>
        </w:rPr>
        <w:t>和数据盘，单击【下一步】（</w:t>
      </w:r>
      <w:r w:rsidRPr="000110BB">
        <w:rPr>
          <w:rFonts w:ascii="等线 Light" w:eastAsia="等线" w:hAnsi="等线 Light" w:cs="Times New Roman" w:hint="eastAsia"/>
        </w:rPr>
        <w:t>注：磁盘必须被所有要添加到存储域中的主机扫描到，如果不显示磁盘请检查要添加存储域的主机</w:t>
      </w:r>
      <w:r w:rsidRPr="000110BB">
        <w:rPr>
          <w:rFonts w:ascii="等线 Light" w:eastAsia="等线" w:hAnsi="等线 Light" w:cs="Times New Roman" w:hint="eastAsia"/>
        </w:rPr>
        <w:t>FC</w:t>
      </w:r>
      <w:r w:rsidRPr="000110BB">
        <w:rPr>
          <w:rFonts w:ascii="等线 Light" w:eastAsia="等线" w:hAnsi="等线 Light" w:cs="Times New Roman"/>
        </w:rPr>
        <w:t>或</w:t>
      </w:r>
      <w:r w:rsidRPr="000110BB">
        <w:rPr>
          <w:rFonts w:ascii="等线 Light" w:eastAsia="等线" w:hAnsi="等线 Light" w:cs="Times New Roman" w:hint="eastAsia"/>
        </w:rPr>
        <w:t>iSCSI</w:t>
      </w:r>
      <w:r w:rsidRPr="000110BB">
        <w:rPr>
          <w:rFonts w:ascii="等线 Light" w:eastAsia="等线" w:hAnsi="等线 Light" w:cs="Times New Roman" w:hint="eastAsia"/>
        </w:rPr>
        <w:t>适配器下的磁盘信息，如果异常，请重新扫描</w:t>
      </w:r>
      <w:r w:rsidRPr="000110BB">
        <w:rPr>
          <w:rFonts w:ascii="等线 Light" w:eastAsia="等线" w:hAnsi="等线 Light" w:cs="Times New Roman"/>
        </w:rPr>
        <w:t>）。</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362450" cy="3587750"/>
            <wp:effectExtent l="9525" t="9525" r="9525"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2"/>
                    <a:stretch>
                      <a:fillRect/>
                    </a:stretch>
                  </pic:blipFill>
                  <pic:spPr>
                    <a:xfrm>
                      <a:off x="0" y="0"/>
                      <a:ext cx="4380415" cy="3603092"/>
                    </a:xfrm>
                    <a:prstGeom prst="rect">
                      <a:avLst/>
                    </a:prstGeom>
                    <a:ln>
                      <a:solidFill>
                        <a:schemeClr val="tx1"/>
                      </a:solidFill>
                    </a:ln>
                  </pic:spPr>
                </pic:pic>
              </a:graphicData>
            </a:graphic>
          </wp:inline>
        </w:drawing>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5.</w:t>
      </w:r>
      <w:r w:rsidRPr="000110BB">
        <w:rPr>
          <w:rFonts w:ascii="等线 Light" w:eastAsia="等线" w:hAnsi="等线 Light" w:cs="Times New Roman"/>
        </w:rPr>
        <w:t>在名称和配置页面填写存储域的名称以及配置（建议使用默认值），单击【下一步】。</w:t>
      </w:r>
    </w:p>
    <w:p w:rsidR="00B90933" w:rsidRPr="000110BB" w:rsidRDefault="008408C6" w:rsidP="00B7047F">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291330" cy="3524250"/>
            <wp:effectExtent l="9525" t="9525" r="2349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3"/>
                    <a:stretch>
                      <a:fillRect/>
                    </a:stretch>
                  </pic:blipFill>
                  <pic:spPr>
                    <a:xfrm>
                      <a:off x="0" y="0"/>
                      <a:ext cx="4296040" cy="3528005"/>
                    </a:xfrm>
                    <a:prstGeom prst="rect">
                      <a:avLst/>
                    </a:prstGeom>
                    <a:ln>
                      <a:solidFill>
                        <a:schemeClr val="tx1"/>
                      </a:solidFill>
                    </a:ln>
                  </pic:spPr>
                </pic:pic>
              </a:graphicData>
            </a:graphic>
          </wp:inline>
        </w:drawing>
      </w:r>
    </w:p>
    <w:p w:rsidR="00B90933" w:rsidRPr="000110BB" w:rsidRDefault="008408C6" w:rsidP="00B7047F">
      <w:pPr>
        <w:pStyle w:val="aff"/>
        <w:spacing w:before="156" w:after="156"/>
        <w:ind w:firstLine="480"/>
        <w:rPr>
          <w:rFonts w:ascii="等线 Light" w:eastAsia="等线" w:hAnsi="等线 Light" w:cs="Times New Roman"/>
        </w:rPr>
      </w:pPr>
      <w:r w:rsidRPr="000110BB">
        <w:rPr>
          <w:rFonts w:ascii="等线 Light" w:eastAsia="等线" w:hAnsi="等线 Light" w:cs="Times New Roman" w:hint="eastAsia"/>
        </w:rPr>
        <w:t>6</w:t>
      </w:r>
      <w:r w:rsidRPr="000110BB">
        <w:rPr>
          <w:rFonts w:ascii="等线 Light" w:eastAsia="等线" w:hAnsi="等线 Light" w:cs="Times New Roman" w:hint="eastAsia"/>
        </w:rPr>
        <w:t>．</w:t>
      </w:r>
      <w:r w:rsidRPr="000110BB">
        <w:rPr>
          <w:rFonts w:ascii="等线 Light" w:eastAsia="等线" w:hAnsi="等线 Light" w:cs="Times New Roman"/>
        </w:rPr>
        <w:t>在即将完成页面，确认相关信息无误后，单击【完成】，等待任务完成，</w:t>
      </w:r>
      <w:r w:rsidRPr="000110BB">
        <w:rPr>
          <w:rFonts w:ascii="等线 Light" w:eastAsia="等线" w:hAnsi="等线 Light" w:cs="Times New Roman"/>
        </w:rPr>
        <w:lastRenderedPageBreak/>
        <w:t>即完成存储域的创建。</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10" name="图片 110"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hint="eastAsia"/>
        </w:rPr>
        <w:t>C</w:t>
      </w:r>
      <w:r w:rsidRPr="000110BB">
        <w:rPr>
          <w:rFonts w:ascii="等线 Light" w:eastAsia="等线" w:hAnsi="等线 Light"/>
        </w:rPr>
        <w:t>FS</w:t>
      </w:r>
      <w:r w:rsidRPr="000110BB">
        <w:rPr>
          <w:rFonts w:ascii="等线 Light" w:eastAsia="等线" w:hAnsi="等线 Light" w:hint="eastAsia"/>
        </w:rPr>
        <w:t>存储域</w:t>
      </w:r>
      <w:proofErr w:type="gramStart"/>
      <w:r w:rsidRPr="000110BB">
        <w:rPr>
          <w:rFonts w:ascii="等线 Light" w:eastAsia="等线" w:hAnsi="等线 Light" w:hint="eastAsia"/>
        </w:rPr>
        <w:t>心跳盘</w:t>
      </w:r>
      <w:proofErr w:type="gramEnd"/>
      <w:r w:rsidRPr="000110BB">
        <w:rPr>
          <w:rFonts w:ascii="等线 Light" w:eastAsia="等线" w:hAnsi="等线 Light" w:hint="eastAsia"/>
        </w:rPr>
        <w:t>和数据盘一旦选定将不可复用</w:t>
      </w:r>
      <w:r w:rsidRPr="000110BB">
        <w:rPr>
          <w:rFonts w:ascii="等线 Light" w:eastAsia="等线" w:hAnsi="等线 Light"/>
        </w:rPr>
        <w:t>。</w:t>
      </w:r>
    </w:p>
    <w:p w:rsidR="00B90933" w:rsidRPr="000110BB" w:rsidRDefault="008408C6" w:rsidP="00B7047F">
      <w:pPr>
        <w:pStyle w:val="4"/>
        <w:spacing w:before="156" w:after="156"/>
        <w:rPr>
          <w:rFonts w:ascii="等线 Light" w:eastAsia="等线" w:hAnsi="等线 Light"/>
        </w:rPr>
      </w:pPr>
      <w:bookmarkStart w:id="158" w:name="_Ref37746715"/>
      <w:bookmarkStart w:id="159" w:name="_Ref37746708"/>
      <w:r w:rsidRPr="000110BB">
        <w:rPr>
          <w:rFonts w:ascii="等线 Light" w:eastAsia="等线" w:hAnsi="等线 Light" w:hint="eastAsia"/>
        </w:rPr>
        <w:t>增加</w:t>
      </w:r>
      <w:r w:rsidRPr="000110BB">
        <w:rPr>
          <w:rFonts w:ascii="等线 Light" w:eastAsia="等线" w:hAnsi="等线 Light"/>
        </w:rPr>
        <w:t>CFS</w:t>
      </w:r>
      <w:r w:rsidRPr="000110BB">
        <w:rPr>
          <w:rFonts w:ascii="等线 Light" w:eastAsia="等线" w:hAnsi="等线 Light"/>
        </w:rPr>
        <w:t>存储</w:t>
      </w:r>
      <w:bookmarkEnd w:id="158"/>
      <w:bookmarkEnd w:id="159"/>
      <w:r w:rsidRPr="000110BB">
        <w:rPr>
          <w:rFonts w:ascii="等线 Light" w:eastAsia="等线" w:hAnsi="等线 Light" w:hint="eastAsia"/>
        </w:rPr>
        <w:t>池</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14" name="图片 11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cs="Times New Roman"/>
        </w:rPr>
      </w:pPr>
      <w:r w:rsidRPr="000110BB">
        <w:rPr>
          <w:rFonts w:ascii="等线 Light" w:eastAsia="等线" w:hAnsi="等线 Light" w:cs="Times New Roman"/>
        </w:rPr>
        <w:t>增加</w:t>
      </w:r>
      <w:r w:rsidRPr="000110BB">
        <w:rPr>
          <w:rFonts w:ascii="等线 Light" w:eastAsia="等线" w:hAnsi="等线 Light" w:cs="Times New Roman"/>
        </w:rPr>
        <w:t>CFS</w:t>
      </w:r>
      <w:r w:rsidRPr="000110BB">
        <w:rPr>
          <w:rFonts w:ascii="等线 Light" w:eastAsia="等线" w:hAnsi="等线 Light" w:cs="Times New Roman"/>
        </w:rPr>
        <w:t>存储</w:t>
      </w:r>
      <w:r w:rsidRPr="000110BB">
        <w:rPr>
          <w:rFonts w:ascii="等线 Light" w:eastAsia="等线" w:hAnsi="等线 Light" w:cs="Times New Roman" w:hint="eastAsia"/>
        </w:rPr>
        <w:t>池</w:t>
      </w:r>
      <w:r w:rsidRPr="000110BB">
        <w:rPr>
          <w:rFonts w:ascii="等线 Light" w:eastAsia="等线" w:hAnsi="等线 Light" w:cs="Times New Roman"/>
        </w:rPr>
        <w:t>之前，数据中心中</w:t>
      </w:r>
      <w:proofErr w:type="gramStart"/>
      <w:r w:rsidRPr="000110BB">
        <w:rPr>
          <w:rFonts w:ascii="等线 Light" w:eastAsia="等线" w:hAnsi="等线 Light" w:cs="Times New Roman"/>
        </w:rPr>
        <w:t>需存在</w:t>
      </w:r>
      <w:proofErr w:type="gramEnd"/>
      <w:r w:rsidRPr="000110BB">
        <w:rPr>
          <w:rFonts w:ascii="等线 Light" w:eastAsia="等线" w:hAnsi="等线 Light" w:cs="Times New Roman"/>
        </w:rPr>
        <w:t>创建好的存储域。</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1.</w:t>
      </w:r>
      <w:r w:rsidRPr="000110BB">
        <w:rPr>
          <w:rFonts w:ascii="等线 Light" w:eastAsia="等线" w:hAnsi="等线 Light" w:cs="Times New Roman"/>
        </w:rPr>
        <w:t>单击菜单栏中的【存储池】，单击【增加数据存储】按钮。</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2.</w:t>
      </w:r>
      <w:r w:rsidRPr="000110BB">
        <w:rPr>
          <w:rFonts w:ascii="等线 Light" w:eastAsia="等线" w:hAnsi="等线 Light" w:cs="Times New Roman"/>
        </w:rPr>
        <w:t>在弹出的增加数据存储弹窗中，</w:t>
      </w:r>
      <w:proofErr w:type="gramStart"/>
      <w:r w:rsidRPr="000110BB">
        <w:rPr>
          <w:rFonts w:ascii="等线 Light" w:eastAsia="等线" w:hAnsi="等线 Light" w:cs="Times New Roman"/>
        </w:rPr>
        <w:t>勾选【</w:t>
      </w:r>
      <w:r w:rsidRPr="000110BB">
        <w:rPr>
          <w:rFonts w:ascii="等线 Light" w:eastAsia="等线" w:hAnsi="等线 Light" w:cs="Times New Roman"/>
        </w:rPr>
        <w:t>CFS</w:t>
      </w:r>
      <w:r w:rsidRPr="000110BB">
        <w:rPr>
          <w:rFonts w:ascii="等线 Light" w:eastAsia="等线" w:hAnsi="等线 Light" w:cs="Times New Roman"/>
        </w:rPr>
        <w:t>存储池】</w:t>
      </w:r>
      <w:proofErr w:type="gramEnd"/>
      <w:r w:rsidRPr="000110BB">
        <w:rPr>
          <w:rFonts w:ascii="等线 Light" w:eastAsia="等线" w:hAnsi="等线 Light" w:cs="Times New Roman"/>
        </w:rPr>
        <w:t>，单击【下一步】。</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3.</w:t>
      </w:r>
      <w:r w:rsidRPr="000110BB">
        <w:rPr>
          <w:rFonts w:ascii="等线 Light" w:eastAsia="等线" w:hAnsi="等线 Light" w:cs="Times New Roman"/>
        </w:rPr>
        <w:t>在位置界面中，选择创建好的存储域，单击【下一步】。</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4.</w:t>
      </w:r>
      <w:r w:rsidRPr="000110BB">
        <w:rPr>
          <w:rFonts w:ascii="等线 Light" w:eastAsia="等线" w:hAnsi="等线 Light" w:cs="Times New Roman"/>
        </w:rPr>
        <w:t>在设备选择界面中，选中磁盘设备，单击【下一步】（</w:t>
      </w:r>
      <w:r w:rsidRPr="000110BB">
        <w:rPr>
          <w:rFonts w:ascii="等线 Light" w:eastAsia="等线" w:hAnsi="等线 Light" w:cs="Times New Roman" w:hint="eastAsia"/>
        </w:rPr>
        <w:t>注：如果没有磁盘需要在存储</w:t>
      </w:r>
      <w:proofErr w:type="gramStart"/>
      <w:r w:rsidRPr="000110BB">
        <w:rPr>
          <w:rFonts w:ascii="等线 Light" w:eastAsia="等线" w:hAnsi="等线 Light" w:cs="Times New Roman" w:hint="eastAsia"/>
        </w:rPr>
        <w:t>域设置</w:t>
      </w:r>
      <w:proofErr w:type="gramEnd"/>
      <w:r w:rsidRPr="000110BB">
        <w:rPr>
          <w:rFonts w:ascii="等线 Light" w:eastAsia="等线" w:hAnsi="等线 Light" w:cs="Times New Roman" w:hint="eastAsia"/>
        </w:rPr>
        <w:t>中增加数据盘</w:t>
      </w:r>
      <w:r w:rsidRPr="000110BB">
        <w:rPr>
          <w:rFonts w:ascii="等线 Light" w:eastAsia="等线" w:hAnsi="等线 Light" w:cs="Times New Roman"/>
        </w:rPr>
        <w:t>）。</w:t>
      </w:r>
    </w:p>
    <w:p w:rsidR="00B90933" w:rsidRPr="000110BB" w:rsidRDefault="008408C6">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5.</w:t>
      </w:r>
      <w:r w:rsidRPr="000110BB">
        <w:rPr>
          <w:rFonts w:ascii="等线 Light" w:eastAsia="等线" w:hAnsi="等线 Light" w:cs="Times New Roman"/>
        </w:rPr>
        <w:t>在名称和配置界面中，设置存储名称、挂载的主机，以及最大挂载数；其中最大挂载数是指该数据存储能挂载的最大主机数，默认是</w:t>
      </w:r>
      <w:r w:rsidRPr="000110BB">
        <w:rPr>
          <w:rFonts w:ascii="等线 Light" w:eastAsia="等线" w:hAnsi="等线 Light" w:cs="Times New Roman" w:hint="eastAsia"/>
        </w:rPr>
        <w:t>3</w:t>
      </w:r>
      <w:r w:rsidRPr="000110BB">
        <w:rPr>
          <w:rFonts w:ascii="等线 Light" w:eastAsia="等线" w:hAnsi="等线 Light" w:cs="Times New Roman"/>
        </w:rPr>
        <w:t>2</w:t>
      </w:r>
      <w:r w:rsidRPr="000110BB">
        <w:rPr>
          <w:rFonts w:ascii="等线 Light" w:eastAsia="等线" w:hAnsi="等线 Light" w:cs="Times New Roman"/>
        </w:rPr>
        <w:t>，最大</w:t>
      </w:r>
      <w:r w:rsidRPr="000110BB">
        <w:rPr>
          <w:rFonts w:ascii="等线 Light" w:eastAsia="等线" w:hAnsi="等线 Light" w:cs="Times New Roman" w:hint="eastAsia"/>
        </w:rPr>
        <w:t>6</w:t>
      </w:r>
      <w:r w:rsidRPr="000110BB">
        <w:rPr>
          <w:rFonts w:ascii="等线 Light" w:eastAsia="等线" w:hAnsi="等线 Light" w:cs="Times New Roman"/>
        </w:rPr>
        <w:t>4</w:t>
      </w:r>
      <w:r w:rsidRPr="000110BB">
        <w:rPr>
          <w:rFonts w:ascii="等线 Light" w:eastAsia="等线" w:hAnsi="等线 Light" w:cs="Times New Roman"/>
        </w:rPr>
        <w:t>，若用户挂载的主机数小于</w:t>
      </w:r>
      <w:r w:rsidRPr="000110BB">
        <w:rPr>
          <w:rFonts w:ascii="等线 Light" w:eastAsia="等线" w:hAnsi="等线 Light" w:cs="Times New Roman" w:hint="eastAsia"/>
        </w:rPr>
        <w:t>3</w:t>
      </w:r>
      <w:r w:rsidRPr="000110BB">
        <w:rPr>
          <w:rFonts w:ascii="等线 Light" w:eastAsia="等线" w:hAnsi="等线 Light" w:cs="Times New Roman"/>
        </w:rPr>
        <w:t>2</w:t>
      </w:r>
      <w:r w:rsidRPr="000110BB">
        <w:rPr>
          <w:rFonts w:ascii="等线 Light" w:eastAsia="等线" w:hAnsi="等线 Light" w:cs="Times New Roman"/>
        </w:rPr>
        <w:t>，保持默认即可；若大于</w:t>
      </w:r>
      <w:r w:rsidRPr="000110BB">
        <w:rPr>
          <w:rFonts w:ascii="等线 Light" w:eastAsia="等线" w:hAnsi="等线 Light" w:cs="Times New Roman" w:hint="eastAsia"/>
        </w:rPr>
        <w:t>3</w:t>
      </w:r>
      <w:r w:rsidRPr="000110BB">
        <w:rPr>
          <w:rFonts w:ascii="等线 Light" w:eastAsia="等线" w:hAnsi="等线 Light" w:cs="Times New Roman"/>
        </w:rPr>
        <w:t>2</w:t>
      </w:r>
      <w:r w:rsidRPr="000110BB">
        <w:rPr>
          <w:rFonts w:ascii="等线 Light" w:eastAsia="等线" w:hAnsi="等线 Light" w:cs="Times New Roman"/>
        </w:rPr>
        <w:t>，可设置到对应值。单击【下一步】。</w:t>
      </w:r>
    </w:p>
    <w:p w:rsidR="00B90933" w:rsidRPr="000110BB" w:rsidRDefault="00982213">
      <w:pPr>
        <w:spacing w:before="156" w:after="156"/>
        <w:ind w:firstLineChars="0" w:firstLine="0"/>
        <w:jc w:val="center"/>
        <w:rPr>
          <w:rFonts w:ascii="等线 Light" w:eastAsia="等线" w:hAnsi="等线 Light"/>
        </w:rPr>
      </w:pPr>
      <w:r>
        <w:rPr>
          <w:noProof/>
        </w:rPr>
        <w:lastRenderedPageBreak/>
        <w:drawing>
          <wp:inline distT="0" distB="0" distL="0" distR="0" wp14:anchorId="2B54D8E2" wp14:editId="71111411">
            <wp:extent cx="4479528" cy="3427012"/>
            <wp:effectExtent l="0" t="0" r="0" b="254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96037" cy="3439642"/>
                    </a:xfrm>
                    <a:prstGeom prst="rect">
                      <a:avLst/>
                    </a:prstGeom>
                  </pic:spPr>
                </pic:pic>
              </a:graphicData>
            </a:graphic>
          </wp:inline>
        </w:drawing>
      </w:r>
    </w:p>
    <w:p w:rsidR="00B90933" w:rsidRPr="000110BB" w:rsidRDefault="008408C6" w:rsidP="00EE04A9">
      <w:pPr>
        <w:pStyle w:val="aff"/>
        <w:spacing w:before="156" w:after="156"/>
        <w:ind w:firstLine="480"/>
        <w:rPr>
          <w:rFonts w:ascii="等线 Light" w:eastAsia="等线" w:hAnsi="等线 Light" w:cs="Times New Roman"/>
        </w:rPr>
      </w:pPr>
      <w:r w:rsidRPr="000110BB">
        <w:rPr>
          <w:rFonts w:ascii="等线 Light" w:eastAsia="等线" w:hAnsi="等线 Light" w:cs="Times New Roman"/>
        </w:rPr>
        <w:t>6.</w:t>
      </w:r>
      <w:r w:rsidRPr="000110BB">
        <w:rPr>
          <w:rFonts w:ascii="等线 Light" w:eastAsia="等线" w:hAnsi="等线 Light" w:cs="Times New Roman"/>
        </w:rPr>
        <w:t>检查输入存储相关信息，单击【完成】，即可完成</w:t>
      </w:r>
      <w:r w:rsidRPr="000110BB">
        <w:rPr>
          <w:rFonts w:ascii="等线 Light" w:eastAsia="等线" w:hAnsi="等线 Light" w:cs="Times New Roman"/>
        </w:rPr>
        <w:t>CFS</w:t>
      </w:r>
      <w:r w:rsidRPr="000110BB">
        <w:rPr>
          <w:rFonts w:ascii="等线 Light" w:eastAsia="等线" w:hAnsi="等线 Light" w:cs="Times New Roman"/>
        </w:rPr>
        <w:t>存储</w:t>
      </w:r>
      <w:r w:rsidRPr="000110BB">
        <w:rPr>
          <w:rFonts w:ascii="等线 Light" w:eastAsia="等线" w:hAnsi="等线 Light" w:cs="Times New Roman" w:hint="eastAsia"/>
        </w:rPr>
        <w:t>池</w:t>
      </w:r>
      <w:r w:rsidRPr="000110BB">
        <w:rPr>
          <w:rFonts w:ascii="等线 Light" w:eastAsia="等线" w:hAnsi="等线 Light" w:cs="Times New Roman"/>
        </w:rPr>
        <w:t>的创建。</w:t>
      </w:r>
    </w:p>
    <w:p w:rsidR="00B90933" w:rsidRPr="000110BB" w:rsidRDefault="008408C6" w:rsidP="00B7047F">
      <w:pPr>
        <w:pStyle w:val="2"/>
        <w:spacing w:before="156" w:after="156"/>
        <w:rPr>
          <w:rFonts w:ascii="等线 Light" w:eastAsia="等线" w:hAnsi="等线 Light" w:cs="Book Antiqua"/>
          <w:color w:val="005A9A"/>
          <w:kern w:val="36"/>
        </w:rPr>
      </w:pPr>
      <w:bookmarkStart w:id="160" w:name="_Toc151372839"/>
      <w:r w:rsidRPr="000110BB">
        <w:rPr>
          <w:rFonts w:ascii="等线 Light" w:eastAsia="等线" w:hAnsi="等线 Light" w:cs="Book Antiqua" w:hint="eastAsia"/>
          <w:color w:val="005A9A"/>
          <w:kern w:val="36"/>
        </w:rPr>
        <w:t>镜像库配置（推荐）</w:t>
      </w:r>
      <w:bookmarkEnd w:id="156"/>
      <w:bookmarkEnd w:id="160"/>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InCloud Sphere</w:t>
      </w:r>
      <w:r w:rsidRPr="000110BB">
        <w:rPr>
          <w:rFonts w:ascii="等线 Light" w:eastAsia="等线" w:hAnsi="等线 Light" w:hint="eastAsia"/>
        </w:rPr>
        <w:t>支持将数据中心的某一个计算节点的存储池转化为镜像库，提供上传镜像文件到镜像库，以及删除镜像库中的镜像文件。镜像文件可以是操作系统安装文件（</w:t>
      </w:r>
      <w:r w:rsidRPr="000110BB">
        <w:rPr>
          <w:rFonts w:ascii="等线 Light" w:eastAsia="等线" w:hAnsi="等线 Light" w:hint="eastAsia"/>
        </w:rPr>
        <w:t>ISO</w:t>
      </w:r>
      <w:r w:rsidRPr="000110BB">
        <w:rPr>
          <w:rFonts w:ascii="等线 Light" w:eastAsia="等线" w:hAnsi="等线 Light" w:hint="eastAsia"/>
        </w:rPr>
        <w:t>）、虚拟机镜像文件（</w:t>
      </w:r>
      <w:r w:rsidRPr="000110BB">
        <w:rPr>
          <w:rFonts w:ascii="等线 Light" w:eastAsia="等线" w:hAnsi="等线 Light" w:hint="eastAsia"/>
        </w:rPr>
        <w:t>qcow</w:t>
      </w:r>
      <w:r w:rsidRPr="000110BB">
        <w:rPr>
          <w:rFonts w:ascii="等线 Light" w:eastAsia="等线" w:hAnsi="等线 Light"/>
        </w:rPr>
        <w:t>2</w:t>
      </w:r>
      <w:r w:rsidRPr="000110BB">
        <w:rPr>
          <w:rFonts w:ascii="等线 Light" w:eastAsia="等线" w:hAnsi="等线 Light" w:hint="eastAsia"/>
        </w:rPr>
        <w:t>）和虚拟机模板镜像等。镜像</w:t>
      </w:r>
      <w:proofErr w:type="gramStart"/>
      <w:r w:rsidRPr="000110BB">
        <w:rPr>
          <w:rFonts w:ascii="等线 Light" w:eastAsia="等线" w:hAnsi="等线 Light" w:hint="eastAsia"/>
        </w:rPr>
        <w:t>库解决</w:t>
      </w:r>
      <w:proofErr w:type="gramEnd"/>
      <w:r w:rsidRPr="000110BB">
        <w:rPr>
          <w:rFonts w:ascii="等线 Light" w:eastAsia="等线" w:hAnsi="等线 Light" w:hint="eastAsia"/>
        </w:rPr>
        <w:t>了</w:t>
      </w:r>
      <w:r w:rsidRPr="000110BB">
        <w:rPr>
          <w:rFonts w:ascii="等线 Light" w:eastAsia="等线" w:hAnsi="等线 Light" w:hint="eastAsia"/>
        </w:rPr>
        <w:t>NFS</w:t>
      </w:r>
      <w:r w:rsidRPr="000110BB">
        <w:rPr>
          <w:rFonts w:ascii="等线 Light" w:eastAsia="等线" w:hAnsi="等线 Light" w:hint="eastAsia"/>
        </w:rPr>
        <w:t>二级存储容量小、文件不可删除等问题，推荐使用镜像库放置虚拟机镜像文件。</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16" name="图片 116"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hint="eastAsia"/>
        </w:rPr>
        <w:t>推荐使用共享存储镜像库，在</w:t>
      </w:r>
      <w:r w:rsidRPr="000110BB">
        <w:rPr>
          <w:rFonts w:ascii="等线 Light" w:eastAsia="等线" w:hAnsi="等线 Light" w:hint="eastAsia"/>
        </w:rPr>
        <w:t>CFS</w:t>
      </w:r>
      <w:r w:rsidRPr="000110BB">
        <w:rPr>
          <w:rFonts w:ascii="等线 Light" w:eastAsia="等线" w:hAnsi="等线 Light" w:hint="eastAsia"/>
        </w:rPr>
        <w:t>存储域中新建一个存储池然后将该存储池转为镜像库。</w:t>
      </w:r>
    </w:p>
    <w:p w:rsidR="00B90933" w:rsidRPr="000110BB" w:rsidRDefault="008408C6" w:rsidP="00B7047F">
      <w:pPr>
        <w:pStyle w:val="3"/>
        <w:spacing w:before="156" w:after="156"/>
        <w:rPr>
          <w:rFonts w:ascii="等线 Light" w:eastAsia="等线" w:hAnsi="等线 Light"/>
        </w:rPr>
      </w:pPr>
      <w:bookmarkStart w:id="161" w:name="_Toc17609"/>
      <w:bookmarkStart w:id="162" w:name="_Toc151372840"/>
      <w:r w:rsidRPr="000110BB">
        <w:rPr>
          <w:rFonts w:ascii="等线 Light" w:eastAsia="等线" w:hAnsi="等线 Light" w:hint="eastAsia"/>
        </w:rPr>
        <w:lastRenderedPageBreak/>
        <w:t>增加镜像库</w:t>
      </w:r>
      <w:bookmarkEnd w:id="161"/>
      <w:bookmarkEnd w:id="162"/>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增加镜像</w:t>
      </w:r>
      <w:proofErr w:type="gramStart"/>
      <w:r w:rsidRPr="000110BB">
        <w:rPr>
          <w:rFonts w:ascii="等线 Light" w:eastAsia="等线" w:hAnsi="等线 Light" w:hint="eastAsia"/>
        </w:rPr>
        <w:t>库过程</w:t>
      </w:r>
      <w:proofErr w:type="gramEnd"/>
      <w:r w:rsidRPr="000110BB">
        <w:rPr>
          <w:rFonts w:ascii="等线 Light" w:eastAsia="等线" w:hAnsi="等线 Light" w:hint="eastAsia"/>
        </w:rPr>
        <w:t>如下：</w:t>
      </w:r>
    </w:p>
    <w:p w:rsidR="00B90933" w:rsidRPr="000110BB" w:rsidRDefault="008408C6" w:rsidP="00585E52">
      <w:pPr>
        <w:pStyle w:val="affb"/>
        <w:numPr>
          <w:ilvl w:val="0"/>
          <w:numId w:val="55"/>
        </w:numPr>
        <w:spacing w:before="156" w:after="156"/>
        <w:ind w:firstLine="480"/>
        <w:rPr>
          <w:rFonts w:ascii="等线 Light" w:eastAsia="等线" w:hAnsi="等线 Light"/>
          <w:szCs w:val="24"/>
        </w:rPr>
      </w:pPr>
      <w:r w:rsidRPr="000110BB">
        <w:rPr>
          <w:rFonts w:ascii="等线 Light" w:eastAsia="等线" w:hAnsi="等线 Light" w:hint="eastAsia"/>
          <w:szCs w:val="24"/>
        </w:rPr>
        <w:t>在</w:t>
      </w:r>
      <w:r w:rsidRPr="000110BB">
        <w:rPr>
          <w:rFonts w:ascii="等线 Light" w:eastAsia="等线" w:hAnsi="等线 Light" w:hint="eastAsia"/>
          <w:szCs w:val="24"/>
        </w:rPr>
        <w:t>iCenter</w:t>
      </w:r>
      <w:r w:rsidRPr="000110BB">
        <w:rPr>
          <w:rFonts w:ascii="等线 Light" w:eastAsia="等线" w:hAnsi="等线 Light" w:hint="eastAsia"/>
          <w:szCs w:val="24"/>
        </w:rPr>
        <w:t>的主页选择【存储池】，然后左侧树中选择一个</w:t>
      </w:r>
      <w:r w:rsidRPr="000110BB">
        <w:rPr>
          <w:rFonts w:ascii="等线 Light" w:eastAsia="等线" w:hAnsi="等线 Light" w:hint="eastAsia"/>
          <w:szCs w:val="24"/>
        </w:rPr>
        <w:t>CFS</w:t>
      </w:r>
      <w:r w:rsidRPr="000110BB">
        <w:rPr>
          <w:rFonts w:ascii="等线 Light" w:eastAsia="等线" w:hAnsi="等线 Light" w:hint="eastAsia"/>
          <w:szCs w:val="24"/>
        </w:rPr>
        <w:t>存储域中新建一个存储池。</w:t>
      </w:r>
    </w:p>
    <w:p w:rsidR="00B90933" w:rsidRPr="000110BB" w:rsidRDefault="008408C6" w:rsidP="00585E52">
      <w:pPr>
        <w:pStyle w:val="affb"/>
        <w:numPr>
          <w:ilvl w:val="0"/>
          <w:numId w:val="55"/>
        </w:numPr>
        <w:spacing w:before="156" w:after="156"/>
        <w:ind w:firstLine="480"/>
        <w:rPr>
          <w:rFonts w:ascii="等线 Light" w:eastAsia="等线" w:hAnsi="等线 Light"/>
          <w:szCs w:val="24"/>
        </w:rPr>
      </w:pPr>
      <w:r w:rsidRPr="000110BB">
        <w:rPr>
          <w:rFonts w:ascii="等线 Light" w:eastAsia="等线" w:hAnsi="等线 Light" w:hint="eastAsia"/>
          <w:szCs w:val="24"/>
        </w:rPr>
        <w:t>在</w:t>
      </w:r>
      <w:r w:rsidRPr="000110BB">
        <w:rPr>
          <w:rFonts w:ascii="等线 Light" w:eastAsia="等线" w:hAnsi="等线 Light" w:hint="eastAsia"/>
          <w:szCs w:val="24"/>
        </w:rPr>
        <w:t>iCenter</w:t>
      </w:r>
      <w:r w:rsidRPr="000110BB">
        <w:rPr>
          <w:rFonts w:ascii="等线 Light" w:eastAsia="等线" w:hAnsi="等线 Light" w:hint="eastAsia"/>
          <w:szCs w:val="24"/>
        </w:rPr>
        <w:t>中选择【存储池】，在【更多操作】中选择【增加镜像库】，在弹出的对话框中选择数据中心，该数据中心中包含了用于转换为镜像库的存储池。</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drawing>
          <wp:inline distT="0" distB="0" distL="0" distR="0">
            <wp:extent cx="4086225" cy="3793490"/>
            <wp:effectExtent l="9525" t="9525" r="19050" b="2603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115"/>
                    <a:stretch>
                      <a:fillRect/>
                    </a:stretch>
                  </pic:blipFill>
                  <pic:spPr>
                    <a:xfrm>
                      <a:off x="0" y="0"/>
                      <a:ext cx="4090143" cy="3797356"/>
                    </a:xfrm>
                    <a:prstGeom prst="rect">
                      <a:avLst/>
                    </a:prstGeom>
                    <a:ln>
                      <a:solidFill>
                        <a:schemeClr val="tx1"/>
                      </a:solidFill>
                    </a:ln>
                  </pic:spPr>
                </pic:pic>
              </a:graphicData>
            </a:graphic>
          </wp:inline>
        </w:drawing>
      </w:r>
    </w:p>
    <w:p w:rsidR="00B90933" w:rsidRPr="000110BB" w:rsidRDefault="008408C6" w:rsidP="00585E52">
      <w:pPr>
        <w:pStyle w:val="affb"/>
        <w:numPr>
          <w:ilvl w:val="0"/>
          <w:numId w:val="55"/>
        </w:numPr>
        <w:spacing w:before="156" w:after="156"/>
        <w:ind w:firstLine="480"/>
        <w:rPr>
          <w:rFonts w:ascii="等线 Light" w:eastAsia="等线" w:hAnsi="等线 Light"/>
          <w:szCs w:val="24"/>
        </w:rPr>
      </w:pPr>
      <w:r w:rsidRPr="000110BB">
        <w:rPr>
          <w:rFonts w:ascii="等线 Light" w:eastAsia="等线" w:hAnsi="等线 Light" w:hint="eastAsia"/>
          <w:szCs w:val="24"/>
        </w:rPr>
        <w:t>在选择数据存储页选择用于转换为镜像库的存储池，点击【完成】开始增加镜像库。</w:t>
      </w:r>
    </w:p>
    <w:p w:rsidR="00B90933" w:rsidRPr="000110BB" w:rsidRDefault="008408C6">
      <w:pPr>
        <w:spacing w:before="156" w:after="156"/>
        <w:ind w:firstLineChars="0" w:firstLine="0"/>
        <w:jc w:val="center"/>
        <w:rPr>
          <w:rFonts w:ascii="等线 Light" w:eastAsia="等线" w:hAnsi="等线 Light"/>
        </w:rPr>
      </w:pPr>
      <w:r w:rsidRPr="000110BB">
        <w:rPr>
          <w:rFonts w:ascii="等线 Light" w:eastAsia="等线" w:hAnsi="等线 Light"/>
          <w:noProof/>
        </w:rPr>
        <w:lastRenderedPageBreak/>
        <w:drawing>
          <wp:inline distT="0" distB="0" distL="0" distR="0">
            <wp:extent cx="4343400" cy="4032250"/>
            <wp:effectExtent l="9525" t="9525" r="9525" b="15875"/>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116"/>
                    <a:stretch>
                      <a:fillRect/>
                    </a:stretch>
                  </pic:blipFill>
                  <pic:spPr>
                    <a:xfrm>
                      <a:off x="0" y="0"/>
                      <a:ext cx="4347397" cy="4036196"/>
                    </a:xfrm>
                    <a:prstGeom prst="rect">
                      <a:avLst/>
                    </a:prstGeom>
                    <a:ln>
                      <a:solidFill>
                        <a:schemeClr val="tx1"/>
                      </a:solidFill>
                    </a:ln>
                  </pic:spPr>
                </pic:pic>
              </a:graphicData>
            </a:graphic>
          </wp:inline>
        </w:drawing>
      </w:r>
    </w:p>
    <w:p w:rsidR="00B90933" w:rsidRPr="000110BB" w:rsidRDefault="008408C6" w:rsidP="00585E52">
      <w:pPr>
        <w:pStyle w:val="affb"/>
        <w:numPr>
          <w:ilvl w:val="0"/>
          <w:numId w:val="55"/>
        </w:numPr>
        <w:spacing w:before="156" w:after="156"/>
        <w:ind w:firstLine="480"/>
        <w:rPr>
          <w:rFonts w:ascii="等线 Light" w:eastAsia="等线" w:hAnsi="等线 Light"/>
          <w:szCs w:val="24"/>
        </w:rPr>
      </w:pPr>
      <w:r w:rsidRPr="000110BB">
        <w:rPr>
          <w:rFonts w:ascii="等线 Light" w:eastAsia="等线" w:hAnsi="等线 Light" w:hint="eastAsia"/>
          <w:szCs w:val="24"/>
        </w:rPr>
        <w:t>在</w:t>
      </w:r>
      <w:r w:rsidRPr="000110BB">
        <w:rPr>
          <w:rFonts w:ascii="等线 Light" w:eastAsia="等线" w:hAnsi="等线 Light" w:hint="eastAsia"/>
          <w:szCs w:val="24"/>
        </w:rPr>
        <w:t>iCenter</w:t>
      </w:r>
      <w:r w:rsidRPr="000110BB">
        <w:rPr>
          <w:rFonts w:ascii="等线 Light" w:eastAsia="等线" w:hAnsi="等线 Light" w:hint="eastAsia"/>
          <w:szCs w:val="24"/>
        </w:rPr>
        <w:t>主菜单点击【任务】查看，增加镜像</w:t>
      </w:r>
      <w:proofErr w:type="gramStart"/>
      <w:r w:rsidRPr="000110BB">
        <w:rPr>
          <w:rFonts w:ascii="等线 Light" w:eastAsia="等线" w:hAnsi="等线 Light" w:hint="eastAsia"/>
          <w:szCs w:val="24"/>
        </w:rPr>
        <w:t>库任务</w:t>
      </w:r>
      <w:proofErr w:type="gramEnd"/>
      <w:r w:rsidRPr="000110BB">
        <w:rPr>
          <w:rFonts w:ascii="等线 Light" w:eastAsia="等线" w:hAnsi="等线 Light" w:hint="eastAsia"/>
          <w:szCs w:val="24"/>
        </w:rPr>
        <w:t>是否完成。</w:t>
      </w:r>
    </w:p>
    <w:p w:rsidR="00B90933" w:rsidRPr="000110BB" w:rsidRDefault="008408C6" w:rsidP="00B7047F">
      <w:pPr>
        <w:pStyle w:val="3"/>
        <w:spacing w:before="156" w:after="156"/>
        <w:rPr>
          <w:rFonts w:ascii="等线 Light" w:eastAsia="等线" w:hAnsi="等线 Light"/>
        </w:rPr>
      </w:pPr>
      <w:bookmarkStart w:id="163" w:name="_Toc14737"/>
      <w:bookmarkStart w:id="164" w:name="_Toc151372841"/>
      <w:r w:rsidRPr="000110BB">
        <w:rPr>
          <w:rFonts w:ascii="等线 Light" w:eastAsia="等线" w:hAnsi="等线 Light" w:hint="eastAsia"/>
        </w:rPr>
        <w:t>查看镜像库</w:t>
      </w:r>
      <w:bookmarkEnd w:id="163"/>
      <w:bookmarkEnd w:id="164"/>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用户点击已创建完成的镜像库，进入镜像库的【摘要】界面，可查看当前镜像库的基本信息，包括镜像库名称、总容量、已使用容量、存储使用率、主机状态等信息。</w:t>
      </w:r>
    </w:p>
    <w:p w:rsidR="00B90933" w:rsidRPr="000110BB" w:rsidRDefault="00982213">
      <w:pPr>
        <w:spacing w:before="156" w:after="156"/>
        <w:ind w:firstLineChars="0" w:firstLine="0"/>
        <w:jc w:val="center"/>
        <w:rPr>
          <w:rFonts w:ascii="等线 Light" w:eastAsia="等线" w:hAnsi="等线 Light"/>
        </w:rPr>
      </w:pPr>
      <w:r>
        <w:rPr>
          <w:noProof/>
        </w:rPr>
        <w:drawing>
          <wp:inline distT="0" distB="0" distL="0" distR="0" wp14:anchorId="6BF0237B" wp14:editId="768E26B5">
            <wp:extent cx="4508389" cy="2133240"/>
            <wp:effectExtent l="0" t="0" r="6985" b="63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23861" cy="2140561"/>
                    </a:xfrm>
                    <a:prstGeom prst="rect">
                      <a:avLst/>
                    </a:prstGeom>
                  </pic:spPr>
                </pic:pic>
              </a:graphicData>
            </a:graphic>
          </wp:inline>
        </w:drawing>
      </w:r>
    </w:p>
    <w:p w:rsidR="00B90933" w:rsidRPr="000110BB" w:rsidRDefault="008408C6" w:rsidP="00B7047F">
      <w:pPr>
        <w:pStyle w:val="3"/>
        <w:spacing w:before="156" w:after="156"/>
        <w:rPr>
          <w:rFonts w:ascii="等线 Light" w:eastAsia="等线" w:hAnsi="等线 Light"/>
        </w:rPr>
      </w:pPr>
      <w:bookmarkStart w:id="165" w:name="_Toc20443"/>
      <w:bookmarkStart w:id="166" w:name="_Toc151372842"/>
      <w:r w:rsidRPr="000110BB">
        <w:rPr>
          <w:rFonts w:ascii="等线 Light" w:eastAsia="等线" w:hAnsi="等线 Light" w:hint="eastAsia"/>
        </w:rPr>
        <w:lastRenderedPageBreak/>
        <w:t>上传</w:t>
      </w:r>
      <w:bookmarkEnd w:id="165"/>
      <w:r w:rsidRPr="000110BB">
        <w:rPr>
          <w:rFonts w:ascii="等线 Light" w:eastAsia="等线" w:hAnsi="等线 Light" w:hint="eastAsia"/>
        </w:rPr>
        <w:t>镜像文件</w:t>
      </w:r>
      <w:bookmarkEnd w:id="166"/>
    </w:p>
    <w:p w:rsidR="00B90933" w:rsidRPr="000110BB" w:rsidRDefault="008408C6" w:rsidP="00585E52">
      <w:pPr>
        <w:pStyle w:val="affb"/>
        <w:numPr>
          <w:ilvl w:val="0"/>
          <w:numId w:val="56"/>
        </w:numPr>
        <w:spacing w:before="156" w:after="156"/>
        <w:ind w:firstLine="480"/>
        <w:rPr>
          <w:rFonts w:ascii="等线 Light" w:eastAsia="等线" w:hAnsi="等线 Light"/>
          <w:szCs w:val="24"/>
        </w:rPr>
      </w:pPr>
      <w:r w:rsidRPr="000110BB">
        <w:rPr>
          <w:rFonts w:ascii="等线 Light" w:eastAsia="等线" w:hAnsi="等线 Light" w:hint="eastAsia"/>
          <w:szCs w:val="24"/>
        </w:rPr>
        <w:t>在</w:t>
      </w:r>
      <w:r w:rsidRPr="000110BB">
        <w:rPr>
          <w:rFonts w:ascii="等线 Light" w:eastAsia="等线" w:hAnsi="等线 Light" w:hint="eastAsia"/>
          <w:szCs w:val="24"/>
        </w:rPr>
        <w:t>iCenter</w:t>
      </w:r>
      <w:r w:rsidRPr="000110BB">
        <w:rPr>
          <w:rFonts w:ascii="等线 Light" w:eastAsia="等线" w:hAnsi="等线 Light" w:hint="eastAsia"/>
          <w:szCs w:val="24"/>
        </w:rPr>
        <w:t>主页选择【存储池】，在</w:t>
      </w:r>
      <w:proofErr w:type="gramStart"/>
      <w:r w:rsidRPr="000110BB">
        <w:rPr>
          <w:rFonts w:ascii="等线 Light" w:eastAsia="等线" w:hAnsi="等线 Light" w:hint="eastAsia"/>
          <w:szCs w:val="24"/>
        </w:rPr>
        <w:t>左侧树选择待</w:t>
      </w:r>
      <w:proofErr w:type="gramEnd"/>
      <w:r w:rsidRPr="000110BB">
        <w:rPr>
          <w:rFonts w:ascii="等线 Light" w:eastAsia="等线" w:hAnsi="等线 Light" w:hint="eastAsia"/>
          <w:szCs w:val="24"/>
        </w:rPr>
        <w:t>使用的镜像库，点击当前镜像库的【摘要】选项，在摘要界面查看当前镜像库的存储空间使用情况，确认剩余存储容量大于待上传镜像文件的容量。</w:t>
      </w:r>
    </w:p>
    <w:p w:rsidR="00B90933" w:rsidRPr="000110BB" w:rsidRDefault="00982213">
      <w:pPr>
        <w:spacing w:before="156" w:after="156"/>
        <w:ind w:firstLineChars="0" w:firstLine="0"/>
        <w:jc w:val="center"/>
        <w:rPr>
          <w:rFonts w:ascii="等线 Light" w:eastAsia="等线" w:hAnsi="等线 Light"/>
        </w:rPr>
      </w:pPr>
      <w:r>
        <w:rPr>
          <w:noProof/>
        </w:rPr>
        <w:drawing>
          <wp:inline distT="0" distB="0" distL="0" distR="0" wp14:anchorId="36068766" wp14:editId="338519F7">
            <wp:extent cx="4484535" cy="2121953"/>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496349" cy="2127543"/>
                    </a:xfrm>
                    <a:prstGeom prst="rect">
                      <a:avLst/>
                    </a:prstGeom>
                  </pic:spPr>
                </pic:pic>
              </a:graphicData>
            </a:graphic>
          </wp:inline>
        </w:drawing>
      </w:r>
    </w:p>
    <w:p w:rsidR="00B90933" w:rsidRPr="000110BB" w:rsidRDefault="008408C6" w:rsidP="00585E52">
      <w:pPr>
        <w:pStyle w:val="affb"/>
        <w:numPr>
          <w:ilvl w:val="0"/>
          <w:numId w:val="56"/>
        </w:numPr>
        <w:spacing w:before="156" w:after="156"/>
        <w:ind w:firstLine="480"/>
        <w:rPr>
          <w:rFonts w:ascii="等线 Light" w:eastAsia="等线" w:hAnsi="等线 Light"/>
          <w:szCs w:val="24"/>
        </w:rPr>
      </w:pPr>
      <w:r w:rsidRPr="000110BB">
        <w:rPr>
          <w:rFonts w:ascii="等线 Light" w:eastAsia="等线" w:hAnsi="等线 Light" w:hint="eastAsia"/>
          <w:szCs w:val="24"/>
        </w:rPr>
        <w:t>点击当前镜像库的【内容】选项，在内容界面可查看当前镜像库中已上传的所有镜像文件，点击【上传文件】按钮。</w:t>
      </w:r>
    </w:p>
    <w:p w:rsidR="00B90933" w:rsidRPr="000110BB" w:rsidRDefault="008408C6" w:rsidP="00585E52">
      <w:pPr>
        <w:pStyle w:val="affb"/>
        <w:numPr>
          <w:ilvl w:val="0"/>
          <w:numId w:val="56"/>
        </w:numPr>
        <w:spacing w:before="156" w:after="156"/>
        <w:ind w:firstLine="480"/>
        <w:rPr>
          <w:rFonts w:ascii="等线 Light" w:eastAsia="等线" w:hAnsi="等线 Light"/>
          <w:szCs w:val="24"/>
        </w:rPr>
      </w:pPr>
      <w:r w:rsidRPr="000110BB">
        <w:rPr>
          <w:rFonts w:ascii="等线 Light" w:eastAsia="等线" w:hAnsi="等线 Light" w:hint="eastAsia"/>
          <w:szCs w:val="24"/>
        </w:rPr>
        <w:t>在弹出的【上传文件】界面，可点击虚线框中的空白处，在弹出框中选择待上传的镜像文件，点击【打开】，或直接拖拽待上传的镜像文件至虚线框中的空白处，点击【上传】即可。</w:t>
      </w:r>
    </w:p>
    <w:p w:rsidR="00B90933" w:rsidRPr="000110BB" w:rsidRDefault="001B3418">
      <w:pPr>
        <w:spacing w:before="156" w:after="156"/>
        <w:ind w:firstLineChars="0" w:firstLine="0"/>
        <w:jc w:val="center"/>
        <w:rPr>
          <w:rFonts w:ascii="等线 Light" w:eastAsia="等线" w:hAnsi="等线 Light"/>
        </w:rPr>
      </w:pPr>
      <w:r>
        <w:rPr>
          <w:noProof/>
        </w:rPr>
        <w:lastRenderedPageBreak/>
        <w:drawing>
          <wp:inline distT="0" distB="0" distL="0" distR="0" wp14:anchorId="69389345" wp14:editId="3A76ADB6">
            <wp:extent cx="4441825" cy="36252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118"/>
                    <a:stretch>
                      <a:fillRect/>
                    </a:stretch>
                  </pic:blipFill>
                  <pic:spPr>
                    <a:xfrm>
                      <a:off x="0" y="0"/>
                      <a:ext cx="4449108" cy="3631226"/>
                    </a:xfrm>
                    <a:prstGeom prst="rect">
                      <a:avLst/>
                    </a:prstGeom>
                  </pic:spPr>
                </pic:pic>
              </a:graphicData>
            </a:graphic>
          </wp:inline>
        </w:drawing>
      </w:r>
    </w:p>
    <w:p w:rsidR="00B90933" w:rsidRPr="000110BB" w:rsidRDefault="008408C6" w:rsidP="00585E52">
      <w:pPr>
        <w:pStyle w:val="affb"/>
        <w:numPr>
          <w:ilvl w:val="0"/>
          <w:numId w:val="56"/>
        </w:numPr>
        <w:spacing w:before="156" w:after="156"/>
        <w:ind w:firstLine="480"/>
        <w:rPr>
          <w:rFonts w:ascii="等线 Light" w:eastAsia="等线" w:hAnsi="等线 Light"/>
          <w:szCs w:val="24"/>
        </w:rPr>
      </w:pPr>
      <w:r w:rsidRPr="000110BB">
        <w:rPr>
          <w:rFonts w:ascii="等线 Light" w:eastAsia="等线" w:hAnsi="等线 Light" w:hint="eastAsia"/>
          <w:szCs w:val="24"/>
        </w:rPr>
        <w:t>查看文件，镜像文件上</w:t>
      </w:r>
      <w:proofErr w:type="gramStart"/>
      <w:r w:rsidRPr="000110BB">
        <w:rPr>
          <w:rFonts w:ascii="等线 Light" w:eastAsia="等线" w:hAnsi="等线 Light" w:hint="eastAsia"/>
          <w:szCs w:val="24"/>
        </w:rPr>
        <w:t>传完成</w:t>
      </w:r>
      <w:proofErr w:type="gramEnd"/>
      <w:r w:rsidRPr="000110BB">
        <w:rPr>
          <w:rFonts w:ascii="等线 Light" w:eastAsia="等线" w:hAnsi="等线 Light" w:hint="eastAsia"/>
          <w:szCs w:val="24"/>
        </w:rPr>
        <w:t>后，刷新页面，在当前镜像库的【内容】界面，可查看已上传的镜像文件。</w:t>
      </w:r>
    </w:p>
    <w:p w:rsidR="00B90933" w:rsidRPr="000110BB" w:rsidRDefault="00982213">
      <w:pPr>
        <w:spacing w:before="156" w:after="156"/>
        <w:ind w:firstLineChars="0" w:firstLine="0"/>
        <w:jc w:val="center"/>
        <w:rPr>
          <w:rFonts w:ascii="等线 Light" w:eastAsia="等线" w:hAnsi="等线 Light"/>
        </w:rPr>
      </w:pPr>
      <w:r>
        <w:rPr>
          <w:noProof/>
        </w:rPr>
        <w:drawing>
          <wp:inline distT="0" distB="0" distL="0" distR="0" wp14:anchorId="4E3CEEB8" wp14:editId="129EF318">
            <wp:extent cx="4754880" cy="2160061"/>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59314" cy="2162075"/>
                    </a:xfrm>
                    <a:prstGeom prst="rect">
                      <a:avLst/>
                    </a:prstGeom>
                  </pic:spPr>
                </pic:pic>
              </a:graphicData>
            </a:graphic>
          </wp:inline>
        </w:drawing>
      </w:r>
    </w:p>
    <w:p w:rsidR="00B90933" w:rsidRPr="000110BB" w:rsidRDefault="008408C6" w:rsidP="00B7047F">
      <w:pPr>
        <w:pStyle w:val="3"/>
        <w:spacing w:before="156" w:after="156"/>
        <w:rPr>
          <w:rFonts w:ascii="等线 Light" w:eastAsia="等线" w:hAnsi="等线 Light"/>
        </w:rPr>
      </w:pPr>
      <w:bookmarkStart w:id="167" w:name="_Toc45"/>
      <w:bookmarkStart w:id="168" w:name="_Toc151372843"/>
      <w:r w:rsidRPr="000110BB">
        <w:rPr>
          <w:rFonts w:ascii="等线 Light" w:eastAsia="等线" w:hAnsi="等线 Light" w:hint="eastAsia"/>
        </w:rPr>
        <w:t>下载镜像文件</w:t>
      </w:r>
      <w:bookmarkEnd w:id="167"/>
      <w:bookmarkEnd w:id="168"/>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该节主要介绍从镜像库中下载文件。</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hint="eastAsia"/>
        </w:rPr>
        <w:t>iCenter</w:t>
      </w:r>
      <w:r w:rsidRPr="000110BB">
        <w:rPr>
          <w:rFonts w:ascii="等线 Light" w:eastAsia="等线" w:hAnsi="等线 Light" w:hint="eastAsia"/>
        </w:rPr>
        <w:t>主页选择【存储池】，选择一个镜像库，点击【内容】选项，选择要下载的文件，点击按钮</w:t>
      </w:r>
      <w:r w:rsidRPr="000110BB">
        <w:rPr>
          <w:rFonts w:ascii="等线 Light" w:eastAsia="等线" w:hAnsi="等线 Light"/>
          <w:noProof/>
        </w:rPr>
        <w:drawing>
          <wp:inline distT="0" distB="0" distL="0" distR="0">
            <wp:extent cx="114300" cy="114300"/>
            <wp:effectExtent l="0" t="0" r="0" b="0"/>
            <wp:docPr id="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1"/>
                    <pic:cNvPicPr>
                      <a:picLocks noChangeAspect="1"/>
                    </pic:cNvPicPr>
                  </pic:nvPicPr>
                  <pic:blipFill>
                    <a:blip r:embed="rId120">
                      <a:extLst>
                        <a:ext uri="{28A0092B-C50C-407E-A947-70E740481C1C}">
                          <a14:useLocalDpi xmlns:a14="http://schemas.microsoft.com/office/drawing/2010/main" val="0"/>
                        </a:ext>
                      </a:extLst>
                    </a:blip>
                    <a:srcRect l="93000" t="31889" r="5650" b="65147"/>
                    <a:stretch>
                      <a:fillRect/>
                    </a:stretch>
                  </pic:blipFill>
                  <pic:spPr>
                    <a:xfrm>
                      <a:off x="0" y="0"/>
                      <a:ext cx="114388" cy="114388"/>
                    </a:xfrm>
                    <a:prstGeom prst="rect">
                      <a:avLst/>
                    </a:prstGeom>
                  </pic:spPr>
                </pic:pic>
              </a:graphicData>
            </a:graphic>
          </wp:inline>
        </w:drawing>
      </w:r>
      <w:r w:rsidRPr="000110BB">
        <w:rPr>
          <w:rFonts w:ascii="等线 Light" w:eastAsia="等线" w:hAnsi="等线 Light" w:hint="eastAsia"/>
        </w:rPr>
        <w:t>进行文件下载。</w:t>
      </w:r>
    </w:p>
    <w:p w:rsidR="00B90933" w:rsidRPr="000110BB" w:rsidRDefault="00982213">
      <w:pPr>
        <w:spacing w:before="156" w:after="156"/>
        <w:ind w:firstLineChars="0" w:firstLine="0"/>
        <w:jc w:val="center"/>
        <w:rPr>
          <w:rFonts w:ascii="等线 Light" w:eastAsia="等线" w:hAnsi="等线 Light"/>
        </w:rPr>
      </w:pPr>
      <w:r>
        <w:rPr>
          <w:noProof/>
        </w:rPr>
        <w:lastRenderedPageBreak/>
        <w:drawing>
          <wp:inline distT="0" distB="0" distL="0" distR="0" wp14:anchorId="7DD5CBEC" wp14:editId="0DFD0A82">
            <wp:extent cx="4723075" cy="2145613"/>
            <wp:effectExtent l="0" t="0" r="190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33514" cy="2150355"/>
                    </a:xfrm>
                    <a:prstGeom prst="rect">
                      <a:avLst/>
                    </a:prstGeom>
                  </pic:spPr>
                </pic:pic>
              </a:graphicData>
            </a:graphic>
          </wp:inline>
        </w:drawing>
      </w:r>
    </w:p>
    <w:p w:rsidR="00B90933" w:rsidRPr="000110BB" w:rsidRDefault="008408C6" w:rsidP="00B7047F">
      <w:pPr>
        <w:pStyle w:val="3"/>
        <w:spacing w:before="156" w:after="156"/>
        <w:rPr>
          <w:rFonts w:ascii="等线 Light" w:eastAsia="等线" w:hAnsi="等线 Light"/>
        </w:rPr>
      </w:pPr>
      <w:bookmarkStart w:id="169" w:name="_Toc14162"/>
      <w:bookmarkStart w:id="170" w:name="_Toc151372844"/>
      <w:r w:rsidRPr="000110BB">
        <w:rPr>
          <w:rFonts w:ascii="等线 Light" w:eastAsia="等线" w:hAnsi="等线 Light" w:hint="eastAsia"/>
        </w:rPr>
        <w:t>删除镜像文件</w:t>
      </w:r>
      <w:bookmarkEnd w:id="169"/>
      <w:bookmarkEnd w:id="170"/>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该节主要介绍从镜像库中删除文件。</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hint="eastAsia"/>
        </w:rPr>
        <w:t>iCenter</w:t>
      </w:r>
      <w:r w:rsidRPr="000110BB">
        <w:rPr>
          <w:rFonts w:ascii="等线 Light" w:eastAsia="等线" w:hAnsi="等线 Light" w:hint="eastAsia"/>
        </w:rPr>
        <w:t>主页选择【存储池】，选择一个镜像库，点击【内容】页，选择要删除的文件，点击按钮</w:t>
      </w:r>
      <w:r w:rsidRPr="000110BB">
        <w:rPr>
          <w:rFonts w:ascii="等线 Light" w:eastAsia="等线" w:hAnsi="等线 Light"/>
          <w:noProof/>
        </w:rPr>
        <w:drawing>
          <wp:inline distT="0" distB="0" distL="0" distR="0">
            <wp:extent cx="103505" cy="13335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20">
                      <a:extLst>
                        <a:ext uri="{28A0092B-C50C-407E-A947-70E740481C1C}">
                          <a14:useLocalDpi xmlns:a14="http://schemas.microsoft.com/office/drawing/2010/main" val="0"/>
                        </a:ext>
                      </a:extLst>
                    </a:blip>
                    <a:srcRect l="95551" t="32054" r="3399" b="64982"/>
                    <a:stretch>
                      <a:fillRect/>
                    </a:stretch>
                  </pic:blipFill>
                  <pic:spPr>
                    <a:xfrm>
                      <a:off x="0" y="0"/>
                      <a:ext cx="105521" cy="135669"/>
                    </a:xfrm>
                    <a:prstGeom prst="rect">
                      <a:avLst/>
                    </a:prstGeom>
                  </pic:spPr>
                </pic:pic>
              </a:graphicData>
            </a:graphic>
          </wp:inline>
        </w:drawing>
      </w:r>
      <w:r w:rsidRPr="000110BB">
        <w:rPr>
          <w:rFonts w:ascii="等线 Light" w:eastAsia="等线" w:hAnsi="等线 Light" w:hint="eastAsia"/>
        </w:rPr>
        <w:t>进行文件删除。</w:t>
      </w:r>
    </w:p>
    <w:p w:rsidR="00B90933" w:rsidRPr="000110BB" w:rsidRDefault="00982213">
      <w:pPr>
        <w:spacing w:before="156" w:after="156"/>
        <w:ind w:firstLineChars="0" w:firstLine="0"/>
        <w:jc w:val="center"/>
        <w:rPr>
          <w:rFonts w:ascii="等线 Light" w:eastAsia="等线" w:hAnsi="等线 Light"/>
        </w:rPr>
      </w:pPr>
      <w:r>
        <w:rPr>
          <w:noProof/>
        </w:rPr>
        <w:drawing>
          <wp:inline distT="0" distB="0" distL="0" distR="0" wp14:anchorId="60F2825E" wp14:editId="52802963">
            <wp:extent cx="4746929" cy="2156449"/>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53061" cy="2159235"/>
                    </a:xfrm>
                    <a:prstGeom prst="rect">
                      <a:avLst/>
                    </a:prstGeom>
                  </pic:spPr>
                </pic:pic>
              </a:graphicData>
            </a:graphic>
          </wp:inline>
        </w:drawing>
      </w:r>
    </w:p>
    <w:p w:rsidR="00B90933" w:rsidRPr="000110BB" w:rsidRDefault="00B90933">
      <w:pPr>
        <w:spacing w:before="156" w:after="156"/>
        <w:ind w:firstLine="480"/>
        <w:rPr>
          <w:rFonts w:ascii="等线 Light" w:eastAsia="等线" w:hAnsi="等线 Light"/>
          <w:szCs w:val="24"/>
        </w:rPr>
      </w:pPr>
    </w:p>
    <w:p w:rsidR="00B90933" w:rsidRPr="000110BB" w:rsidRDefault="008408C6" w:rsidP="00B7047F">
      <w:pPr>
        <w:pStyle w:val="2"/>
        <w:spacing w:before="156" w:after="156"/>
        <w:rPr>
          <w:rFonts w:ascii="等线 Light" w:eastAsia="等线" w:hAnsi="等线 Light"/>
        </w:rPr>
      </w:pPr>
      <w:bookmarkStart w:id="171" w:name="_Toc151372845"/>
      <w:r w:rsidRPr="000110BB">
        <w:rPr>
          <w:rFonts w:ascii="等线 Light" w:eastAsia="等线" w:hAnsi="等线 Light"/>
        </w:rPr>
        <w:t>虚拟机</w:t>
      </w:r>
      <w:r w:rsidRPr="000110BB">
        <w:rPr>
          <w:rFonts w:ascii="等线 Light" w:eastAsia="等线" w:hAnsi="等线 Light" w:hint="eastAsia"/>
        </w:rPr>
        <w:t>操作</w:t>
      </w:r>
      <w:bookmarkEnd w:id="171"/>
    </w:p>
    <w:p w:rsidR="00B90933" w:rsidRPr="000110BB" w:rsidRDefault="008408C6" w:rsidP="00B7047F">
      <w:pPr>
        <w:pStyle w:val="3"/>
        <w:spacing w:before="156" w:after="156"/>
        <w:rPr>
          <w:rFonts w:ascii="等线 Light" w:eastAsia="等线" w:hAnsi="等线 Light"/>
        </w:rPr>
      </w:pPr>
      <w:bookmarkStart w:id="172" w:name="_Toc151372846"/>
      <w:r w:rsidRPr="000110BB">
        <w:rPr>
          <w:rFonts w:ascii="等线 Light" w:eastAsia="等线" w:hAnsi="等线 Light" w:hint="eastAsia"/>
        </w:rPr>
        <w:t>创建虚拟机</w:t>
      </w:r>
      <w:bookmarkEnd w:id="172"/>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创建虚拟机前，环境中必须存在计算节点，且已创建好相关的数据存储。</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在创建虚拟机时，通过选择所属主机以及存储、网络等硬件配置来创建一台</w:t>
      </w:r>
      <w:r w:rsidRPr="000110BB">
        <w:rPr>
          <w:rFonts w:ascii="等线 Light" w:eastAsia="等线" w:hAnsi="等线 Light"/>
        </w:rPr>
        <w:lastRenderedPageBreak/>
        <w:t>符合用户配置需求的虚拟机，虚拟机可以获取其所在主机上的</w:t>
      </w:r>
      <w:r w:rsidRPr="000110BB">
        <w:rPr>
          <w:rFonts w:ascii="等线 Light" w:eastAsia="等线" w:hAnsi="等线 Light"/>
        </w:rPr>
        <w:t>CPU</w:t>
      </w:r>
      <w:r w:rsidRPr="000110BB">
        <w:rPr>
          <w:rFonts w:ascii="等线 Light" w:eastAsia="等线" w:hAnsi="等线 Light"/>
        </w:rPr>
        <w:t>、内存、存储和网络资源。创建虚拟机的方式</w:t>
      </w:r>
      <w:r w:rsidRPr="000110BB">
        <w:rPr>
          <w:rFonts w:ascii="等线 Light" w:eastAsia="等线" w:hAnsi="等线 Light" w:hint="eastAsia"/>
        </w:rPr>
        <w:t>有多种，本章节以“</w:t>
      </w:r>
      <w:r w:rsidRPr="000110BB">
        <w:rPr>
          <w:rFonts w:ascii="等线 Light" w:eastAsia="等线" w:hAnsi="等线 Light"/>
        </w:rPr>
        <w:t>通过镜像库部署虚拟机</w:t>
      </w:r>
      <w:r w:rsidRPr="000110BB">
        <w:rPr>
          <w:rFonts w:ascii="等线 Light" w:eastAsia="等线" w:hAnsi="等线 Light" w:hint="eastAsia"/>
        </w:rPr>
        <w:t>”为例，进行虚拟机的创建，步骤如下：</w:t>
      </w:r>
    </w:p>
    <w:p w:rsidR="00B90933" w:rsidRPr="000110BB" w:rsidRDefault="008408C6" w:rsidP="00585E52">
      <w:pPr>
        <w:numPr>
          <w:ilvl w:val="0"/>
          <w:numId w:val="57"/>
        </w:numPr>
        <w:spacing w:before="156" w:after="156"/>
        <w:ind w:firstLine="480"/>
        <w:rPr>
          <w:rFonts w:ascii="等线 Light" w:eastAsia="等线" w:hAnsi="等线 Light"/>
        </w:rPr>
      </w:pPr>
      <w:r w:rsidRPr="000110BB">
        <w:rPr>
          <w:rFonts w:ascii="等线 Light" w:eastAsia="等线" w:hAnsi="等线 Light"/>
        </w:rPr>
        <w:t>在</w:t>
      </w:r>
      <w:r w:rsidRPr="000110BB">
        <w:rPr>
          <w:rFonts w:ascii="等线 Light" w:eastAsia="等线" w:hAnsi="等线 Light"/>
        </w:rPr>
        <w:t>ICS</w:t>
      </w:r>
      <w:r w:rsidRPr="000110BB">
        <w:rPr>
          <w:rFonts w:ascii="等线 Light" w:eastAsia="等线" w:hAnsi="等线 Light"/>
        </w:rPr>
        <w:t>主页面点击菜单栏中的【虚拟机】选项，点击页面中【创建虚拟机】</w:t>
      </w:r>
      <w:r w:rsidRPr="000110BB">
        <w:rPr>
          <w:rFonts w:ascii="等线 Light" w:eastAsia="等线" w:hAnsi="等线 Light" w:hint="eastAsia"/>
        </w:rPr>
        <w:t>，进入虚拟机的创建页面</w:t>
      </w:r>
      <w:r w:rsidRPr="000110BB">
        <w:rPr>
          <w:rFonts w:ascii="等线 Light" w:eastAsia="等线" w:hAnsi="等线 Light"/>
        </w:rPr>
        <w:t>。</w:t>
      </w:r>
    </w:p>
    <w:p w:rsidR="00B90933" w:rsidRPr="000110BB" w:rsidRDefault="008408C6" w:rsidP="00585E52">
      <w:pPr>
        <w:numPr>
          <w:ilvl w:val="0"/>
          <w:numId w:val="57"/>
        </w:num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rPr>
        <w:t>【基本信息】</w:t>
      </w:r>
      <w:r w:rsidRPr="000110BB">
        <w:rPr>
          <w:rFonts w:ascii="等线 Light" w:eastAsia="等线" w:hAnsi="等线 Light" w:hint="eastAsia"/>
        </w:rPr>
        <w:t>页面</w:t>
      </w:r>
      <w:r w:rsidRPr="000110BB">
        <w:rPr>
          <w:rFonts w:ascii="等线 Light" w:eastAsia="等线" w:hAnsi="等线 Light"/>
        </w:rPr>
        <w:t>：编写虚拟机名称以及选择虚拟机即将要安装的操作系统，其中不同的操作系统所能支持的功能不同。</w:t>
      </w:r>
    </w:p>
    <w:p w:rsidR="00B90933" w:rsidRPr="000110BB" w:rsidRDefault="001B3418" w:rsidP="00B7047F">
      <w:pPr>
        <w:spacing w:before="156" w:after="156"/>
        <w:ind w:firstLineChars="0" w:firstLine="0"/>
        <w:jc w:val="center"/>
        <w:rPr>
          <w:rFonts w:ascii="等线 Light" w:eastAsia="等线" w:hAnsi="等线 Light"/>
        </w:rPr>
      </w:pPr>
      <w:r>
        <w:rPr>
          <w:noProof/>
        </w:rPr>
        <w:drawing>
          <wp:inline distT="0" distB="0" distL="0" distR="0" wp14:anchorId="030ADDF0" wp14:editId="52F0ED5E">
            <wp:extent cx="4062730" cy="275018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21"/>
                    <a:stretch>
                      <a:fillRect/>
                    </a:stretch>
                  </pic:blipFill>
                  <pic:spPr>
                    <a:xfrm>
                      <a:off x="0" y="0"/>
                      <a:ext cx="4094679" cy="2771986"/>
                    </a:xfrm>
                    <a:prstGeom prst="rect">
                      <a:avLst/>
                    </a:prstGeom>
                  </pic:spPr>
                </pic:pic>
              </a:graphicData>
            </a:graphic>
          </wp:inline>
        </w:drawing>
      </w:r>
    </w:p>
    <w:p w:rsidR="00B90933" w:rsidRPr="000110BB" w:rsidRDefault="008408C6" w:rsidP="00585E52">
      <w:pPr>
        <w:numPr>
          <w:ilvl w:val="0"/>
          <w:numId w:val="57"/>
        </w:num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rPr>
        <w:t>【选择</w:t>
      </w:r>
      <w:r w:rsidRPr="000110BB">
        <w:rPr>
          <w:rFonts w:ascii="等线 Light" w:eastAsia="等线" w:hAnsi="等线 Light" w:hint="eastAsia"/>
        </w:rPr>
        <w:t>主机</w:t>
      </w:r>
      <w:r w:rsidRPr="000110BB">
        <w:rPr>
          <w:rFonts w:ascii="等线 Light" w:eastAsia="等线" w:hAnsi="等线 Light"/>
        </w:rPr>
        <w:t>】</w:t>
      </w:r>
      <w:r w:rsidRPr="000110BB">
        <w:rPr>
          <w:rFonts w:ascii="等线 Light" w:eastAsia="等线" w:hAnsi="等线 Light" w:hint="eastAsia"/>
        </w:rPr>
        <w:t>页面</w:t>
      </w:r>
      <w:r w:rsidRPr="000110BB">
        <w:rPr>
          <w:rFonts w:ascii="等线 Light" w:eastAsia="等线" w:hAnsi="等线 Light"/>
        </w:rPr>
        <w:t>：通过主机</w:t>
      </w:r>
      <w:r w:rsidRPr="000110BB">
        <w:rPr>
          <w:rFonts w:ascii="等线 Light" w:eastAsia="等线" w:hAnsi="等线 Light"/>
        </w:rPr>
        <w:t>IP</w:t>
      </w:r>
      <w:r w:rsidRPr="000110BB">
        <w:rPr>
          <w:rFonts w:ascii="等线 Light" w:eastAsia="等线" w:hAnsi="等线 Light"/>
        </w:rPr>
        <w:t>选择主机</w:t>
      </w:r>
      <w:proofErr w:type="gramStart"/>
      <w:r w:rsidRPr="000110BB">
        <w:rPr>
          <w:rFonts w:ascii="等线 Light" w:eastAsia="等线" w:hAnsi="等线 Light"/>
        </w:rPr>
        <w:t>来作</w:t>
      </w:r>
      <w:proofErr w:type="gramEnd"/>
      <w:r w:rsidRPr="000110BB">
        <w:rPr>
          <w:rFonts w:ascii="等线 Light" w:eastAsia="等线" w:hAnsi="等线 Light"/>
        </w:rPr>
        <w:t>为虚拟机的宿主机。如果选择了一个集群，</w:t>
      </w:r>
      <w:r w:rsidRPr="000110BB">
        <w:rPr>
          <w:rFonts w:ascii="等线 Light" w:eastAsia="等线" w:hAnsi="等线 Light"/>
        </w:rPr>
        <w:t>iCenter</w:t>
      </w:r>
      <w:r w:rsidRPr="000110BB">
        <w:rPr>
          <w:rFonts w:ascii="等线 Light" w:eastAsia="等线" w:hAnsi="等线 Light"/>
        </w:rPr>
        <w:t>会自动选择集群的一个主机作为虚拟机的宿主机。</w:t>
      </w:r>
    </w:p>
    <w:p w:rsidR="00B90933" w:rsidRPr="000110BB" w:rsidRDefault="008408C6" w:rsidP="00585E52">
      <w:pPr>
        <w:numPr>
          <w:ilvl w:val="0"/>
          <w:numId w:val="57"/>
        </w:num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rPr>
        <w:t>【选择存储】</w:t>
      </w:r>
      <w:r w:rsidRPr="000110BB">
        <w:rPr>
          <w:rFonts w:ascii="等线 Light" w:eastAsia="等线" w:hAnsi="等线 Light" w:hint="eastAsia"/>
        </w:rPr>
        <w:t>页面</w:t>
      </w:r>
      <w:r w:rsidRPr="000110BB">
        <w:rPr>
          <w:rFonts w:ascii="等线 Light" w:eastAsia="等线" w:hAnsi="等线 Light"/>
        </w:rPr>
        <w:t>：选择虚拟机所属的存储，支持本地存储、</w:t>
      </w:r>
      <w:r w:rsidRPr="000110BB">
        <w:rPr>
          <w:rFonts w:ascii="等线 Light" w:eastAsia="等线" w:hAnsi="等线 Light"/>
        </w:rPr>
        <w:t>CFS</w:t>
      </w:r>
      <w:r w:rsidRPr="000110BB">
        <w:rPr>
          <w:rFonts w:ascii="等线 Light" w:eastAsia="等线" w:hAnsi="等线 Light"/>
        </w:rPr>
        <w:t>共享存储、浪潮分布式存储以及</w:t>
      </w:r>
      <w:r w:rsidRPr="000110BB">
        <w:rPr>
          <w:rFonts w:ascii="等线 Light" w:eastAsia="等线" w:hAnsi="等线 Light"/>
        </w:rPr>
        <w:t>NFS</w:t>
      </w:r>
      <w:r w:rsidRPr="000110BB">
        <w:rPr>
          <w:rFonts w:ascii="等线 Light" w:eastAsia="等线" w:hAnsi="等线 Light"/>
        </w:rPr>
        <w:t>存储。在本手册中以选择</w:t>
      </w:r>
      <w:r w:rsidRPr="000110BB">
        <w:rPr>
          <w:rFonts w:ascii="等线 Light" w:eastAsia="等线" w:hAnsi="等线 Light"/>
        </w:rPr>
        <w:t>CFS</w:t>
      </w:r>
      <w:r w:rsidRPr="000110BB">
        <w:rPr>
          <w:rFonts w:ascii="等线 Light" w:eastAsia="等线" w:hAnsi="等线 Light"/>
        </w:rPr>
        <w:t>共享存储为例。</w:t>
      </w:r>
    </w:p>
    <w:p w:rsidR="00B90933" w:rsidRPr="000110BB" w:rsidRDefault="008408C6" w:rsidP="00585E52">
      <w:pPr>
        <w:numPr>
          <w:ilvl w:val="0"/>
          <w:numId w:val="57"/>
        </w:num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rPr>
        <w:t>【自定义硬件】</w:t>
      </w:r>
      <w:r w:rsidRPr="000110BB">
        <w:rPr>
          <w:rFonts w:ascii="等线 Light" w:eastAsia="等线" w:hAnsi="等线 Light" w:hint="eastAsia"/>
        </w:rPr>
        <w:t>页面</w:t>
      </w:r>
      <w:r w:rsidRPr="000110BB">
        <w:rPr>
          <w:rFonts w:ascii="等线 Light" w:eastAsia="等线" w:hAnsi="等线 Light"/>
        </w:rPr>
        <w:t>：包括虚拟机管理中的各项策略、</w:t>
      </w:r>
      <w:r w:rsidRPr="000110BB">
        <w:rPr>
          <w:rFonts w:ascii="等线 Light" w:eastAsia="等线" w:hAnsi="等线 Light"/>
        </w:rPr>
        <w:t>CPU</w:t>
      </w:r>
      <w:r w:rsidRPr="000110BB">
        <w:rPr>
          <w:rFonts w:ascii="等线 Light" w:eastAsia="等线" w:hAnsi="等线 Light"/>
        </w:rPr>
        <w:t>、内存、磁盘、网络、以及虚拟机光驱等设备。具体的参数配置介绍，可参考用户手册中相关介绍。</w:t>
      </w:r>
    </w:p>
    <w:p w:rsidR="00B90933" w:rsidRPr="000110BB" w:rsidRDefault="008408C6" w:rsidP="00B7047F">
      <w:pPr>
        <w:pStyle w:val="Note"/>
        <w:spacing w:before="156" w:after="156"/>
        <w:ind w:firstLine="480"/>
        <w:rPr>
          <w:rFonts w:ascii="等线 Light" w:eastAsia="等线" w:hAnsi="等线 Light"/>
        </w:rPr>
      </w:pPr>
      <w:r w:rsidRPr="000110BB">
        <w:rPr>
          <w:rFonts w:ascii="等线 Light" w:eastAsia="等线" w:hAnsi="等线 Light"/>
          <w:noProof/>
        </w:rPr>
        <w:lastRenderedPageBreak/>
        <w:drawing>
          <wp:inline distT="0" distB="0" distL="0" distR="0">
            <wp:extent cx="151130" cy="151130"/>
            <wp:effectExtent l="0" t="0" r="1270" b="1270"/>
            <wp:docPr id="117" name="图片 117"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rsidP="00585E52">
      <w:pPr>
        <w:pStyle w:val="Note"/>
        <w:numPr>
          <w:ilvl w:val="0"/>
          <w:numId w:val="58"/>
        </w:numPr>
        <w:spacing w:before="156" w:after="156"/>
        <w:ind w:firstLine="480"/>
        <w:rPr>
          <w:rFonts w:ascii="等线 Light" w:eastAsia="等线" w:hAnsi="等线 Light"/>
        </w:rPr>
      </w:pPr>
      <w:r w:rsidRPr="000110BB">
        <w:rPr>
          <w:rFonts w:ascii="等线 Light" w:eastAsia="等线" w:hAnsi="等线 Light" w:hint="eastAsia"/>
        </w:rPr>
        <w:t>在虚拟机【摘要】页面，【引导选项】根据引导需求配置即可；</w:t>
      </w:r>
    </w:p>
    <w:p w:rsidR="00B90933" w:rsidRPr="000110BB" w:rsidRDefault="008408C6" w:rsidP="00585E52">
      <w:pPr>
        <w:pStyle w:val="Note"/>
        <w:numPr>
          <w:ilvl w:val="0"/>
          <w:numId w:val="58"/>
        </w:numPr>
        <w:spacing w:before="156" w:after="156"/>
        <w:ind w:firstLine="480"/>
        <w:rPr>
          <w:rFonts w:ascii="等线 Light" w:eastAsia="等线" w:hAnsi="等线 Light"/>
        </w:rPr>
      </w:pPr>
      <w:r w:rsidRPr="000110BB">
        <w:rPr>
          <w:rFonts w:ascii="等线 Light" w:eastAsia="等线" w:hAnsi="等线 Light" w:hint="eastAsia"/>
        </w:rPr>
        <w:t>在虚拟机【光驱】页面，【光驱类型】选择【镜像库】，选择用户自己创建的镜像库，【光驱介质】处，为虚拟机选择镜像库中已上</w:t>
      </w:r>
      <w:proofErr w:type="gramStart"/>
      <w:r w:rsidRPr="000110BB">
        <w:rPr>
          <w:rFonts w:ascii="等线 Light" w:eastAsia="等线" w:hAnsi="等线 Light" w:hint="eastAsia"/>
        </w:rPr>
        <w:t>传成功</w:t>
      </w:r>
      <w:proofErr w:type="gramEnd"/>
      <w:r w:rsidRPr="000110BB">
        <w:rPr>
          <w:rFonts w:ascii="等线 Light" w:eastAsia="等线" w:hAnsi="等线 Light" w:hint="eastAsia"/>
        </w:rPr>
        <w:t>的</w:t>
      </w:r>
      <w:proofErr w:type="gramStart"/>
      <w:r w:rsidRPr="000110BB">
        <w:rPr>
          <w:rFonts w:ascii="等线 Light" w:eastAsia="等线" w:hAnsi="等线 Light" w:hint="eastAsia"/>
        </w:rPr>
        <w:t>的</w:t>
      </w:r>
      <w:proofErr w:type="gramEnd"/>
      <w:r w:rsidRPr="000110BB">
        <w:rPr>
          <w:rFonts w:ascii="等线 Light" w:eastAsia="等线" w:hAnsi="等线 Light" w:hint="eastAsia"/>
        </w:rPr>
        <w:t>系统镜像。</w:t>
      </w:r>
    </w:p>
    <w:p w:rsidR="00B90933" w:rsidRPr="000110BB" w:rsidRDefault="00982213" w:rsidP="00B7047F">
      <w:pPr>
        <w:spacing w:before="156" w:after="156"/>
        <w:ind w:firstLineChars="0" w:firstLine="0"/>
        <w:jc w:val="center"/>
        <w:rPr>
          <w:rFonts w:ascii="等线 Light" w:eastAsia="等线" w:hAnsi="等线 Light"/>
        </w:rPr>
      </w:pPr>
      <w:r>
        <w:rPr>
          <w:noProof/>
        </w:rPr>
        <w:drawing>
          <wp:inline distT="0" distB="0" distL="0" distR="0" wp14:anchorId="44B1B4AA" wp14:editId="706CC66E">
            <wp:extent cx="4277802" cy="2902133"/>
            <wp:effectExtent l="0" t="0" r="889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93759" cy="2912958"/>
                    </a:xfrm>
                    <a:prstGeom prst="rect">
                      <a:avLst/>
                    </a:prstGeom>
                  </pic:spPr>
                </pic:pic>
              </a:graphicData>
            </a:graphic>
          </wp:inline>
        </w:drawing>
      </w:r>
    </w:p>
    <w:p w:rsidR="00B90933" w:rsidRDefault="00982213" w:rsidP="00B7047F">
      <w:pPr>
        <w:spacing w:before="156" w:after="156"/>
        <w:ind w:firstLineChars="0" w:firstLine="0"/>
        <w:jc w:val="center"/>
        <w:rPr>
          <w:rFonts w:ascii="等线 Light" w:eastAsia="等线" w:hAnsi="等线 Light"/>
        </w:rPr>
      </w:pPr>
      <w:r>
        <w:rPr>
          <w:noProof/>
        </w:rPr>
        <w:drawing>
          <wp:inline distT="0" distB="0" distL="0" distR="0" wp14:anchorId="7B2332CD" wp14:editId="1060EF91">
            <wp:extent cx="4365266" cy="2952542"/>
            <wp:effectExtent l="0" t="0" r="0"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82867" cy="2964447"/>
                    </a:xfrm>
                    <a:prstGeom prst="rect">
                      <a:avLst/>
                    </a:prstGeom>
                  </pic:spPr>
                </pic:pic>
              </a:graphicData>
            </a:graphic>
          </wp:inline>
        </w:drawing>
      </w:r>
    </w:p>
    <w:p w:rsidR="00EE04A9" w:rsidRPr="000110BB" w:rsidRDefault="00EE04A9" w:rsidP="00B7047F">
      <w:pPr>
        <w:spacing w:before="156" w:after="156"/>
        <w:ind w:firstLineChars="0" w:firstLine="0"/>
        <w:jc w:val="center"/>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73" w:name="_Toc73465171"/>
      <w:bookmarkStart w:id="174" w:name="_Toc15001"/>
      <w:bookmarkStart w:id="175" w:name="_Toc151372847"/>
      <w:r w:rsidRPr="000110BB">
        <w:rPr>
          <w:rFonts w:ascii="等线 Light" w:eastAsia="等线" w:hAnsi="等线 Light" w:hint="eastAsia"/>
        </w:rPr>
        <w:lastRenderedPageBreak/>
        <w:t>虚拟机配置业务网</w:t>
      </w:r>
      <w:bookmarkEnd w:id="173"/>
      <w:bookmarkEnd w:id="175"/>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本小节主要介绍如何为虚拟机关联业务网。</w:t>
      </w:r>
    </w:p>
    <w:p w:rsidR="00B90933" w:rsidRPr="000110BB" w:rsidRDefault="008408C6" w:rsidP="00B7047F">
      <w:pPr>
        <w:spacing w:before="156" w:after="156"/>
        <w:ind w:firstLine="480"/>
        <w:rPr>
          <w:rFonts w:ascii="等线 Light" w:eastAsia="等线" w:hAnsi="等线 Light"/>
        </w:rPr>
      </w:pPr>
      <w:r w:rsidRPr="000110BB">
        <w:rPr>
          <w:rFonts w:ascii="等线 Light" w:eastAsia="等线" w:hAnsi="等线 Light" w:hint="eastAsia"/>
        </w:rPr>
        <w:t>在</w:t>
      </w:r>
      <w:r w:rsidRPr="000110BB">
        <w:rPr>
          <w:rFonts w:ascii="等线 Light" w:eastAsia="等线" w:hAnsi="等线 Light" w:hint="eastAsia"/>
        </w:rPr>
        <w:t>iCenter</w:t>
      </w:r>
      <w:r w:rsidRPr="000110BB">
        <w:rPr>
          <w:rFonts w:ascii="等线 Light" w:eastAsia="等线" w:hAnsi="等线 Light" w:hint="eastAsia"/>
        </w:rPr>
        <w:t>菜单中选择【虚拟机】，选择一台虚拟机，在操作菜单点击【编辑虚拟机】然后选择【网卡】，如果需要添加网卡可以点击【添加硬件】进行添加。选择一个网卡，交换机类型选择【普通虚拟交换机】，在【选择网络】的下拉列表中选择对应的业务网，点击【确认】即可配置所关联网络。该操作支持虚拟机在线配置。</w:t>
      </w:r>
    </w:p>
    <w:p w:rsidR="00B90933" w:rsidRDefault="001B3418" w:rsidP="00B7047F">
      <w:pPr>
        <w:spacing w:before="156" w:after="156"/>
        <w:ind w:firstLineChars="0" w:firstLine="0"/>
        <w:jc w:val="center"/>
        <w:rPr>
          <w:rFonts w:ascii="等线 Light" w:eastAsia="等线" w:hAnsi="等线 Light"/>
        </w:rPr>
      </w:pPr>
      <w:r>
        <w:rPr>
          <w:noProof/>
        </w:rPr>
        <w:drawing>
          <wp:inline distT="0" distB="0" distL="0" distR="0" wp14:anchorId="52BFE91F" wp14:editId="275F1AD0">
            <wp:extent cx="4245610" cy="2969260"/>
            <wp:effectExtent l="0" t="0" r="2540" b="254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124"/>
                    <a:stretch>
                      <a:fillRect/>
                    </a:stretch>
                  </pic:blipFill>
                  <pic:spPr>
                    <a:xfrm>
                      <a:off x="0" y="0"/>
                      <a:ext cx="4257584" cy="2977543"/>
                    </a:xfrm>
                    <a:prstGeom prst="rect">
                      <a:avLst/>
                    </a:prstGeom>
                  </pic:spPr>
                </pic:pic>
              </a:graphicData>
            </a:graphic>
          </wp:inline>
        </w:drawing>
      </w:r>
    </w:p>
    <w:p w:rsidR="00EE04A9" w:rsidRPr="000110BB" w:rsidRDefault="00EE04A9" w:rsidP="00B7047F">
      <w:pPr>
        <w:spacing w:before="156" w:after="156"/>
        <w:ind w:firstLineChars="0" w:firstLine="0"/>
        <w:jc w:val="center"/>
        <w:rPr>
          <w:rFonts w:ascii="等线 Light" w:eastAsia="等线" w:hAnsi="等线 Light"/>
        </w:rPr>
      </w:pPr>
    </w:p>
    <w:p w:rsidR="00B90933" w:rsidRPr="000110BB" w:rsidRDefault="008408C6" w:rsidP="00B7047F">
      <w:pPr>
        <w:pStyle w:val="3"/>
        <w:spacing w:before="156" w:after="156"/>
        <w:rPr>
          <w:rFonts w:ascii="等线 Light" w:eastAsia="等线" w:hAnsi="等线 Light"/>
        </w:rPr>
      </w:pPr>
      <w:bookmarkStart w:id="176" w:name="_Toc151372848"/>
      <w:r w:rsidRPr="000110BB">
        <w:rPr>
          <w:rFonts w:ascii="等线 Light" w:eastAsia="等线" w:hAnsi="等线 Light"/>
        </w:rPr>
        <w:t>安装</w:t>
      </w:r>
      <w:r w:rsidRPr="000110BB">
        <w:rPr>
          <w:rFonts w:ascii="等线 Light" w:eastAsia="等线" w:hAnsi="等线 Light"/>
        </w:rPr>
        <w:t>ICS VM Tools</w:t>
      </w:r>
      <w:bookmarkEnd w:id="174"/>
      <w:bookmarkEnd w:id="176"/>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rPr>
        <w:t>在虚拟机</w:t>
      </w:r>
      <w:r w:rsidRPr="000110BB">
        <w:rPr>
          <w:rFonts w:ascii="等线 Light" w:eastAsia="等线" w:hAnsi="等线 Light" w:hint="eastAsia"/>
        </w:rPr>
        <w:t>操作系统安装</w:t>
      </w:r>
      <w:r w:rsidRPr="000110BB">
        <w:rPr>
          <w:rFonts w:ascii="等线 Light" w:eastAsia="等线" w:hAnsi="等线 Light"/>
        </w:rPr>
        <w:t>完成之后，需要为虚拟机安装</w:t>
      </w:r>
      <w:r w:rsidRPr="000110BB">
        <w:rPr>
          <w:rFonts w:ascii="等线 Light" w:eastAsia="等线" w:hAnsi="等线 Light"/>
        </w:rPr>
        <w:t>ICS VM Tools</w:t>
      </w:r>
      <w:r w:rsidRPr="000110BB">
        <w:rPr>
          <w:rFonts w:ascii="等线 Light" w:eastAsia="等线" w:hAnsi="等线 Light"/>
        </w:rPr>
        <w:t>，该插件用来为虚拟机安装各项硬件设备驱动，因此硬件设备相关操作需要先安装</w:t>
      </w:r>
      <w:r w:rsidRPr="000110BB">
        <w:rPr>
          <w:rFonts w:ascii="等线 Light" w:eastAsia="等线" w:hAnsi="等线 Light"/>
        </w:rPr>
        <w:t>ICS VM Tools</w:t>
      </w:r>
      <w:r w:rsidRPr="000110BB">
        <w:rPr>
          <w:rFonts w:ascii="等线 Light" w:eastAsia="等线" w:hAnsi="等线 Light"/>
        </w:rPr>
        <w:t>才可以进行，安装</w:t>
      </w:r>
      <w:r w:rsidRPr="000110BB">
        <w:rPr>
          <w:rFonts w:ascii="等线 Light" w:eastAsia="等线" w:hAnsi="等线 Light"/>
        </w:rPr>
        <w:t>Tools</w:t>
      </w:r>
      <w:r w:rsidRPr="000110BB">
        <w:rPr>
          <w:rFonts w:ascii="等线 Light" w:eastAsia="等线" w:hAnsi="等线 Light"/>
        </w:rPr>
        <w:t>后可以不进入虚拟机控制台，直接在</w:t>
      </w:r>
      <w:r w:rsidRPr="000110BB">
        <w:rPr>
          <w:rFonts w:ascii="等线 Light" w:eastAsia="等线" w:hAnsi="等线 Light"/>
        </w:rPr>
        <w:t>iCenter</w:t>
      </w:r>
      <w:r w:rsidRPr="000110BB">
        <w:rPr>
          <w:rFonts w:ascii="等线 Light" w:eastAsia="等线" w:hAnsi="等线 Light"/>
        </w:rPr>
        <w:t>管理界面安全关闭或</w:t>
      </w:r>
      <w:proofErr w:type="gramStart"/>
      <w:r w:rsidRPr="000110BB">
        <w:rPr>
          <w:rFonts w:ascii="等线 Light" w:eastAsia="等线" w:hAnsi="等线 Light"/>
        </w:rPr>
        <w:t>安全重</w:t>
      </w:r>
      <w:proofErr w:type="gramEnd"/>
      <w:r w:rsidRPr="000110BB">
        <w:rPr>
          <w:rFonts w:ascii="等线 Light" w:eastAsia="等线" w:hAnsi="等线 Light"/>
        </w:rPr>
        <w:t>启虚拟机，给管理带来很大便利，推荐安装。在虚拟机页</w:t>
      </w:r>
      <w:r w:rsidRPr="000110BB">
        <w:rPr>
          <w:rFonts w:ascii="等线 Light" w:eastAsia="等线" w:hAnsi="等线 Light"/>
        </w:rPr>
        <w:lastRenderedPageBreak/>
        <w:t>面点击【更多操作】按钮，在弹出的菜单栏中选择【挂载</w:t>
      </w:r>
      <w:r w:rsidRPr="000110BB">
        <w:rPr>
          <w:rFonts w:ascii="等线 Light" w:eastAsia="等线" w:hAnsi="等线 Light"/>
        </w:rPr>
        <w:t>VM Tools</w:t>
      </w:r>
      <w:r w:rsidRPr="000110BB">
        <w:rPr>
          <w:rFonts w:ascii="等线 Light" w:eastAsia="等线" w:hAnsi="等线 Light"/>
        </w:rPr>
        <w:t>】便可为虚拟机挂载</w:t>
      </w:r>
      <w:r w:rsidRPr="000110BB">
        <w:rPr>
          <w:rFonts w:ascii="等线 Light" w:eastAsia="等线" w:hAnsi="等线 Light"/>
        </w:rPr>
        <w:t>ICS VM Tools</w:t>
      </w:r>
      <w:r w:rsidRPr="000110BB">
        <w:rPr>
          <w:rFonts w:ascii="等线 Light" w:eastAsia="等线" w:hAnsi="等线 Light"/>
        </w:rPr>
        <w:t>的安装镜像，之后在虚拟机内部进行该插件的安装：</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114300" distR="114300">
            <wp:extent cx="152400" cy="152400"/>
            <wp:effectExtent l="0" t="0" r="0" b="0"/>
            <wp:docPr id="175" name="图片 99"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9" descr="(信息)"/>
                    <pic:cNvPicPr>
                      <a:picLocks noChangeAspect="1"/>
                    </pic:cNvPicPr>
                  </pic:nvPicPr>
                  <pic:blipFill>
                    <a:blip r:embed="rId125"/>
                    <a:stretch>
                      <a:fillRect/>
                    </a:stretch>
                  </pic:blipFill>
                  <pic:spPr>
                    <a:xfrm>
                      <a:off x="0" y="0"/>
                      <a:ext cx="152400" cy="152400"/>
                    </a:xfrm>
                    <a:prstGeom prst="rect">
                      <a:avLst/>
                    </a:prstGeom>
                    <a:noFill/>
                    <a:ln>
                      <a:noFill/>
                    </a:ln>
                  </pic:spPr>
                </pic:pic>
              </a:graphicData>
            </a:graphic>
          </wp:inline>
        </w:drawing>
      </w:r>
      <w:r w:rsidRPr="000110BB">
        <w:rPr>
          <w:rFonts w:ascii="等线 Light" w:eastAsia="等线" w:hAnsi="等线 Light" w:hint="eastAsia"/>
        </w:rPr>
        <w:t>【</w:t>
      </w:r>
      <w:r w:rsidRPr="000110BB">
        <w:rPr>
          <w:rFonts w:ascii="等线 Light" w:eastAsia="等线" w:hAnsi="等线 Light"/>
        </w:rPr>
        <w:t>提示</w:t>
      </w:r>
      <w:r w:rsidRPr="000110BB">
        <w:rPr>
          <w:rFonts w:ascii="等线 Light" w:eastAsia="等线" w:hAnsi="等线 Light" w:hint="eastAsia"/>
        </w:rPr>
        <w:t>】</w:t>
      </w:r>
      <w:r w:rsidRPr="000110BB">
        <w:rPr>
          <w:rFonts w:ascii="等线 Light" w:eastAsia="等线" w:hAnsi="等线 Light"/>
        </w:rPr>
        <w:t> </w:t>
      </w:r>
      <w:r w:rsidRPr="000110BB">
        <w:rPr>
          <w:rFonts w:ascii="等线 Light" w:eastAsia="等线" w:hAnsi="等线 Light"/>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rPr>
        <w:t>虚拟机</w:t>
      </w:r>
      <w:r w:rsidRPr="000110BB">
        <w:rPr>
          <w:rFonts w:ascii="等线 Light" w:eastAsia="等线" w:hAnsi="等线 Light" w:hint="eastAsia"/>
        </w:rPr>
        <w:t>网卡</w:t>
      </w:r>
      <w:r w:rsidRPr="000110BB">
        <w:rPr>
          <w:rFonts w:ascii="等线 Light" w:eastAsia="等线" w:hAnsi="等线 Light" w:hint="eastAsia"/>
        </w:rPr>
        <w:t>I</w:t>
      </w:r>
      <w:r w:rsidRPr="000110BB">
        <w:rPr>
          <w:rFonts w:ascii="等线 Light" w:eastAsia="等线" w:hAnsi="等线 Light"/>
        </w:rPr>
        <w:t>P</w:t>
      </w:r>
      <w:r w:rsidRPr="000110BB">
        <w:rPr>
          <w:rFonts w:ascii="等线 Light" w:eastAsia="等线" w:hAnsi="等线 Light" w:hint="eastAsia"/>
        </w:rPr>
        <w:t>信息获取，</w:t>
      </w:r>
      <w:r w:rsidRPr="000110BB">
        <w:rPr>
          <w:rFonts w:ascii="等线 Light" w:eastAsia="等线" w:hAnsi="等线 Light"/>
        </w:rPr>
        <w:t>需要</w:t>
      </w:r>
      <w:r w:rsidRPr="000110BB">
        <w:rPr>
          <w:rFonts w:ascii="等线 Light" w:eastAsia="等线" w:hAnsi="等线 Light" w:hint="eastAsia"/>
        </w:rPr>
        <w:t>虚拟机</w:t>
      </w:r>
      <w:r w:rsidRPr="000110BB">
        <w:rPr>
          <w:rFonts w:ascii="等线 Light" w:eastAsia="等线" w:hAnsi="等线 Light"/>
        </w:rPr>
        <w:t>安装</w:t>
      </w:r>
      <w:r w:rsidRPr="000110BB">
        <w:rPr>
          <w:rFonts w:ascii="等线 Light" w:eastAsia="等线" w:hAnsi="等线 Light"/>
        </w:rPr>
        <w:t>ICS VM Tools</w:t>
      </w:r>
      <w:r w:rsidRPr="000110BB">
        <w:rPr>
          <w:rFonts w:ascii="等线 Light" w:eastAsia="等线" w:hAnsi="等线 Light"/>
        </w:rPr>
        <w:t>，如果用户在虚拟机系统内部修改</w:t>
      </w:r>
      <w:r w:rsidRPr="000110BB">
        <w:rPr>
          <w:rFonts w:ascii="等线 Light" w:eastAsia="等线" w:hAnsi="等线 Light"/>
        </w:rPr>
        <w:t>IP</w:t>
      </w:r>
      <w:r w:rsidRPr="000110BB">
        <w:rPr>
          <w:rFonts w:ascii="等线 Light" w:eastAsia="等线" w:hAnsi="等线 Light"/>
        </w:rPr>
        <w:t>，则</w:t>
      </w:r>
      <w:r w:rsidRPr="000110BB">
        <w:rPr>
          <w:rFonts w:ascii="等线 Light" w:eastAsia="等线" w:hAnsi="等线 Light"/>
        </w:rPr>
        <w:t>iCenter</w:t>
      </w:r>
      <w:r w:rsidRPr="000110BB">
        <w:rPr>
          <w:rFonts w:ascii="等线 Light" w:eastAsia="等线" w:hAnsi="等线 Light"/>
        </w:rPr>
        <w:t>获取虚拟机网卡</w:t>
      </w:r>
      <w:r w:rsidRPr="000110BB">
        <w:rPr>
          <w:rFonts w:ascii="等线 Light" w:eastAsia="等线" w:hAnsi="等线 Light"/>
        </w:rPr>
        <w:t>IP</w:t>
      </w:r>
      <w:r w:rsidRPr="000110BB">
        <w:rPr>
          <w:rFonts w:ascii="等线 Light" w:eastAsia="等线" w:hAnsi="等线 Light"/>
        </w:rPr>
        <w:t>信息会有延时（大约</w:t>
      </w:r>
      <w:r w:rsidRPr="000110BB">
        <w:rPr>
          <w:rFonts w:ascii="等线 Light" w:eastAsia="等线" w:hAnsi="等线 Light"/>
        </w:rPr>
        <w:t>3</w:t>
      </w:r>
      <w:r w:rsidRPr="000110BB">
        <w:rPr>
          <w:rFonts w:ascii="等线 Light" w:eastAsia="等线" w:hAnsi="等线 Light"/>
        </w:rPr>
        <w:t>分钟）。</w:t>
      </w:r>
    </w:p>
    <w:p w:rsidR="00B7047F" w:rsidRPr="000110BB" w:rsidRDefault="008408C6" w:rsidP="00B7047F">
      <w:pPr>
        <w:spacing w:before="156" w:after="156"/>
        <w:ind w:firstLine="480"/>
        <w:rPr>
          <w:rFonts w:ascii="等线 Light" w:eastAsia="等线" w:hAnsi="等线 Light"/>
        </w:rPr>
      </w:pPr>
      <w:r w:rsidRPr="000110BB">
        <w:rPr>
          <w:rFonts w:ascii="等线 Light" w:eastAsia="等线" w:hAnsi="等线 Light"/>
        </w:rPr>
        <w:t>ICS V</w:t>
      </w:r>
      <w:r w:rsidRPr="000110BB">
        <w:rPr>
          <w:rFonts w:ascii="等线 Light" w:eastAsia="等线" w:hAnsi="等线 Light" w:hint="eastAsia"/>
        </w:rPr>
        <w:t>M</w:t>
      </w:r>
      <w:r w:rsidRPr="000110BB">
        <w:rPr>
          <w:rFonts w:ascii="等线 Light" w:eastAsia="等线" w:hAnsi="等线 Light"/>
        </w:rPr>
        <w:t xml:space="preserve"> Tools Service</w:t>
      </w:r>
      <w:r w:rsidRPr="000110BB">
        <w:rPr>
          <w:rFonts w:ascii="等线 Light" w:eastAsia="等线" w:hAnsi="等线 Light"/>
        </w:rPr>
        <w:t>安装根据虚拟机安装的操作系统的不同，有以下两种形式：</w:t>
      </w:r>
    </w:p>
    <w:p w:rsidR="00B90933" w:rsidRPr="000110BB" w:rsidRDefault="008408C6" w:rsidP="00585E52">
      <w:pPr>
        <w:pStyle w:val="affb"/>
        <w:numPr>
          <w:ilvl w:val="0"/>
          <w:numId w:val="62"/>
        </w:numPr>
        <w:spacing w:before="156" w:after="156"/>
        <w:ind w:firstLineChars="0"/>
        <w:rPr>
          <w:rStyle w:val="aff6"/>
          <w:rFonts w:ascii="等线 Light" w:eastAsia="等线" w:hAnsi="等线 Light"/>
          <w:b w:val="0"/>
          <w:bCs w:val="0"/>
        </w:rPr>
      </w:pPr>
      <w:r w:rsidRPr="000110BB">
        <w:rPr>
          <w:rStyle w:val="aff6"/>
          <w:rFonts w:ascii="等线 Light" w:eastAsia="等线" w:hAnsi="等线 Light" w:cs="Times New Roman"/>
        </w:rPr>
        <w:t>Windows</w:t>
      </w:r>
      <w:r w:rsidRPr="000110BB">
        <w:rPr>
          <w:rStyle w:val="aff6"/>
          <w:rFonts w:ascii="等线 Light" w:eastAsia="等线" w:hAnsi="等线 Light" w:cs="Times New Roman"/>
        </w:rPr>
        <w:t>操作系统</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1</w:t>
      </w:r>
      <w:r w:rsidRPr="000110BB">
        <w:rPr>
          <w:rFonts w:ascii="等线 Light" w:eastAsia="等线" w:hAnsi="等线 Light" w:hint="eastAsia"/>
        </w:rPr>
        <w:t>）</w:t>
      </w:r>
      <w:r w:rsidRPr="000110BB">
        <w:rPr>
          <w:rFonts w:ascii="等线 Light" w:eastAsia="等线" w:hAnsi="等线 Light"/>
        </w:rPr>
        <w:t>在</w:t>
      </w:r>
      <w:r w:rsidRPr="000110BB">
        <w:rPr>
          <w:rFonts w:ascii="等线 Light" w:eastAsia="等线" w:hAnsi="等线 Light"/>
        </w:rPr>
        <w:t>Windows</w:t>
      </w:r>
      <w:r w:rsidRPr="000110BB">
        <w:rPr>
          <w:rFonts w:ascii="等线 Light" w:eastAsia="等线" w:hAnsi="等线 Light"/>
        </w:rPr>
        <w:t>操作系统中，只需点击光驱设备中的</w:t>
      </w:r>
      <w:r w:rsidRPr="000110BB">
        <w:rPr>
          <w:rFonts w:ascii="等线 Light" w:eastAsia="等线" w:hAnsi="等线 Light"/>
        </w:rPr>
        <w:t>ics-vm-tools</w:t>
      </w:r>
      <w:r w:rsidRPr="000110BB">
        <w:rPr>
          <w:rFonts w:ascii="等线 Light" w:eastAsia="等线" w:hAnsi="等线 Light"/>
        </w:rPr>
        <w:t>中的</w:t>
      </w:r>
      <w:r w:rsidRPr="000110BB">
        <w:rPr>
          <w:rFonts w:ascii="等线 Light" w:eastAsia="等线" w:hAnsi="等线 Light"/>
        </w:rPr>
        <w:t>setup</w:t>
      </w:r>
      <w:r w:rsidRPr="000110BB">
        <w:rPr>
          <w:rFonts w:ascii="等线 Light" w:eastAsia="等线" w:hAnsi="等线 Light"/>
        </w:rPr>
        <w:t>即可安装。</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2</w:t>
      </w:r>
      <w:r w:rsidRPr="000110BB">
        <w:rPr>
          <w:rFonts w:ascii="等线 Light" w:eastAsia="等线" w:hAnsi="等线 Light" w:hint="eastAsia"/>
        </w:rPr>
        <w:t>）</w:t>
      </w:r>
      <w:r w:rsidRPr="000110BB">
        <w:rPr>
          <w:rFonts w:ascii="等线 Light" w:eastAsia="等线" w:hAnsi="等线 Light"/>
        </w:rPr>
        <w:t>Windows</w:t>
      </w:r>
      <w:r w:rsidRPr="000110BB">
        <w:rPr>
          <w:rFonts w:ascii="等线 Light" w:eastAsia="等线" w:hAnsi="等线 Light"/>
        </w:rPr>
        <w:t>系统，打开</w:t>
      </w:r>
      <w:r w:rsidRPr="000110BB">
        <w:rPr>
          <w:rFonts w:ascii="等线 Light" w:eastAsia="等线" w:hAnsi="等线 Light"/>
        </w:rPr>
        <w:t>"</w:t>
      </w:r>
      <w:r w:rsidRPr="000110BB">
        <w:rPr>
          <w:rFonts w:ascii="等线 Light" w:eastAsia="等线" w:hAnsi="等线 Light"/>
        </w:rPr>
        <w:t>计算机</w:t>
      </w:r>
      <w:r w:rsidRPr="000110BB">
        <w:rPr>
          <w:rFonts w:ascii="等线 Light" w:eastAsia="等线" w:hAnsi="等线 Light"/>
        </w:rPr>
        <w:t>"→"</w:t>
      </w:r>
      <w:r w:rsidRPr="000110BB">
        <w:rPr>
          <w:rFonts w:ascii="等线 Light" w:eastAsia="等线" w:hAnsi="等线 Light"/>
        </w:rPr>
        <w:t>管理</w:t>
      </w:r>
      <w:r w:rsidRPr="000110BB">
        <w:rPr>
          <w:rFonts w:ascii="等线 Light" w:eastAsia="等线" w:hAnsi="等线 Light"/>
        </w:rPr>
        <w:t>"→"</w:t>
      </w:r>
      <w:r w:rsidRPr="000110BB">
        <w:rPr>
          <w:rFonts w:ascii="等线 Light" w:eastAsia="等线" w:hAnsi="等线 Light"/>
        </w:rPr>
        <w:t>服务和应用程序</w:t>
      </w:r>
      <w:r w:rsidRPr="000110BB">
        <w:rPr>
          <w:rFonts w:ascii="等线 Light" w:eastAsia="等线" w:hAnsi="等线 Light"/>
        </w:rPr>
        <w:t>"→"</w:t>
      </w:r>
      <w:r w:rsidRPr="000110BB">
        <w:rPr>
          <w:rFonts w:ascii="等线 Light" w:eastAsia="等线" w:hAnsi="等线 Light"/>
        </w:rPr>
        <w:t>服务</w:t>
      </w:r>
      <w:r w:rsidRPr="000110BB">
        <w:rPr>
          <w:rFonts w:ascii="等线 Light" w:eastAsia="等线" w:hAnsi="等线 Light"/>
        </w:rPr>
        <w:t>"</w:t>
      </w:r>
      <w:r w:rsidRPr="000110BB">
        <w:rPr>
          <w:rFonts w:ascii="等线 Light" w:eastAsia="等线" w:hAnsi="等线 Light"/>
        </w:rPr>
        <w:t>，找到</w:t>
      </w:r>
      <w:r w:rsidRPr="000110BB">
        <w:rPr>
          <w:rFonts w:ascii="等线 Light" w:eastAsia="等线" w:hAnsi="等线 Light"/>
        </w:rPr>
        <w:t>"ICS V</w:t>
      </w:r>
      <w:r w:rsidRPr="000110BB">
        <w:rPr>
          <w:rFonts w:ascii="等线 Light" w:eastAsia="等线" w:hAnsi="等线 Light" w:hint="eastAsia"/>
        </w:rPr>
        <w:t>M</w:t>
      </w:r>
      <w:r w:rsidRPr="000110BB">
        <w:rPr>
          <w:rFonts w:ascii="等线 Light" w:eastAsia="等线" w:hAnsi="等线 Light"/>
        </w:rPr>
        <w:t xml:space="preserve"> Tools Service"</w:t>
      </w:r>
      <w:r w:rsidRPr="000110BB">
        <w:rPr>
          <w:rFonts w:ascii="等线 Light" w:eastAsia="等线" w:hAnsi="等线 Light"/>
        </w:rPr>
        <w:t>，查看其状态。</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noProof/>
        </w:rPr>
        <w:drawing>
          <wp:inline distT="0" distB="0" distL="0" distR="0">
            <wp:extent cx="151130" cy="151130"/>
            <wp:effectExtent l="0" t="0" r="1270" b="1270"/>
            <wp:docPr id="118" name="图片 118"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警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130" cy="151130"/>
                    </a:xfrm>
                    <a:prstGeom prst="rect">
                      <a:avLst/>
                    </a:prstGeom>
                    <a:noFill/>
                    <a:ln>
                      <a:noFill/>
                    </a:ln>
                  </pic:spPr>
                </pic:pic>
              </a:graphicData>
            </a:graphic>
          </wp:inline>
        </w:drawing>
      </w:r>
      <w:r w:rsidRPr="000110BB">
        <w:rPr>
          <w:rFonts w:ascii="等线 Light" w:eastAsia="等线" w:hAnsi="等线 Light"/>
        </w:rPr>
        <w:t>【注意】</w:t>
      </w:r>
      <w:r w:rsidRPr="000110BB">
        <w:rPr>
          <w:rFonts w:ascii="等线 Light" w:eastAsia="等线" w:hAnsi="等线 Light" w:hint="eastAsia"/>
        </w:rPr>
        <w:t>：</w:t>
      </w:r>
    </w:p>
    <w:p w:rsidR="00B90933" w:rsidRPr="000110BB" w:rsidRDefault="008408C6">
      <w:pPr>
        <w:pStyle w:val="Note"/>
        <w:spacing w:before="156" w:after="156"/>
        <w:ind w:firstLine="480"/>
        <w:rPr>
          <w:rFonts w:ascii="等线 Light" w:eastAsia="等线" w:hAnsi="等线 Light"/>
        </w:rPr>
      </w:pPr>
      <w:r w:rsidRPr="000110BB">
        <w:rPr>
          <w:rFonts w:ascii="等线 Light" w:eastAsia="等线" w:hAnsi="等线 Light"/>
        </w:rPr>
        <w:t>windows</w:t>
      </w:r>
      <w:r w:rsidRPr="000110BB">
        <w:rPr>
          <w:rFonts w:ascii="等线 Light" w:eastAsia="等线" w:hAnsi="等线 Light"/>
        </w:rPr>
        <w:t>类型的操作系统，其</w:t>
      </w:r>
      <w:r w:rsidRPr="000110BB">
        <w:rPr>
          <w:rFonts w:ascii="等线 Light" w:eastAsia="等线" w:hAnsi="等线 Light"/>
        </w:rPr>
        <w:t>ics-vm-tools</w:t>
      </w:r>
      <w:r w:rsidRPr="000110BB">
        <w:rPr>
          <w:rFonts w:ascii="等线 Light" w:eastAsia="等线" w:hAnsi="等线 Light"/>
        </w:rPr>
        <w:t>依赖</w:t>
      </w:r>
      <w:r w:rsidRPr="000110BB">
        <w:rPr>
          <w:rFonts w:ascii="等线 Light" w:eastAsia="等线" w:hAnsi="等线 Light"/>
        </w:rPr>
        <w:t>Microsoft Visual C++ 2008</w:t>
      </w:r>
      <w:r w:rsidRPr="000110BB">
        <w:rPr>
          <w:rFonts w:ascii="等线 Light" w:eastAsia="等线" w:hAnsi="等线 Light"/>
        </w:rPr>
        <w:t>，卸载该组件会导致</w:t>
      </w:r>
      <w:r w:rsidRPr="000110BB">
        <w:rPr>
          <w:rFonts w:ascii="等线 Light" w:eastAsia="等线" w:hAnsi="等线 Light"/>
        </w:rPr>
        <w:t>ics-vm-tools</w:t>
      </w:r>
      <w:r w:rsidRPr="000110BB">
        <w:rPr>
          <w:rFonts w:ascii="等线 Light" w:eastAsia="等线" w:hAnsi="等线 Light"/>
        </w:rPr>
        <w:t>无法启动。如果出现该问题，可先在</w:t>
      </w:r>
      <w:r w:rsidRPr="000110BB">
        <w:rPr>
          <w:rFonts w:ascii="等线 Light" w:eastAsia="等线" w:hAnsi="等线 Light"/>
        </w:rPr>
        <w:t>Windows</w:t>
      </w:r>
      <w:r w:rsidRPr="000110BB">
        <w:rPr>
          <w:rFonts w:ascii="等线 Light" w:eastAsia="等线" w:hAnsi="等线 Light"/>
        </w:rPr>
        <w:t>系统的【控制面板】</w:t>
      </w:r>
      <w:r w:rsidRPr="000110BB">
        <w:rPr>
          <w:rFonts w:ascii="等线 Light" w:eastAsia="等线" w:hAnsi="等线 Light"/>
        </w:rPr>
        <w:t>-&gt;</w:t>
      </w:r>
      <w:r w:rsidRPr="000110BB">
        <w:rPr>
          <w:rFonts w:ascii="等线 Light" w:eastAsia="等线" w:hAnsi="等线 Light"/>
        </w:rPr>
        <w:t>【程序】</w:t>
      </w:r>
      <w:r w:rsidRPr="000110BB">
        <w:rPr>
          <w:rFonts w:ascii="等线 Light" w:eastAsia="等线" w:hAnsi="等线 Light"/>
        </w:rPr>
        <w:t>-&gt;</w:t>
      </w:r>
      <w:r w:rsidRPr="000110BB">
        <w:rPr>
          <w:rFonts w:ascii="等线 Light" w:eastAsia="等线" w:hAnsi="等线 Light"/>
        </w:rPr>
        <w:t>【程序和功能】中卸载</w:t>
      </w:r>
      <w:r w:rsidRPr="000110BB">
        <w:rPr>
          <w:rFonts w:ascii="等线 Light" w:eastAsia="等线" w:hAnsi="等线 Light"/>
        </w:rPr>
        <w:t>ics-vm-tools</w:t>
      </w:r>
      <w:r w:rsidRPr="000110BB">
        <w:rPr>
          <w:rFonts w:ascii="等线 Light" w:eastAsia="等线" w:hAnsi="等线 Light"/>
        </w:rPr>
        <w:t>，然后再重新安装</w:t>
      </w:r>
      <w:r w:rsidRPr="000110BB">
        <w:rPr>
          <w:rFonts w:ascii="等线 Light" w:eastAsia="等线" w:hAnsi="等线 Light"/>
        </w:rPr>
        <w:t>ics-vm-tools</w:t>
      </w:r>
      <w:r w:rsidRPr="000110BB">
        <w:rPr>
          <w:rFonts w:ascii="等线 Light" w:eastAsia="等线" w:hAnsi="等线 Light"/>
        </w:rPr>
        <w:t>。</w:t>
      </w:r>
    </w:p>
    <w:p w:rsidR="00B90933" w:rsidRPr="000110BB" w:rsidRDefault="008408C6" w:rsidP="00585E52">
      <w:pPr>
        <w:pStyle w:val="affb"/>
        <w:numPr>
          <w:ilvl w:val="0"/>
          <w:numId w:val="62"/>
        </w:numPr>
        <w:spacing w:before="156" w:after="156"/>
        <w:ind w:firstLineChars="0"/>
        <w:rPr>
          <w:rStyle w:val="aff6"/>
          <w:rFonts w:ascii="等线 Light" w:eastAsia="等线" w:hAnsi="等线 Light"/>
        </w:rPr>
      </w:pPr>
      <w:r w:rsidRPr="000110BB">
        <w:rPr>
          <w:rStyle w:val="aff6"/>
          <w:rFonts w:ascii="等线 Light" w:eastAsia="等线" w:hAnsi="等线 Light" w:cs="Times New Roman"/>
        </w:rPr>
        <w:t>Linux</w:t>
      </w:r>
      <w:r w:rsidRPr="000110BB">
        <w:rPr>
          <w:rStyle w:val="aff6"/>
          <w:rFonts w:ascii="等线 Light" w:eastAsia="等线" w:hAnsi="等线 Light" w:cs="Times New Roman"/>
        </w:rPr>
        <w:t>操作系统</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1</w:t>
      </w:r>
      <w:r w:rsidRPr="000110BB">
        <w:rPr>
          <w:rFonts w:ascii="等线 Light" w:eastAsia="等线" w:hAnsi="等线 Light" w:hint="eastAsia"/>
        </w:rPr>
        <w:t>）</w:t>
      </w:r>
      <w:r w:rsidRPr="000110BB">
        <w:rPr>
          <w:rFonts w:ascii="等线 Light" w:eastAsia="等线" w:hAnsi="等线 Light"/>
        </w:rPr>
        <w:t>linux</w:t>
      </w:r>
      <w:r w:rsidRPr="000110BB">
        <w:rPr>
          <w:rFonts w:ascii="等线 Light" w:eastAsia="等线" w:hAnsi="等线 Light"/>
        </w:rPr>
        <w:t>操作系统需要首先用</w:t>
      </w:r>
      <w:r w:rsidRPr="000110BB">
        <w:rPr>
          <w:rFonts w:ascii="等线 Light" w:eastAsia="等线" w:hAnsi="等线 Light"/>
        </w:rPr>
        <w:t>mount</w:t>
      </w:r>
      <w:r w:rsidRPr="000110BB">
        <w:rPr>
          <w:rFonts w:ascii="等线 Light" w:eastAsia="等线" w:hAnsi="等线 Light"/>
        </w:rPr>
        <w:t>命令挂载光驱设备中的</w:t>
      </w:r>
      <w:r w:rsidRPr="000110BB">
        <w:rPr>
          <w:rFonts w:ascii="等线 Light" w:eastAsia="等线" w:hAnsi="等线 Light"/>
        </w:rPr>
        <w:t>iso</w:t>
      </w:r>
      <w:r w:rsidRPr="000110BB">
        <w:rPr>
          <w:rFonts w:ascii="等线 Light" w:eastAsia="等线" w:hAnsi="等线 Light"/>
        </w:rPr>
        <w:t>，然后再在挂载目录中执行</w:t>
      </w:r>
      <w:r w:rsidRPr="000110BB">
        <w:rPr>
          <w:rFonts w:ascii="等线 Light" w:eastAsia="等线" w:hAnsi="等线 Light"/>
        </w:rPr>
        <w:t>./install</w:t>
      </w:r>
      <w:r w:rsidRPr="000110BB">
        <w:rPr>
          <w:rFonts w:ascii="等线 Light" w:eastAsia="等线" w:hAnsi="等线 Light"/>
        </w:rPr>
        <w:t>便可成功安装</w:t>
      </w:r>
      <w:r w:rsidRPr="000110BB">
        <w:rPr>
          <w:rFonts w:ascii="等线 Light" w:eastAsia="等线" w:hAnsi="等线 Light"/>
        </w:rPr>
        <w:t>ICS VM Tools</w:t>
      </w:r>
      <w:r w:rsidRPr="000110BB">
        <w:rPr>
          <w:rFonts w:ascii="等线 Light" w:eastAsia="等线" w:hAnsi="等线 Light"/>
        </w:rPr>
        <w:t>。需要依次执行下列命令来</w:t>
      </w:r>
      <w:r w:rsidRPr="000110BB">
        <w:rPr>
          <w:rFonts w:ascii="等线 Light" w:eastAsia="等线" w:hAnsi="等线 Light"/>
        </w:rPr>
        <w:lastRenderedPageBreak/>
        <w:t>完成安装：</w:t>
      </w:r>
    </w:p>
    <w:p w:rsidR="00B90933" w:rsidRPr="000110BB" w:rsidRDefault="008408C6">
      <w:pPr>
        <w:pStyle w:val="afffa"/>
        <w:ind w:left="480" w:right="480"/>
        <w:rPr>
          <w:rFonts w:ascii="等线 Light" w:eastAsia="等线" w:hAnsi="等线 Light"/>
        </w:rPr>
      </w:pPr>
      <w:proofErr w:type="gramStart"/>
      <w:r w:rsidRPr="000110BB">
        <w:rPr>
          <w:rFonts w:ascii="等线 Light" w:eastAsia="等线" w:hAnsi="等线 Light"/>
        </w:rPr>
        <w:t>mount</w:t>
      </w:r>
      <w:proofErr w:type="gramEnd"/>
      <w:r w:rsidRPr="000110BB">
        <w:rPr>
          <w:rFonts w:ascii="等线 Light" w:eastAsia="等线" w:hAnsi="等线 Light"/>
        </w:rPr>
        <w:t xml:space="preserve"> –t iso9660 /dev/sr0 /media</w:t>
      </w:r>
    </w:p>
    <w:p w:rsidR="00B90933" w:rsidRPr="000110BB" w:rsidRDefault="008408C6">
      <w:pPr>
        <w:pStyle w:val="afffa"/>
        <w:ind w:left="480" w:right="480"/>
        <w:rPr>
          <w:rFonts w:ascii="等线 Light" w:eastAsia="等线" w:hAnsi="等线 Light"/>
        </w:rPr>
      </w:pPr>
      <w:proofErr w:type="gramStart"/>
      <w:r w:rsidRPr="000110BB">
        <w:rPr>
          <w:rFonts w:ascii="等线 Light" w:eastAsia="等线" w:hAnsi="等线 Light"/>
        </w:rPr>
        <w:t>cd</w:t>
      </w:r>
      <w:proofErr w:type="gramEnd"/>
      <w:r w:rsidRPr="000110BB">
        <w:rPr>
          <w:rFonts w:ascii="等线 Light" w:eastAsia="等线" w:hAnsi="等线 Light"/>
        </w:rPr>
        <w:t xml:space="preserve"> /media</w:t>
      </w:r>
    </w:p>
    <w:p w:rsidR="00B90933" w:rsidRPr="000110BB" w:rsidRDefault="008408C6">
      <w:pPr>
        <w:pStyle w:val="afffa"/>
        <w:ind w:left="480" w:right="480"/>
        <w:rPr>
          <w:rFonts w:ascii="等线 Light" w:eastAsia="等线" w:hAnsi="等线 Light"/>
        </w:rPr>
      </w:pPr>
      <w:proofErr w:type="gramStart"/>
      <w:r w:rsidRPr="000110BB">
        <w:rPr>
          <w:rFonts w:ascii="等线 Light" w:eastAsia="等线" w:hAnsi="等线 Light"/>
        </w:rPr>
        <w:t>./</w:t>
      </w:r>
      <w:proofErr w:type="gramEnd"/>
      <w:r w:rsidRPr="000110BB">
        <w:rPr>
          <w:rFonts w:ascii="等线 Light" w:eastAsia="等线" w:hAnsi="等线 Light"/>
        </w:rPr>
        <w:t>install</w:t>
      </w:r>
    </w:p>
    <w:p w:rsidR="00B90933" w:rsidRPr="000110BB" w:rsidRDefault="008408C6">
      <w:pPr>
        <w:spacing w:before="156" w:after="156"/>
        <w:ind w:firstLine="480"/>
        <w:rPr>
          <w:rFonts w:ascii="等线 Light" w:eastAsia="等线" w:hAnsi="等线 Light"/>
        </w:rPr>
      </w:pPr>
      <w:r w:rsidRPr="000110BB">
        <w:rPr>
          <w:rFonts w:ascii="等线 Light" w:eastAsia="等线" w:hAnsi="等线 Light" w:hint="eastAsia"/>
        </w:rPr>
        <w:t>（</w:t>
      </w:r>
      <w:r w:rsidRPr="000110BB">
        <w:rPr>
          <w:rFonts w:ascii="等线 Light" w:eastAsia="等线" w:hAnsi="等线 Light" w:hint="eastAsia"/>
        </w:rPr>
        <w:t>2</w:t>
      </w:r>
      <w:r w:rsidRPr="000110BB">
        <w:rPr>
          <w:rFonts w:ascii="等线 Light" w:eastAsia="等线" w:hAnsi="等线 Light" w:hint="eastAsia"/>
        </w:rPr>
        <w:t>）</w:t>
      </w:r>
      <w:r w:rsidRPr="000110BB">
        <w:rPr>
          <w:rFonts w:ascii="等线 Light" w:eastAsia="等线" w:hAnsi="等线 Light"/>
        </w:rPr>
        <w:t>Linux</w:t>
      </w:r>
      <w:r w:rsidRPr="000110BB">
        <w:rPr>
          <w:rFonts w:ascii="等线 Light" w:eastAsia="等线" w:hAnsi="等线 Light"/>
        </w:rPr>
        <w:t>系统中可以执行</w:t>
      </w:r>
      <w:r w:rsidRPr="000110BB">
        <w:rPr>
          <w:rFonts w:ascii="等线 Light" w:eastAsia="等线" w:hAnsi="等线 Light"/>
        </w:rPr>
        <w:t>"service ics-vm-tools status"</w:t>
      </w:r>
      <w:r w:rsidRPr="000110BB">
        <w:rPr>
          <w:rFonts w:ascii="等线 Light" w:eastAsia="等线" w:hAnsi="等线 Light"/>
        </w:rPr>
        <w:t>查看</w:t>
      </w:r>
      <w:r w:rsidRPr="000110BB">
        <w:rPr>
          <w:rFonts w:ascii="等线 Light" w:eastAsia="等线" w:hAnsi="等线 Light"/>
        </w:rPr>
        <w:t>ICS VM Tools</w:t>
      </w:r>
      <w:r w:rsidRPr="000110BB">
        <w:rPr>
          <w:rFonts w:ascii="等线 Light" w:eastAsia="等线" w:hAnsi="等线 Light"/>
        </w:rPr>
        <w:t>服务的运行状态；</w:t>
      </w:r>
    </w:p>
    <w:p w:rsidR="00B90933" w:rsidRPr="000110BB" w:rsidRDefault="008408C6" w:rsidP="00B7047F">
      <w:pPr>
        <w:pStyle w:val="2"/>
        <w:spacing w:before="156" w:after="156"/>
        <w:rPr>
          <w:rFonts w:ascii="等线 Light" w:eastAsia="等线" w:hAnsi="等线 Light"/>
        </w:rPr>
      </w:pPr>
      <w:bookmarkStart w:id="177" w:name="_Toc363638741"/>
      <w:bookmarkStart w:id="178" w:name="_Toc7748"/>
      <w:bookmarkStart w:id="179" w:name="_Toc151372849"/>
      <w:r w:rsidRPr="000110BB">
        <w:rPr>
          <w:rFonts w:ascii="等线 Light" w:eastAsia="等线" w:hAnsi="等线 Light" w:hint="eastAsia"/>
        </w:rPr>
        <w:t>附录</w:t>
      </w:r>
      <w:proofErr w:type="gramStart"/>
      <w:r w:rsidRPr="000110BB">
        <w:rPr>
          <w:rFonts w:ascii="等线 Light" w:eastAsia="等线" w:hAnsi="等线 Light" w:hint="eastAsia"/>
        </w:rPr>
        <w:t>一</w:t>
      </w:r>
      <w:proofErr w:type="gramEnd"/>
      <w:r w:rsidRPr="000110BB">
        <w:rPr>
          <w:rFonts w:ascii="等线 Light" w:eastAsia="等线" w:hAnsi="等线 Light" w:hint="eastAsia"/>
        </w:rPr>
        <w:t xml:space="preserve"> </w:t>
      </w:r>
      <w:r w:rsidRPr="000110BB">
        <w:rPr>
          <w:rFonts w:ascii="等线 Light" w:eastAsia="等线" w:hAnsi="等线 Light"/>
        </w:rPr>
        <w:t>术语表</w:t>
      </w:r>
      <w:bookmarkEnd w:id="177"/>
      <w:bookmarkEnd w:id="178"/>
      <w:bookmarkEnd w:id="179"/>
    </w:p>
    <w:p w:rsidR="00B90933" w:rsidRPr="000110BB" w:rsidRDefault="008408C6">
      <w:pPr>
        <w:pStyle w:val="a8"/>
        <w:spacing w:before="156" w:after="156"/>
        <w:rPr>
          <w:rFonts w:ascii="等线 Light" w:eastAsia="等线" w:hAnsi="等线 Light"/>
        </w:rPr>
      </w:pPr>
      <w:r w:rsidRPr="000110BB">
        <w:rPr>
          <w:rFonts w:ascii="等线 Light" w:eastAsia="等线" w:hAnsi="等线 Light" w:hint="eastAsia"/>
        </w:rPr>
        <w:t>表</w:t>
      </w:r>
      <w:r w:rsidRPr="000110BB">
        <w:rPr>
          <w:rFonts w:ascii="等线 Light" w:eastAsia="等线" w:hAnsi="等线 Light" w:hint="eastAsia"/>
        </w:rPr>
        <w:t xml:space="preserve"> </w:t>
      </w:r>
      <w:r w:rsidRPr="000110BB">
        <w:rPr>
          <w:rFonts w:ascii="等线 Light" w:eastAsia="等线" w:hAnsi="等线 Light"/>
        </w:rPr>
        <w:fldChar w:fldCharType="begin"/>
      </w:r>
      <w:r w:rsidRPr="000110BB">
        <w:rPr>
          <w:rFonts w:ascii="等线 Light" w:eastAsia="等线" w:hAnsi="等线 Light"/>
        </w:rPr>
        <w:instrText xml:space="preserve"> </w:instrText>
      </w:r>
      <w:r w:rsidRPr="000110BB">
        <w:rPr>
          <w:rFonts w:ascii="等线 Light" w:eastAsia="等线" w:hAnsi="等线 Light" w:hint="eastAsia"/>
        </w:rPr>
        <w:instrText>STYLEREF 2 \s</w:instrText>
      </w:r>
      <w:r w:rsidRPr="000110BB">
        <w:rPr>
          <w:rFonts w:ascii="等线 Light" w:eastAsia="等线" w:hAnsi="等线 Light"/>
        </w:rPr>
        <w:instrText xml:space="preserve"> </w:instrText>
      </w:r>
      <w:r w:rsidRPr="000110BB">
        <w:rPr>
          <w:rFonts w:ascii="等线 Light" w:eastAsia="等线" w:hAnsi="等线 Light"/>
        </w:rPr>
        <w:fldChar w:fldCharType="separate"/>
      </w:r>
      <w:r w:rsidRPr="000110BB">
        <w:rPr>
          <w:rFonts w:ascii="等线 Light" w:eastAsia="等线" w:hAnsi="等线 Light"/>
        </w:rPr>
        <w:t>7.3</w:t>
      </w:r>
      <w:r w:rsidRPr="000110BB">
        <w:rPr>
          <w:rFonts w:ascii="等线 Light" w:eastAsia="等线" w:hAnsi="等线 Light"/>
        </w:rPr>
        <w:fldChar w:fldCharType="end"/>
      </w:r>
      <w:r w:rsidRPr="000110BB">
        <w:rPr>
          <w:rFonts w:ascii="等线 Light" w:eastAsia="等线" w:hAnsi="等线 Light"/>
        </w:rPr>
        <w:noBreakHyphen/>
      </w:r>
      <w:r w:rsidRPr="000110BB">
        <w:rPr>
          <w:rFonts w:ascii="等线 Light" w:eastAsia="等线" w:hAnsi="等线 Light"/>
        </w:rPr>
        <w:fldChar w:fldCharType="begin"/>
      </w:r>
      <w:r w:rsidRPr="000110BB">
        <w:rPr>
          <w:rFonts w:ascii="等线 Light" w:eastAsia="等线" w:hAnsi="等线 Light"/>
        </w:rPr>
        <w:instrText xml:space="preserve"> </w:instrText>
      </w:r>
      <w:r w:rsidRPr="000110BB">
        <w:rPr>
          <w:rFonts w:ascii="等线 Light" w:eastAsia="等线" w:hAnsi="等线 Light" w:hint="eastAsia"/>
        </w:rPr>
        <w:instrText xml:space="preserve">SEQ </w:instrText>
      </w:r>
      <w:r w:rsidRPr="000110BB">
        <w:rPr>
          <w:rFonts w:ascii="等线 Light" w:eastAsia="等线" w:hAnsi="等线 Light" w:hint="eastAsia"/>
        </w:rPr>
        <w:instrText>表</w:instrText>
      </w:r>
      <w:r w:rsidRPr="000110BB">
        <w:rPr>
          <w:rFonts w:ascii="等线 Light" w:eastAsia="等线" w:hAnsi="等线 Light" w:hint="eastAsia"/>
        </w:rPr>
        <w:instrText xml:space="preserve"> \* ARABIC \s 2</w:instrText>
      </w:r>
      <w:r w:rsidRPr="000110BB">
        <w:rPr>
          <w:rFonts w:ascii="等线 Light" w:eastAsia="等线" w:hAnsi="等线 Light"/>
        </w:rPr>
        <w:instrText xml:space="preserve"> </w:instrText>
      </w:r>
      <w:r w:rsidRPr="000110BB">
        <w:rPr>
          <w:rFonts w:ascii="等线 Light" w:eastAsia="等线" w:hAnsi="等线 Light"/>
        </w:rPr>
        <w:fldChar w:fldCharType="separate"/>
      </w:r>
      <w:r w:rsidRPr="000110BB">
        <w:rPr>
          <w:rFonts w:ascii="等线 Light" w:eastAsia="等线" w:hAnsi="等线 Light"/>
        </w:rPr>
        <w:t>1</w:t>
      </w:r>
      <w:r w:rsidRPr="000110BB">
        <w:rPr>
          <w:rFonts w:ascii="等线 Light" w:eastAsia="等线" w:hAnsi="等线 Light"/>
        </w:rPr>
        <w:fldChar w:fldCharType="end"/>
      </w:r>
      <w:r w:rsidRPr="000110BB">
        <w:rPr>
          <w:rFonts w:ascii="等线 Light" w:eastAsia="等线" w:hAnsi="等线 Light" w:hint="eastAsia"/>
        </w:rPr>
        <w:t>术语表</w:t>
      </w:r>
    </w:p>
    <w:tbl>
      <w:tblPr>
        <w:tblStyle w:val="cusTable"/>
        <w:tblW w:w="8040" w:type="dxa"/>
        <w:jc w:val="center"/>
        <w:tblLayout w:type="fixed"/>
        <w:tblLook w:val="04A0" w:firstRow="1" w:lastRow="0" w:firstColumn="1" w:lastColumn="0" w:noHBand="0" w:noVBand="1"/>
      </w:tblPr>
      <w:tblGrid>
        <w:gridCol w:w="704"/>
        <w:gridCol w:w="1595"/>
        <w:gridCol w:w="5741"/>
      </w:tblGrid>
      <w:tr w:rsidR="00B90933" w:rsidRPr="000110BB" w:rsidTr="00B90933">
        <w:trPr>
          <w:cnfStyle w:val="100000000000" w:firstRow="1" w:lastRow="0" w:firstColumn="0" w:lastColumn="0" w:oddVBand="0" w:evenVBand="0" w:oddHBand="0" w:evenHBand="0" w:firstRowFirstColumn="0" w:firstRowLastColumn="0" w:lastRowFirstColumn="0" w:lastRowLastColumn="0"/>
          <w:jc w:val="center"/>
        </w:trPr>
        <w:tc>
          <w:tcPr>
            <w:tcW w:w="704" w:type="dxa"/>
          </w:tcPr>
          <w:p w:rsidR="00B90933" w:rsidRPr="000110BB" w:rsidRDefault="008408C6">
            <w:pPr>
              <w:pStyle w:val="afff6"/>
              <w:rPr>
                <w:rFonts w:ascii="等线 Light" w:eastAsia="等线" w:hAnsi="等线 Light"/>
                <w:b w:val="0"/>
                <w:bCs/>
              </w:rPr>
            </w:pPr>
            <w:r w:rsidRPr="000110BB">
              <w:rPr>
                <w:rFonts w:ascii="等线 Light" w:eastAsia="等线" w:hAnsi="等线 Light"/>
                <w:bCs/>
              </w:rPr>
              <w:t>序号</w:t>
            </w:r>
          </w:p>
        </w:tc>
        <w:tc>
          <w:tcPr>
            <w:tcW w:w="1595" w:type="dxa"/>
          </w:tcPr>
          <w:p w:rsidR="00B90933" w:rsidRPr="000110BB" w:rsidRDefault="008408C6">
            <w:pPr>
              <w:pStyle w:val="afff6"/>
              <w:rPr>
                <w:rFonts w:ascii="等线 Light" w:eastAsia="等线" w:hAnsi="等线 Light"/>
                <w:b w:val="0"/>
                <w:bCs/>
              </w:rPr>
            </w:pPr>
            <w:r w:rsidRPr="000110BB">
              <w:rPr>
                <w:rFonts w:ascii="等线 Light" w:eastAsia="等线" w:hAnsi="等线 Light"/>
                <w:bCs/>
              </w:rPr>
              <w:t>术语</w:t>
            </w:r>
          </w:p>
        </w:tc>
        <w:tc>
          <w:tcPr>
            <w:tcW w:w="5741" w:type="dxa"/>
          </w:tcPr>
          <w:p w:rsidR="00B90933" w:rsidRPr="000110BB" w:rsidRDefault="008408C6">
            <w:pPr>
              <w:pStyle w:val="afff6"/>
              <w:rPr>
                <w:rFonts w:ascii="等线 Light" w:eastAsia="等线" w:hAnsi="等线 Light"/>
                <w:b w:val="0"/>
                <w:bCs/>
              </w:rPr>
            </w:pPr>
            <w:r w:rsidRPr="000110BB">
              <w:rPr>
                <w:rFonts w:ascii="等线 Light" w:eastAsia="等线" w:hAnsi="等线 Light"/>
                <w:bCs/>
              </w:rPr>
              <w:t>说明性定义</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1</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InCloud Sphere</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浪潮服务器虚拟化软件。</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2</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iCenter</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管理节点，是</w:t>
            </w:r>
            <w:r w:rsidRPr="000110BB">
              <w:rPr>
                <w:rFonts w:ascii="等线 Light" w:eastAsia="等线" w:hAnsi="等线 Light"/>
              </w:rPr>
              <w:t>InCloud Sphere</w:t>
            </w:r>
            <w:r w:rsidRPr="000110BB">
              <w:rPr>
                <w:rFonts w:ascii="等线 Light" w:eastAsia="等线" w:hAnsi="等线 Light"/>
              </w:rPr>
              <w:t>软件的管理控制台，可对多个主机进行管理，通过</w:t>
            </w:r>
            <w:r w:rsidRPr="000110BB">
              <w:rPr>
                <w:rFonts w:ascii="等线 Light" w:eastAsia="等线" w:hAnsi="等线 Light"/>
              </w:rPr>
              <w:t>iCenter</w:t>
            </w:r>
            <w:r w:rsidRPr="000110BB">
              <w:rPr>
                <w:rFonts w:ascii="等线 Light" w:eastAsia="等线" w:hAnsi="等线 Light"/>
              </w:rPr>
              <w:t>，用户可以对计算、存储、网络进行虚拟</w:t>
            </w:r>
            <w:proofErr w:type="gramStart"/>
            <w:r w:rsidRPr="000110BB">
              <w:rPr>
                <w:rFonts w:ascii="等线 Light" w:eastAsia="等线" w:hAnsi="等线 Light"/>
              </w:rPr>
              <w:t>化统一</w:t>
            </w:r>
            <w:proofErr w:type="gramEnd"/>
            <w:r w:rsidRPr="000110BB">
              <w:rPr>
                <w:rFonts w:ascii="等线 Light" w:eastAsia="等线" w:hAnsi="等线 Light"/>
              </w:rPr>
              <w:t>集中管理。</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3</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iNode</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计算节点，安装</w:t>
            </w:r>
            <w:r w:rsidRPr="000110BB">
              <w:rPr>
                <w:rFonts w:ascii="等线 Light" w:eastAsia="等线" w:hAnsi="等线 Light"/>
              </w:rPr>
              <w:t>InCloud Sphere</w:t>
            </w:r>
            <w:r w:rsidRPr="000110BB">
              <w:rPr>
                <w:rFonts w:ascii="等线 Light" w:eastAsia="等线" w:hAnsi="等线 Light"/>
              </w:rPr>
              <w:t>软件的计算服务，可在其上创建和运行虚拟机及虚拟设备</w:t>
            </w:r>
            <w:r w:rsidRPr="000110BB">
              <w:rPr>
                <w:rFonts w:ascii="等线 Light" w:eastAsia="等线" w:hAnsi="等线 Light" w:hint="eastAsia"/>
              </w:rPr>
              <w:t>。</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4</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VM</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Virtual Machine</w:t>
            </w:r>
            <w:r w:rsidRPr="000110BB">
              <w:rPr>
                <w:rFonts w:ascii="等线 Light" w:eastAsia="等线" w:hAnsi="等线 Light"/>
              </w:rPr>
              <w:t>，虚拟机，通过软件模拟的具有完整硬件系统功能的、运行在一个完全隔离环境中的完整计算机系统，可以像正常的物理计算机一样运行自己的操作系统和应用程序。</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hint="eastAsia"/>
              </w:rPr>
              <w:lastRenderedPageBreak/>
              <w:t>5</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VLAN</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VLAN</w:t>
            </w:r>
            <w:r w:rsidRPr="000110BB">
              <w:rPr>
                <w:rFonts w:ascii="等线 Light" w:eastAsia="等线" w:hAnsi="等线 Light"/>
              </w:rPr>
              <w:t>，即虚拟局域网</w:t>
            </w:r>
            <w:r w:rsidRPr="000110BB">
              <w:rPr>
                <w:rFonts w:ascii="等线 Light" w:eastAsia="等线" w:hAnsi="等线 Light" w:hint="eastAsia"/>
              </w:rPr>
              <w:t>，</w:t>
            </w:r>
            <w:r w:rsidRPr="000110BB">
              <w:rPr>
                <w:rFonts w:ascii="等线 Light" w:eastAsia="等线" w:hAnsi="等线 Light"/>
              </w:rPr>
              <w:t>能将网络划分为多个广播域，不同的广播域是相互隔离的</w:t>
            </w:r>
            <w:r w:rsidRPr="000110BB">
              <w:rPr>
                <w:rFonts w:ascii="等线 Light" w:eastAsia="等线" w:hAnsi="等线 Light" w:hint="eastAsia"/>
              </w:rPr>
              <w:t>。</w:t>
            </w:r>
            <w:r w:rsidRPr="000110BB">
              <w:rPr>
                <w:rFonts w:ascii="等线 Light" w:eastAsia="等线" w:hAnsi="等线 Light"/>
              </w:rPr>
              <w:t>同一个</w:t>
            </w:r>
            <w:r w:rsidRPr="000110BB">
              <w:rPr>
                <w:rFonts w:ascii="等线 Light" w:eastAsia="等线" w:hAnsi="等线 Light"/>
              </w:rPr>
              <w:t>VLAN</w:t>
            </w:r>
            <w:r w:rsidRPr="000110BB">
              <w:rPr>
                <w:rFonts w:ascii="等线 Light" w:eastAsia="等线" w:hAnsi="等线 Light"/>
              </w:rPr>
              <w:t>中的广播只有</w:t>
            </w:r>
            <w:r w:rsidRPr="000110BB">
              <w:rPr>
                <w:rFonts w:ascii="等线 Light" w:eastAsia="等线" w:hAnsi="等线 Light"/>
              </w:rPr>
              <w:t>VLAN</w:t>
            </w:r>
            <w:r w:rsidRPr="000110BB">
              <w:rPr>
                <w:rFonts w:ascii="等线 Light" w:eastAsia="等线" w:hAnsi="等线 Light"/>
              </w:rPr>
              <w:t>中的成员才能听到，而不会传输到其他的</w:t>
            </w:r>
            <w:r w:rsidRPr="000110BB">
              <w:rPr>
                <w:rFonts w:ascii="等线 Light" w:eastAsia="等线" w:hAnsi="等线 Light"/>
              </w:rPr>
              <w:t>VLAN</w:t>
            </w:r>
            <w:r w:rsidRPr="000110BB">
              <w:rPr>
                <w:rFonts w:ascii="等线 Light" w:eastAsia="等线" w:hAnsi="等线 Light"/>
              </w:rPr>
              <w:t>中去，这样可以很好的控制广播风暴的产生。</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6</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HA</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High Available</w:t>
            </w:r>
            <w:r w:rsidRPr="000110BB">
              <w:rPr>
                <w:rFonts w:ascii="等线 Light" w:eastAsia="等线" w:hAnsi="等线 Light"/>
              </w:rPr>
              <w:t>，是双机集群系统简称，指高可用</w:t>
            </w:r>
            <w:r w:rsidRPr="000110BB">
              <w:rPr>
                <w:rFonts w:ascii="等线 Light" w:eastAsia="等线" w:hAnsi="等线 Light" w:hint="eastAsia"/>
              </w:rPr>
              <w:t>，</w:t>
            </w:r>
            <w:r w:rsidRPr="000110BB">
              <w:rPr>
                <w:rFonts w:ascii="等线 Light" w:eastAsia="等线" w:hAnsi="等线 Light"/>
              </w:rPr>
              <w:t>开启集群的</w:t>
            </w:r>
            <w:r w:rsidRPr="000110BB">
              <w:rPr>
                <w:rFonts w:ascii="等线 Light" w:eastAsia="等线" w:hAnsi="等线 Light"/>
              </w:rPr>
              <w:t>HA</w:t>
            </w:r>
            <w:r w:rsidRPr="000110BB">
              <w:rPr>
                <w:rFonts w:ascii="等线 Light" w:eastAsia="等线" w:hAnsi="等线 Light"/>
              </w:rPr>
              <w:t>功能之后，当集群内的虚拟机遇到故障时会自动重启，当集群内的主机故障时，故障主机上的虚拟机会自动迁移到其他主机上，保障虚拟机上业务的连续性和高可用性。</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7</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Allinone</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ICS</w:t>
            </w:r>
            <w:r w:rsidRPr="000110BB">
              <w:rPr>
                <w:rFonts w:ascii="等线 Light" w:eastAsia="等线" w:hAnsi="等线 Light"/>
              </w:rPr>
              <w:t>的一种部署方式，采用集中一体化管理控制，计算节点和管理节点部署在同一物理服务器上，这不但节省了一个管理节点，同时又能达到物理主机的性能，运行效率较高。</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8</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FC</w:t>
            </w:r>
            <w:r w:rsidRPr="000110BB">
              <w:rPr>
                <w:rFonts w:ascii="等线 Light" w:eastAsia="等线" w:hAnsi="等线 Light"/>
              </w:rPr>
              <w:t>存储</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指以光纤通道协议为承载协议的存储</w:t>
            </w:r>
            <w:r w:rsidRPr="000110BB">
              <w:rPr>
                <w:rFonts w:ascii="等线 Light" w:eastAsia="等线" w:hAnsi="等线 Light" w:hint="eastAsia"/>
              </w:rPr>
              <w:t>。</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9</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 xml:space="preserve"> iSCSI</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Internet Small Computer System Interface</w:t>
            </w:r>
            <w:r w:rsidRPr="000110BB">
              <w:rPr>
                <w:rFonts w:ascii="等线 Light" w:eastAsia="等线" w:hAnsi="等线 Light"/>
              </w:rPr>
              <w:t>，小型计算机系统接口，是一种基于因特网及</w:t>
            </w:r>
            <w:r w:rsidRPr="000110BB">
              <w:rPr>
                <w:rFonts w:ascii="等线 Light" w:eastAsia="等线" w:hAnsi="等线 Light"/>
              </w:rPr>
              <w:t>SCSI-3</w:t>
            </w:r>
            <w:r w:rsidRPr="000110BB">
              <w:rPr>
                <w:rFonts w:ascii="等线 Light" w:eastAsia="等线" w:hAnsi="等线 Light"/>
              </w:rPr>
              <w:t>协议下的存储技术</w:t>
            </w:r>
            <w:r w:rsidRPr="000110BB">
              <w:rPr>
                <w:rFonts w:ascii="等线 Light" w:eastAsia="等线" w:hAnsi="等线 Light" w:hint="eastAsia"/>
              </w:rPr>
              <w:t>，</w:t>
            </w:r>
            <w:r w:rsidRPr="000110BB">
              <w:rPr>
                <w:rFonts w:ascii="等线 Light" w:eastAsia="等线" w:hAnsi="等线 Light" w:hint="eastAsia"/>
              </w:rPr>
              <w:t>iSCSI</w:t>
            </w:r>
            <w:r w:rsidRPr="000110BB">
              <w:rPr>
                <w:rFonts w:ascii="等线 Light" w:eastAsia="等线" w:hAnsi="等线 Light" w:hint="eastAsia"/>
              </w:rPr>
              <w:t>技术实现了物理硬盘设备与</w:t>
            </w:r>
            <w:r w:rsidRPr="000110BB">
              <w:rPr>
                <w:rFonts w:ascii="等线 Light" w:eastAsia="等线" w:hAnsi="等线 Light" w:hint="eastAsia"/>
              </w:rPr>
              <w:t>TCP/TP</w:t>
            </w:r>
            <w:r w:rsidRPr="000110BB">
              <w:rPr>
                <w:rFonts w:ascii="等线 Light" w:eastAsia="等线" w:hAnsi="等线 Light" w:hint="eastAsia"/>
              </w:rPr>
              <w:t>网络传输协议的相互结合，使得用户可以通过互联网方便的获取到远程机房提供的共享存储资源。</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lastRenderedPageBreak/>
              <w:t>10</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HBA</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Host Bus Adapter</w:t>
            </w:r>
            <w:r w:rsidRPr="000110BB">
              <w:rPr>
                <w:rFonts w:ascii="等线 Light" w:eastAsia="等线" w:hAnsi="等线 Light"/>
              </w:rPr>
              <w:t>，主机总线适配器，能插入计算机、服务器或大型主机的板卡，通过光纤信道或</w:t>
            </w:r>
            <w:r w:rsidRPr="000110BB">
              <w:rPr>
                <w:rFonts w:ascii="等线 Light" w:eastAsia="等线" w:hAnsi="等线 Light"/>
              </w:rPr>
              <w:t>SCSI</w:t>
            </w:r>
            <w:r w:rsidRPr="000110BB">
              <w:rPr>
                <w:rFonts w:ascii="等线 Light" w:eastAsia="等线" w:hAnsi="等线 Light"/>
              </w:rPr>
              <w:t>把计算机连接到存储器或存储器网。</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11</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NFS</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Network File System</w:t>
            </w:r>
            <w:r w:rsidRPr="000110BB">
              <w:rPr>
                <w:rFonts w:ascii="等线 Light" w:eastAsia="等线" w:hAnsi="等线 Light"/>
              </w:rPr>
              <w:t>，网络文件系统，它允许网络中的计算机之间通过</w:t>
            </w:r>
            <w:r w:rsidRPr="000110BB">
              <w:rPr>
                <w:rFonts w:ascii="等线 Light" w:eastAsia="等线" w:hAnsi="等线 Light"/>
              </w:rPr>
              <w:t>TCP/IP</w:t>
            </w:r>
            <w:r w:rsidRPr="000110BB">
              <w:rPr>
                <w:rFonts w:ascii="等线 Light" w:eastAsia="等线" w:hAnsi="等线 Light"/>
              </w:rPr>
              <w:t>网络共享资源，在</w:t>
            </w:r>
            <w:r w:rsidRPr="000110BB">
              <w:rPr>
                <w:rFonts w:ascii="等线 Light" w:eastAsia="等线" w:hAnsi="等线 Light"/>
              </w:rPr>
              <w:t>NFS</w:t>
            </w:r>
            <w:r w:rsidRPr="000110BB">
              <w:rPr>
                <w:rFonts w:ascii="等线 Light" w:eastAsia="等线" w:hAnsi="等线 Light"/>
              </w:rPr>
              <w:t>的应用中，本地</w:t>
            </w:r>
            <w:r w:rsidRPr="000110BB">
              <w:rPr>
                <w:rFonts w:ascii="等线 Light" w:eastAsia="等线" w:hAnsi="等线 Light"/>
              </w:rPr>
              <w:t>NFS</w:t>
            </w:r>
            <w:r w:rsidRPr="000110BB">
              <w:rPr>
                <w:rFonts w:ascii="等线 Light" w:eastAsia="等线" w:hAnsi="等线 Light"/>
              </w:rPr>
              <w:t>的客户端应用可以透明地读写位于远端</w:t>
            </w:r>
            <w:r w:rsidRPr="000110BB">
              <w:rPr>
                <w:rFonts w:ascii="等线 Light" w:eastAsia="等线" w:hAnsi="等线 Light"/>
              </w:rPr>
              <w:t>NFS</w:t>
            </w:r>
            <w:r w:rsidRPr="000110BB">
              <w:rPr>
                <w:rFonts w:ascii="等线 Light" w:eastAsia="等线" w:hAnsi="等线 Light"/>
              </w:rPr>
              <w:t>服务器上的文件，就</w:t>
            </w:r>
            <w:proofErr w:type="gramStart"/>
            <w:r w:rsidRPr="000110BB">
              <w:rPr>
                <w:rFonts w:ascii="等线 Light" w:eastAsia="等线" w:hAnsi="等线 Light"/>
              </w:rPr>
              <w:t>像访问</w:t>
            </w:r>
            <w:proofErr w:type="gramEnd"/>
            <w:r w:rsidRPr="000110BB">
              <w:rPr>
                <w:rFonts w:ascii="等线 Light" w:eastAsia="等线" w:hAnsi="等线 Light"/>
              </w:rPr>
              <w:t>本地文件一样。</w:t>
            </w:r>
          </w:p>
        </w:tc>
      </w:tr>
      <w:tr w:rsidR="00B90933" w:rsidRPr="000110BB" w:rsidTr="00B90933">
        <w:trPr>
          <w:jc w:val="center"/>
        </w:trPr>
        <w:tc>
          <w:tcPr>
            <w:tcW w:w="704"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12</w:t>
            </w:r>
          </w:p>
        </w:tc>
        <w:tc>
          <w:tcPr>
            <w:tcW w:w="1595" w:type="dxa"/>
            <w:shd w:val="clear" w:color="auto" w:fill="FFFFFF" w:themeFill="background1"/>
          </w:tcPr>
          <w:p w:rsidR="00B90933" w:rsidRPr="000110BB" w:rsidRDefault="008408C6">
            <w:pPr>
              <w:pStyle w:val="afff6"/>
              <w:rPr>
                <w:rFonts w:ascii="等线 Light" w:eastAsia="等线" w:hAnsi="等线 Light"/>
              </w:rPr>
            </w:pPr>
            <w:r w:rsidRPr="000110BB">
              <w:rPr>
                <w:rFonts w:ascii="等线 Light" w:eastAsia="等线" w:hAnsi="等线 Light"/>
              </w:rPr>
              <w:t>ISO</w:t>
            </w:r>
          </w:p>
        </w:tc>
        <w:tc>
          <w:tcPr>
            <w:tcW w:w="5741" w:type="dxa"/>
            <w:shd w:val="clear" w:color="auto" w:fill="FFFFFF" w:themeFill="background1"/>
          </w:tcPr>
          <w:p w:rsidR="00B90933" w:rsidRPr="000110BB" w:rsidRDefault="008408C6">
            <w:pPr>
              <w:pStyle w:val="afff6"/>
              <w:jc w:val="left"/>
              <w:rPr>
                <w:rFonts w:ascii="等线 Light" w:eastAsia="等线" w:hAnsi="等线 Light"/>
              </w:rPr>
            </w:pPr>
            <w:r w:rsidRPr="000110BB">
              <w:rPr>
                <w:rFonts w:ascii="等线 Light" w:eastAsia="等线" w:hAnsi="等线 Light"/>
              </w:rPr>
              <w:t>国际标准光盘文件系统格式，文件扩展名通常为</w:t>
            </w:r>
            <w:r w:rsidRPr="000110BB">
              <w:rPr>
                <w:rFonts w:ascii="等线 Light" w:eastAsia="等线" w:hAnsi="等线 Light"/>
              </w:rPr>
              <w:t>iso</w:t>
            </w:r>
            <w:r w:rsidRPr="000110BB">
              <w:rPr>
                <w:rFonts w:ascii="等线 Light" w:eastAsia="等线" w:hAnsi="等线 Light"/>
              </w:rPr>
              <w:t>，为复制光盘上全部信息而形成的镜像文件。</w:t>
            </w:r>
          </w:p>
        </w:tc>
      </w:tr>
    </w:tbl>
    <w:p w:rsidR="00B90933" w:rsidRPr="000110BB" w:rsidRDefault="00B90933">
      <w:pPr>
        <w:spacing w:before="156" w:after="156"/>
        <w:ind w:firstLineChars="0" w:firstLine="0"/>
        <w:rPr>
          <w:rFonts w:ascii="等线 Light" w:eastAsia="等线" w:hAnsi="等线 Light"/>
        </w:rPr>
      </w:pPr>
    </w:p>
    <w:p w:rsidR="00EE04A9" w:rsidRDefault="00EE04A9">
      <w:pPr>
        <w:widowControl/>
        <w:spacing w:beforeLines="0" w:before="0" w:afterLines="0" w:after="0" w:line="240" w:lineRule="auto"/>
        <w:ind w:firstLineChars="0" w:firstLine="0"/>
        <w:jc w:val="left"/>
        <w:rPr>
          <w:rFonts w:ascii="等线 Light" w:eastAsia="等线" w:hAnsi="等线 Light"/>
          <w:b/>
          <w:bCs/>
          <w:color w:val="2F5597"/>
          <w:kern w:val="44"/>
          <w:sz w:val="44"/>
          <w:szCs w:val="44"/>
        </w:rPr>
      </w:pPr>
      <w:bookmarkStart w:id="180" w:name="_Toc40714853"/>
      <w:bookmarkStart w:id="181" w:name="_Toc117526823"/>
      <w:r>
        <w:rPr>
          <w:rFonts w:ascii="等线 Light" w:eastAsia="等线" w:hAnsi="等线 Light"/>
        </w:rPr>
        <w:br w:type="page"/>
      </w:r>
    </w:p>
    <w:p w:rsidR="00B7047F" w:rsidRPr="000110BB" w:rsidRDefault="00B7047F" w:rsidP="00B7047F">
      <w:pPr>
        <w:pStyle w:val="1"/>
        <w:pageBreakBefore/>
        <w:widowControl/>
        <w:pBdr>
          <w:bottom w:val="none" w:sz="0" w:space="0" w:color="auto"/>
        </w:pBdr>
        <w:tabs>
          <w:tab w:val="clear" w:pos="0"/>
        </w:tabs>
        <w:adjustRightInd w:val="0"/>
        <w:spacing w:beforeLines="100" w:before="312" w:afterLines="200" w:after="624" w:line="240" w:lineRule="auto"/>
        <w:rPr>
          <w:rFonts w:ascii="等线 Light" w:eastAsia="等线" w:hAnsi="等线 Light"/>
        </w:rPr>
      </w:pPr>
      <w:bookmarkStart w:id="182" w:name="_Toc151372850"/>
      <w:r w:rsidRPr="000110BB">
        <w:rPr>
          <w:rFonts w:ascii="等线 Light" w:eastAsia="等线" w:hAnsi="等线 Light" w:hint="eastAsia"/>
        </w:rPr>
        <w:lastRenderedPageBreak/>
        <w:t>虚拟化实施方案结论</w:t>
      </w:r>
      <w:bookmarkEnd w:id="180"/>
      <w:bookmarkEnd w:id="181"/>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6782"/>
      </w:tblGrid>
      <w:tr w:rsidR="00B7047F" w:rsidRPr="000110BB" w:rsidTr="000110BB">
        <w:trPr>
          <w:tblHeader/>
          <w:jc w:val="center"/>
        </w:trPr>
        <w:tc>
          <w:tcPr>
            <w:tcW w:w="8330" w:type="dxa"/>
            <w:gridSpan w:val="2"/>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r w:rsidRPr="000110BB">
              <w:rPr>
                <w:rFonts w:ascii="等线 Light" w:eastAsia="等线" w:hAnsi="等线 Light" w:hint="eastAsia"/>
                <w:b/>
                <w:sz w:val="32"/>
                <w:szCs w:val="32"/>
              </w:rPr>
              <w:t>各方实施意见表</w:t>
            </w:r>
          </w:p>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0" w:firstLine="0"/>
              <w:rPr>
                <w:rFonts w:ascii="等线 Light" w:eastAsia="等线" w:hAnsi="等线 Light"/>
                <w:b/>
                <w:sz w:val="32"/>
                <w:szCs w:val="32"/>
              </w:rPr>
            </w:pPr>
          </w:p>
        </w:tc>
      </w:tr>
      <w:tr w:rsidR="00B7047F" w:rsidRPr="000110BB" w:rsidTr="000110BB">
        <w:trPr>
          <w:tblHeader/>
          <w:jc w:val="center"/>
        </w:trPr>
        <w:tc>
          <w:tcPr>
            <w:tcW w:w="1526" w:type="dxa"/>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r w:rsidRPr="000110BB">
              <w:rPr>
                <w:rFonts w:ascii="等线 Light" w:eastAsia="等线" w:hAnsi="等线 Light" w:hint="eastAsia"/>
                <w:b/>
                <w:sz w:val="32"/>
                <w:szCs w:val="32"/>
              </w:rPr>
              <w:t>项目经理（签字）</w:t>
            </w:r>
          </w:p>
        </w:tc>
        <w:tc>
          <w:tcPr>
            <w:tcW w:w="6804" w:type="dxa"/>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B7047F">
            <w:pPr>
              <w:spacing w:before="156" w:after="156"/>
              <w:ind w:firstLineChars="1162" w:firstLine="3718"/>
              <w:rPr>
                <w:rFonts w:ascii="等线 Light" w:eastAsia="等线" w:hAnsi="等线 Light"/>
                <w:b/>
                <w:sz w:val="32"/>
                <w:szCs w:val="32"/>
              </w:rPr>
            </w:pPr>
            <w:r w:rsidRPr="000110BB">
              <w:rPr>
                <w:rFonts w:ascii="等线 Light" w:eastAsia="等线" w:hAnsi="等线 Light" w:hint="eastAsia"/>
                <w:b/>
                <w:sz w:val="32"/>
                <w:szCs w:val="32"/>
              </w:rPr>
              <w:t>时间：</w:t>
            </w:r>
          </w:p>
        </w:tc>
      </w:tr>
      <w:tr w:rsidR="00B7047F" w:rsidRPr="000110BB" w:rsidTr="000110BB">
        <w:trPr>
          <w:tblHeader/>
          <w:jc w:val="center"/>
        </w:trPr>
        <w:tc>
          <w:tcPr>
            <w:tcW w:w="1526" w:type="dxa"/>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r w:rsidRPr="000110BB">
              <w:rPr>
                <w:rFonts w:ascii="等线 Light" w:eastAsia="等线" w:hAnsi="等线 Light" w:hint="eastAsia"/>
                <w:b/>
                <w:sz w:val="32"/>
                <w:szCs w:val="32"/>
              </w:rPr>
              <w:t>实施人员（签字）</w:t>
            </w:r>
          </w:p>
        </w:tc>
        <w:tc>
          <w:tcPr>
            <w:tcW w:w="6804" w:type="dxa"/>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1162" w:firstLine="3718"/>
              <w:rPr>
                <w:rFonts w:ascii="等线 Light" w:eastAsia="等线" w:hAnsi="等线 Light"/>
                <w:b/>
                <w:sz w:val="32"/>
                <w:szCs w:val="32"/>
              </w:rPr>
            </w:pPr>
            <w:r w:rsidRPr="000110BB">
              <w:rPr>
                <w:rFonts w:ascii="等线 Light" w:eastAsia="等线" w:hAnsi="等线 Light" w:hint="eastAsia"/>
                <w:b/>
                <w:sz w:val="32"/>
                <w:szCs w:val="32"/>
              </w:rPr>
              <w:t>时间：</w:t>
            </w:r>
          </w:p>
        </w:tc>
      </w:tr>
      <w:tr w:rsidR="00B7047F" w:rsidRPr="000110BB" w:rsidTr="000110BB">
        <w:trPr>
          <w:tblHeader/>
          <w:jc w:val="center"/>
        </w:trPr>
        <w:tc>
          <w:tcPr>
            <w:tcW w:w="1526" w:type="dxa"/>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r w:rsidRPr="000110BB">
              <w:rPr>
                <w:rFonts w:ascii="等线 Light" w:eastAsia="等线" w:hAnsi="等线 Light" w:hint="eastAsia"/>
                <w:b/>
                <w:sz w:val="32"/>
                <w:szCs w:val="32"/>
              </w:rPr>
              <w:t>最终用户（签字）</w:t>
            </w:r>
          </w:p>
        </w:tc>
        <w:tc>
          <w:tcPr>
            <w:tcW w:w="6804" w:type="dxa"/>
            <w:shd w:val="clear" w:color="auto" w:fill="auto"/>
          </w:tcPr>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6" w:firstLine="19"/>
              <w:rPr>
                <w:rFonts w:ascii="等线 Light" w:eastAsia="等线" w:hAnsi="等线 Light"/>
                <w:b/>
                <w:sz w:val="32"/>
                <w:szCs w:val="32"/>
              </w:rPr>
            </w:pPr>
          </w:p>
          <w:p w:rsidR="00B7047F" w:rsidRPr="000110BB" w:rsidRDefault="00B7047F" w:rsidP="000110BB">
            <w:pPr>
              <w:spacing w:before="156" w:after="156"/>
              <w:ind w:firstLineChars="1162" w:firstLine="3718"/>
              <w:rPr>
                <w:rFonts w:ascii="等线 Light" w:eastAsia="等线" w:hAnsi="等线 Light"/>
                <w:b/>
                <w:sz w:val="32"/>
                <w:szCs w:val="32"/>
              </w:rPr>
            </w:pPr>
            <w:r w:rsidRPr="000110BB">
              <w:rPr>
                <w:rFonts w:ascii="等线 Light" w:eastAsia="等线" w:hAnsi="等线 Light" w:hint="eastAsia"/>
                <w:b/>
                <w:sz w:val="32"/>
                <w:szCs w:val="32"/>
              </w:rPr>
              <w:t>时间：</w:t>
            </w:r>
          </w:p>
        </w:tc>
      </w:tr>
    </w:tbl>
    <w:p w:rsidR="00B7047F" w:rsidRPr="000110BB" w:rsidRDefault="00B7047F">
      <w:pPr>
        <w:spacing w:before="156" w:after="156"/>
        <w:ind w:firstLineChars="0" w:firstLine="0"/>
        <w:rPr>
          <w:rFonts w:ascii="等线 Light" w:eastAsia="等线" w:hAnsi="等线 Light"/>
        </w:rPr>
      </w:pPr>
    </w:p>
    <w:sectPr w:rsidR="00B7047F" w:rsidRPr="000110BB">
      <w:headerReference w:type="default" r:id="rId126"/>
      <w:footerReference w:type="default" r:id="rId127"/>
      <w:pgSz w:w="11906" w:h="16838"/>
      <w:pgMar w:top="1440" w:right="1797" w:bottom="1440" w:left="1797" w:header="454" w:footer="992"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15E" w:rsidRDefault="0010115E">
      <w:pPr>
        <w:spacing w:before="120" w:after="120" w:line="240" w:lineRule="auto"/>
        <w:ind w:firstLine="480"/>
      </w:pPr>
      <w:r>
        <w:separator/>
      </w:r>
    </w:p>
  </w:endnote>
  <w:endnote w:type="continuationSeparator" w:id="0">
    <w:p w:rsidR="0010115E" w:rsidRDefault="0010115E">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方正清刻本悦宋简体">
    <w:panose1 w:val="02000000000000000000"/>
    <w:charset w:val="86"/>
    <w:family w:val="auto"/>
    <w:pitch w:val="variable"/>
    <w:sig w:usb0="A00002BF" w:usb1="184F6CFA" w:usb2="00000012" w:usb3="00000000" w:csb0="00040001" w:csb1="00000000"/>
  </w:font>
  <w:font w:name="方正小标宋简体">
    <w:panose1 w:val="03000509000000000000"/>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方正楷体简体">
    <w:panose1 w:val="02000000000000000000"/>
    <w:charset w:val="86"/>
    <w:family w:val="auto"/>
    <w:pitch w:val="variable"/>
    <w:sig w:usb0="A00002BF" w:usb1="184F6CFA" w:usb2="00000012"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ems New Roman">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Noto Sans S Chinese Regular">
    <w:panose1 w:val="020B0500000000000000"/>
    <w:charset w:val="86"/>
    <w:family w:val="swiss"/>
    <w:notTrueType/>
    <w:pitch w:val="variable"/>
    <w:sig w:usb0="2000020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7"/>
      <w:ind w:firstLine="360"/>
      <w:rPr>
        <w:rFonts w:eastAsia="Noto Sans S Chinese Regula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7"/>
      <w:ind w:firstLine="360"/>
      <w:jc w:val="center"/>
      <w:rPr>
        <w:rFonts w:eastAsia="Noto Sans S Chinese Regular"/>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7F8C" w:rsidRDefault="00A37F8C">
                          <w:pPr>
                            <w:pStyle w:val="af7"/>
                            <w:ind w:firstLine="360"/>
                            <w:rPr>
                              <w:rFonts w:eastAsia="Noto Sans S Chinese Regular"/>
                            </w:rPr>
                          </w:pPr>
                          <w:r>
                            <w:rPr>
                              <w:rFonts w:eastAsia="Noto Sans S Chinese Regular" w:hint="eastAsia"/>
                            </w:rPr>
                            <w:fldChar w:fldCharType="begin"/>
                          </w:r>
                          <w:r>
                            <w:rPr>
                              <w:rFonts w:eastAsia="Noto Sans S Chinese Regular" w:hint="eastAsia"/>
                            </w:rPr>
                            <w:instrText xml:space="preserve"> PAGE  \* MERGEFORMAT </w:instrText>
                          </w:r>
                          <w:r>
                            <w:rPr>
                              <w:rFonts w:eastAsia="Noto Sans S Chinese Regular" w:hint="eastAsia"/>
                            </w:rPr>
                            <w:fldChar w:fldCharType="separate"/>
                          </w:r>
                          <w:r w:rsidR="007A590E">
                            <w:rPr>
                              <w:rFonts w:eastAsia="Noto Sans S Chinese Regular"/>
                              <w:noProof/>
                            </w:rPr>
                            <w:t>V</w:t>
                          </w:r>
                          <w:r>
                            <w:rPr>
                              <w:rFonts w:eastAsia="Noto Sans S Chinese Regular"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sYgIAAAwFAAAOAAAAZHJzL2Uyb0RvYy54bWysVE1uEzEU3iNxB8t7OmkRbRR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0RFnTlj06P77t/u7n/c/vjLwAFDn4wx61x6aqX9NPRo98iOYue5eB5u/qIhBDqg3O3hV&#10;n5jMRtOD6XQCkYRs/IH/6sHch5jeKLIsEzUP6F+BVawvYhpUR5UczdF5a0zpoXGsq/nhy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q/VNsYgIAAAwFAAAOAAAAAAAAAAAAAAAAAC4CAABkcnMvZTJvRG9jLnht&#10;bFBLAQItABQABgAIAAAAIQBxqtG51wAAAAUBAAAPAAAAAAAAAAAAAAAAALwEAABkcnMvZG93bnJl&#10;di54bWxQSwUGAAAAAAQABADzAAAAwAUAAAAA&#10;" filled="f" stroked="f" strokeweight=".5pt">
              <v:textbox style="mso-fit-shape-to-text:t" inset="0,0,0,0">
                <w:txbxContent>
                  <w:p w:rsidR="00A37F8C" w:rsidRDefault="00A37F8C">
                    <w:pPr>
                      <w:pStyle w:val="af7"/>
                      <w:ind w:firstLine="360"/>
                      <w:rPr>
                        <w:rFonts w:eastAsia="Noto Sans S Chinese Regular"/>
                      </w:rPr>
                    </w:pPr>
                    <w:r>
                      <w:rPr>
                        <w:rFonts w:eastAsia="Noto Sans S Chinese Regular" w:hint="eastAsia"/>
                      </w:rPr>
                      <w:fldChar w:fldCharType="begin"/>
                    </w:r>
                    <w:r>
                      <w:rPr>
                        <w:rFonts w:eastAsia="Noto Sans S Chinese Regular" w:hint="eastAsia"/>
                      </w:rPr>
                      <w:instrText xml:space="preserve"> PAGE  \* MERGEFORMAT </w:instrText>
                    </w:r>
                    <w:r>
                      <w:rPr>
                        <w:rFonts w:eastAsia="Noto Sans S Chinese Regular" w:hint="eastAsia"/>
                      </w:rPr>
                      <w:fldChar w:fldCharType="separate"/>
                    </w:r>
                    <w:r w:rsidR="007A590E">
                      <w:rPr>
                        <w:rFonts w:eastAsia="Noto Sans S Chinese Regular"/>
                        <w:noProof/>
                      </w:rPr>
                      <w:t>V</w:t>
                    </w:r>
                    <w:r>
                      <w:rPr>
                        <w:rFonts w:eastAsia="Noto Sans S Chinese Regular"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7"/>
      <w:ind w:firstLine="360"/>
      <w:rPr>
        <w:rFonts w:eastAsia="Noto Sans S Chinese Regular"/>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7F8C" w:rsidRDefault="00A37F8C">
                          <w:pPr>
                            <w:pStyle w:val="af7"/>
                            <w:ind w:firstLine="360"/>
                          </w:pPr>
                          <w:r>
                            <w:rPr>
                              <w:rFonts w:hint="eastAsia"/>
                            </w:rPr>
                            <w:fldChar w:fldCharType="begin"/>
                          </w:r>
                          <w:r>
                            <w:rPr>
                              <w:rFonts w:hint="eastAsia"/>
                            </w:rPr>
                            <w:instrText xml:space="preserve"> PAGE  \* MERGEFORMAT </w:instrText>
                          </w:r>
                          <w:r>
                            <w:rPr>
                              <w:rFonts w:hint="eastAsia"/>
                            </w:rPr>
                            <w:fldChar w:fldCharType="separate"/>
                          </w:r>
                          <w:r w:rsidR="007A590E">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8"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AIKPGMCAAATBQAADgAAAAAAAAAAAAAAAAAuAgAAZHJzL2Uyb0RvYy54&#10;bWxQSwECLQAUAAYACAAAACEAcarRudcAAAAFAQAADwAAAAAAAAAAAAAAAAC9BAAAZHJzL2Rvd25y&#10;ZXYueG1sUEsFBgAAAAAEAAQA8wAAAMEFAAAAAA==&#10;" filled="f" stroked="f" strokeweight=".5pt">
              <v:textbox style="mso-fit-shape-to-text:t" inset="0,0,0,0">
                <w:txbxContent>
                  <w:p w:rsidR="00A37F8C" w:rsidRDefault="00A37F8C">
                    <w:pPr>
                      <w:pStyle w:val="af7"/>
                      <w:ind w:firstLine="360"/>
                    </w:pPr>
                    <w:r>
                      <w:rPr>
                        <w:rFonts w:hint="eastAsia"/>
                      </w:rPr>
                      <w:fldChar w:fldCharType="begin"/>
                    </w:r>
                    <w:r>
                      <w:rPr>
                        <w:rFonts w:hint="eastAsia"/>
                      </w:rPr>
                      <w:instrText xml:space="preserve"> PAGE  \* MERGEFORMAT </w:instrText>
                    </w:r>
                    <w:r>
                      <w:rPr>
                        <w:rFonts w:hint="eastAsia"/>
                      </w:rPr>
                      <w:fldChar w:fldCharType="separate"/>
                    </w:r>
                    <w:r w:rsidR="007A590E">
                      <w:rPr>
                        <w:noProof/>
                      </w:rPr>
                      <w:t>I</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7"/>
      <w:ind w:firstLine="360"/>
      <w:jc w:val="center"/>
      <w:rPr>
        <w:rFonts w:eastAsia="Noto Sans S Chinese Regular"/>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7F8C" w:rsidRDefault="00A37F8C">
                          <w:pPr>
                            <w:pStyle w:val="af7"/>
                            <w:ind w:firstLine="360"/>
                          </w:pPr>
                          <w:r>
                            <w:rPr>
                              <w:rFonts w:hint="eastAsia"/>
                            </w:rPr>
                            <w:fldChar w:fldCharType="begin"/>
                          </w:r>
                          <w:r>
                            <w:rPr>
                              <w:rFonts w:hint="eastAsia"/>
                            </w:rPr>
                            <w:instrText xml:space="preserve"> PAGE  \* MERGEFORMAT </w:instrText>
                          </w:r>
                          <w:r>
                            <w:rPr>
                              <w:rFonts w:hint="eastAsia"/>
                            </w:rPr>
                            <w:fldChar w:fldCharType="separate"/>
                          </w:r>
                          <w:r w:rsidR="007A590E">
                            <w:rPr>
                              <w:noProof/>
                            </w:rP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9"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hZQIAABMFAAAOAAAAZHJzL2Uyb0RvYy54bWysVE1uEzEU3iNxB8t7OmkQJUS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fv+DMCYse3X77evv95+2PLww8ANT5OIfelYdm6l9Sj0aP/AhmrrvXweYvKmKQA+rtHl7V&#10;Jyaz0Ww6m00gkpCNP/Bf3Zn7ENMrRZZlouYB/Suwis1FTIPqqJKjOTpvjSk9NI51NT96+mxSDPYS&#10;ODcOMXIRQ7KFSlujsgfj3imN+kvOmVEmT52awDYCMyOkVC6VcosnaGctjbAPMdzpZ1NVpvIhxnuL&#10;Eplc2hvb1lEo9d5Lu/k0pqwH/RGBoe4MQepXfWn8d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t77/hZQIAABMFAAAOAAAAAAAAAAAAAAAAAC4CAABkcnMvZTJvRG9j&#10;LnhtbFBLAQItABQABgAIAAAAIQBxqtG51wAAAAUBAAAPAAAAAAAAAAAAAAAAAL8EAABkcnMvZG93&#10;bnJldi54bWxQSwUGAAAAAAQABADzAAAAwwUAAAAA&#10;" filled="f" stroked="f" strokeweight=".5pt">
              <v:textbox style="mso-fit-shape-to-text:t" inset="0,0,0,0">
                <w:txbxContent>
                  <w:p w:rsidR="00A37F8C" w:rsidRDefault="00A37F8C">
                    <w:pPr>
                      <w:pStyle w:val="af7"/>
                      <w:ind w:firstLine="360"/>
                    </w:pPr>
                    <w:r>
                      <w:rPr>
                        <w:rFonts w:hint="eastAsia"/>
                      </w:rPr>
                      <w:fldChar w:fldCharType="begin"/>
                    </w:r>
                    <w:r>
                      <w:rPr>
                        <w:rFonts w:hint="eastAsia"/>
                      </w:rPr>
                      <w:instrText xml:space="preserve"> PAGE  \* MERGEFORMAT </w:instrText>
                    </w:r>
                    <w:r>
                      <w:rPr>
                        <w:rFonts w:hint="eastAsia"/>
                      </w:rPr>
                      <w:fldChar w:fldCharType="separate"/>
                    </w:r>
                    <w:r w:rsidR="007A590E">
                      <w:rPr>
                        <w:noProof/>
                      </w:rPr>
                      <w:t>16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15E" w:rsidRDefault="0010115E">
      <w:pPr>
        <w:spacing w:before="120" w:after="120"/>
        <w:ind w:firstLine="480"/>
      </w:pPr>
      <w:r>
        <w:separator/>
      </w:r>
    </w:p>
  </w:footnote>
  <w:footnote w:type="continuationSeparator" w:id="0">
    <w:p w:rsidR="0010115E" w:rsidRDefault="0010115E">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9"/>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9"/>
      <w:pBdr>
        <w:bottom w:val="none" w:sz="0" w:space="1" w:color="auto"/>
      </w:pBdr>
      <w:spacing w:before="120" w:after="120" w:line="200" w:lineRule="exact"/>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9"/>
      <w:pBdr>
        <w:bottom w:val="none" w:sz="0" w:space="1" w:color="auto"/>
      </w:pBdr>
      <w:spacing w:before="120" w:after="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F8C" w:rsidRDefault="00A37F8C">
    <w:pPr>
      <w:pStyle w:val="af9"/>
      <w:pBdr>
        <w:bottom w:val="single" w:sz="4" w:space="1" w:color="auto"/>
      </w:pBdr>
      <w:spacing w:before="120" w:after="120" w:line="200" w:lineRule="exact"/>
      <w:ind w:firstLineChars="0" w:firstLine="0"/>
      <w:jc w:val="left"/>
      <w:rPr>
        <w:rFonts w:ascii="方正小标宋简体" w:eastAsia="方正小标宋简体" w:hAnsi="方正小标宋简体" w:cs="方正小标宋简体"/>
      </w:rPr>
    </w:pPr>
    <w:sdt>
      <w:sdtPr>
        <w:rPr>
          <w:rFonts w:ascii="方正小标宋简体" w:eastAsia="方正小标宋简体" w:hAnsi="方正小标宋简体" w:cs="方正小标宋简体" w:hint="eastAsia"/>
        </w:rPr>
        <w:alias w:val="标题"/>
        <w:id w:val="-1697762216"/>
        <w:placeholder>
          <w:docPart w:val="{8f0c82b8-2c22-4296-bf96-711a9dab8999}"/>
        </w:placeholder>
        <w:dataBinding w:prefixMappings="xmlns:ns0='http://purl.org/dc/elements/1.1/' xmlns:ns1='http://schemas.openxmlformats.org/package/2006/metadata/core-properties' " w:xpath="/ns1:coreProperties[1]/ns0:title[1]" w:storeItemID="{6C3C8BC8-F283-45AE-878A-BAB7291924A1}"/>
        <w:text/>
      </w:sdtPr>
      <w:sdtContent>
        <w:r>
          <w:rPr>
            <w:rFonts w:ascii="方正小标宋简体" w:eastAsia="方正小标宋简体" w:hAnsi="方正小标宋简体" w:cs="方正小标宋简体" w:hint="eastAsia"/>
          </w:rPr>
          <w:t>XXX 虚拟化项目</w:t>
        </w:r>
      </w:sdtContent>
    </w:sdt>
  </w:p>
  <w:p w:rsidR="00A37F8C" w:rsidRDefault="00A37F8C">
    <w:pPr>
      <w:pStyle w:val="af9"/>
      <w:pBdr>
        <w:bottom w:val="single" w:sz="4" w:space="1" w:color="auto"/>
      </w:pBdr>
      <w:spacing w:before="120" w:after="120" w:line="200" w:lineRule="exact"/>
      <w:ind w:firstLineChars="0" w:firstLine="0"/>
      <w:jc w:val="both"/>
      <w:rPr>
        <w:rFonts w:ascii="方正小标宋简体" w:eastAsia="方正小标宋简体" w:hAnsi="方正小标宋简体" w:cs="方正小标宋简体"/>
      </w:rPr>
    </w:pPr>
    <w:sdt>
      <w:sdtPr>
        <w:rPr>
          <w:rFonts w:ascii="方正小标宋简体" w:eastAsia="方正小标宋简体" w:hAnsi="方正小标宋简体" w:cs="方正小标宋简体" w:hint="eastAsia"/>
        </w:rPr>
        <w:alias w:val="主题"/>
        <w:id w:val="-240951855"/>
        <w:placeholder>
          <w:docPart w:val="{548a98cb-1c6f-48a2-832d-b1839bc6cf13}"/>
        </w:placeholder>
        <w:dataBinding w:prefixMappings="xmlns:ns0='http://purl.org/dc/elements/1.1/' xmlns:ns1='http://schemas.openxmlformats.org/package/2006/metadata/core-properties' " w:xpath="/ns1:coreProperties[1]/ns0:subject[1]" w:storeItemID="{6C3C8BC8-F283-45AE-878A-BAB7291924A1}"/>
        <w:text/>
      </w:sdtPr>
      <w:sdtContent>
        <w:r>
          <w:rPr>
            <w:rFonts w:ascii="方正小标宋简体" w:eastAsia="方正小标宋简体" w:hAnsi="方正小标宋简体" w:cs="方正小标宋简体" w:hint="eastAsia"/>
          </w:rPr>
          <w:t>实施方案</w:t>
        </w:r>
      </w:sdtContent>
    </w:sdt>
    <w:r>
      <w:rPr>
        <w:rFonts w:ascii="方正小标宋简体" w:eastAsia="方正小标宋简体" w:hAnsi="方正小标宋简体" w:cs="方正小标宋简体" w:hint="eastAsia"/>
      </w:rPr>
      <w:ptab w:relativeTo="margin" w:alignment="center" w:leader="none"/>
    </w:r>
    <w:r>
      <w:rPr>
        <w:rFonts w:ascii="方正小标宋简体" w:eastAsia="方正小标宋简体" w:hAnsi="方正小标宋简体" w:cs="方正小标宋简体" w:hint="eastAsia"/>
      </w:rPr>
      <w:ptab w:relativeTo="margin" w:alignment="right" w:leader="none"/>
    </w:r>
    <w:r>
      <w:rPr>
        <w:rFonts w:ascii="方正小标宋简体" w:eastAsia="方正小标宋简体" w:hAnsi="方正小标宋简体" w:cs="方正小标宋简体" w:hint="eastAsia"/>
      </w:rPr>
      <w:fldChar w:fldCharType="begin"/>
    </w:r>
    <w:r>
      <w:rPr>
        <w:rFonts w:ascii="方正小标宋简体" w:eastAsia="方正小标宋简体" w:hAnsi="方正小标宋简体" w:cs="方正小标宋简体" w:hint="eastAsia"/>
      </w:rPr>
      <w:instrText xml:space="preserve"> STYLEREF  "标题 1" \n  \* MERGEFORMAT </w:instrText>
    </w:r>
    <w:r>
      <w:rPr>
        <w:rFonts w:ascii="方正小标宋简体" w:eastAsia="方正小标宋简体" w:hAnsi="方正小标宋简体" w:cs="方正小标宋简体" w:hint="eastAsia"/>
      </w:rPr>
      <w:fldChar w:fldCharType="separate"/>
    </w:r>
    <w:r w:rsidR="007A590E">
      <w:rPr>
        <w:rFonts w:ascii="方正小标宋简体" w:eastAsia="方正小标宋简体" w:hAnsi="方正小标宋简体" w:cs="方正小标宋简体"/>
        <w:noProof/>
      </w:rPr>
      <w:t>4</w:t>
    </w:r>
    <w:r>
      <w:rPr>
        <w:rFonts w:ascii="方正小标宋简体" w:eastAsia="方正小标宋简体" w:hAnsi="方正小标宋简体" w:cs="方正小标宋简体" w:hint="eastAsia"/>
      </w:rPr>
      <w:fldChar w:fldCharType="end"/>
    </w:r>
    <w:r>
      <w:rPr>
        <w:rFonts w:ascii="方正小标宋简体" w:eastAsia="方正小标宋简体" w:hAnsi="方正小标宋简体" w:cs="方正小标宋简体" w:hint="eastAsia"/>
      </w:rPr>
      <w:fldChar w:fldCharType="begin"/>
    </w:r>
    <w:r>
      <w:rPr>
        <w:rFonts w:ascii="方正小标宋简体" w:eastAsia="方正小标宋简体" w:hAnsi="方正小标宋简体" w:cs="方正小标宋简体" w:hint="eastAsia"/>
      </w:rPr>
      <w:instrText xml:space="preserve"> STYLEREF  "标题 1"  \* MERGEFORMAT </w:instrText>
    </w:r>
    <w:r>
      <w:rPr>
        <w:rFonts w:ascii="方正小标宋简体" w:eastAsia="方正小标宋简体" w:hAnsi="方正小标宋简体" w:cs="方正小标宋简体" w:hint="eastAsia"/>
      </w:rPr>
      <w:fldChar w:fldCharType="separate"/>
    </w:r>
    <w:r w:rsidR="007A590E">
      <w:rPr>
        <w:rFonts w:ascii="方正小标宋简体" w:eastAsia="方正小标宋简体" w:hAnsi="方正小标宋简体" w:cs="方正小标宋简体"/>
        <w:noProof/>
      </w:rPr>
      <w:t>InCloud Sphere实施部署</w:t>
    </w:r>
    <w:r>
      <w:rPr>
        <w:rFonts w:ascii="方正小标宋简体" w:eastAsia="方正小标宋简体" w:hAnsi="方正小标宋简体" w:cs="方正小标宋简体" w:hint="eastAs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6F6A7F"/>
    <w:multiLevelType w:val="singleLevel"/>
    <w:tmpl w:val="856F6A7F"/>
    <w:lvl w:ilvl="0">
      <w:start w:val="1"/>
      <w:numFmt w:val="bullet"/>
      <w:pStyle w:val="a"/>
      <w:lvlText w:val=""/>
      <w:lvlJc w:val="left"/>
      <w:pPr>
        <w:ind w:left="420" w:hanging="420"/>
      </w:pPr>
      <w:rPr>
        <w:rFonts w:ascii="Wingdings" w:hAnsi="Wingdings" w:hint="default"/>
      </w:rPr>
    </w:lvl>
  </w:abstractNum>
  <w:abstractNum w:abstractNumId="1" w15:restartNumberingAfterBreak="0">
    <w:nsid w:val="BD402132"/>
    <w:multiLevelType w:val="singleLevel"/>
    <w:tmpl w:val="BD402132"/>
    <w:lvl w:ilvl="0">
      <w:start w:val="1"/>
      <w:numFmt w:val="decimal"/>
      <w:suff w:val="nothing"/>
      <w:lvlText w:val="（%1）"/>
      <w:lvlJc w:val="left"/>
    </w:lvl>
  </w:abstractNum>
  <w:abstractNum w:abstractNumId="2" w15:restartNumberingAfterBreak="0">
    <w:nsid w:val="C540A5C3"/>
    <w:multiLevelType w:val="singleLevel"/>
    <w:tmpl w:val="C540A5C3"/>
    <w:lvl w:ilvl="0">
      <w:start w:val="1"/>
      <w:numFmt w:val="decimal"/>
      <w:suff w:val="nothing"/>
      <w:lvlText w:val="（%1）"/>
      <w:lvlJc w:val="left"/>
    </w:lvl>
  </w:abstractNum>
  <w:abstractNum w:abstractNumId="3" w15:restartNumberingAfterBreak="0">
    <w:nsid w:val="C9D5BECB"/>
    <w:multiLevelType w:val="singleLevel"/>
    <w:tmpl w:val="C9D5BECB"/>
    <w:lvl w:ilvl="0">
      <w:start w:val="1"/>
      <w:numFmt w:val="decimal"/>
      <w:suff w:val="nothing"/>
      <w:lvlText w:val="（%1）"/>
      <w:lvlJc w:val="left"/>
      <w:pPr>
        <w:ind w:left="-105" w:firstLine="0"/>
      </w:pPr>
    </w:lvl>
  </w:abstractNum>
  <w:abstractNum w:abstractNumId="4" w15:restartNumberingAfterBreak="0">
    <w:nsid w:val="CD467BFC"/>
    <w:multiLevelType w:val="singleLevel"/>
    <w:tmpl w:val="CD467BFC"/>
    <w:lvl w:ilvl="0">
      <w:start w:val="1"/>
      <w:numFmt w:val="decimal"/>
      <w:suff w:val="nothing"/>
      <w:lvlText w:val="（%1）"/>
      <w:lvlJc w:val="left"/>
    </w:lvl>
  </w:abstractNum>
  <w:abstractNum w:abstractNumId="5" w15:restartNumberingAfterBreak="0">
    <w:nsid w:val="D06B24D6"/>
    <w:multiLevelType w:val="multilevel"/>
    <w:tmpl w:val="D06B24D6"/>
    <w:lvl w:ilvl="0">
      <w:start w:val="1"/>
      <w:numFmt w:val="decimal"/>
      <w:pStyle w:val="1"/>
      <w:isLgl/>
      <w:suff w:val="space"/>
      <w:lvlText w:val="%1"/>
      <w:lvlJc w:val="left"/>
      <w:pPr>
        <w:tabs>
          <w:tab w:val="left" w:pos="0"/>
        </w:tabs>
        <w:ind w:left="0" w:firstLine="0"/>
      </w:pPr>
      <w:rPr>
        <w:rFonts w:ascii="方正清刻本悦宋简体" w:eastAsia="方正小标宋简体" w:hAnsi="方正清刻本悦宋简体" w:hint="default"/>
        <w:b/>
        <w:bCs w:val="0"/>
        <w:i w:val="0"/>
        <w:iCs w:val="0"/>
        <w:caps w:val="0"/>
        <w:smallCaps w:val="0"/>
        <w:strike w:val="0"/>
        <w:dstrike w:val="0"/>
        <w:outline w:val="0"/>
        <w:shadow w:val="0"/>
        <w:emboss w:val="0"/>
        <w:imprint w:val="0"/>
        <w:vanish w:val="0"/>
        <w:color w:val="2F5597"/>
        <w:spacing w:val="0"/>
        <w:position w:val="0"/>
        <w:sz w:val="84"/>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isLgl/>
      <w:suff w:val="space"/>
      <w:lvlText w:val="%1.%2"/>
      <w:lvlJc w:val="left"/>
      <w:pPr>
        <w:tabs>
          <w:tab w:val="left" w:pos="0"/>
        </w:tabs>
        <w:ind w:left="0" w:firstLine="0"/>
      </w:pPr>
      <w:rPr>
        <w:rFonts w:ascii="方正清刻本悦宋简体" w:eastAsia="方正小标宋简体" w:hAnsi="方正清刻本悦宋简体" w:hint="default"/>
        <w:b/>
        <w:color w:val="2F5597"/>
        <w:sz w:val="32"/>
      </w:rPr>
    </w:lvl>
    <w:lvl w:ilvl="2">
      <w:start w:val="1"/>
      <w:numFmt w:val="decimal"/>
      <w:pStyle w:val="3"/>
      <w:isLgl/>
      <w:suff w:val="space"/>
      <w:lvlText w:val="%1.%2.%3"/>
      <w:lvlJc w:val="left"/>
      <w:pPr>
        <w:tabs>
          <w:tab w:val="left" w:pos="0"/>
        </w:tabs>
        <w:ind w:left="0" w:firstLine="0"/>
      </w:pPr>
      <w:rPr>
        <w:rFonts w:ascii="方正清刻本悦宋简体" w:eastAsia="方正小标宋简体" w:hAnsi="方正清刻本悦宋简体" w:hint="default"/>
        <w:b/>
        <w:color w:val="2F5597"/>
        <w:sz w:val="28"/>
      </w:rPr>
    </w:lvl>
    <w:lvl w:ilvl="3">
      <w:start w:val="1"/>
      <w:numFmt w:val="decimal"/>
      <w:pStyle w:val="4"/>
      <w:isLgl/>
      <w:suff w:val="space"/>
      <w:lvlText w:val="%1.%2.%3.%4"/>
      <w:lvlJc w:val="left"/>
      <w:pPr>
        <w:tabs>
          <w:tab w:val="left" w:pos="0"/>
        </w:tabs>
        <w:ind w:left="0" w:firstLine="0"/>
      </w:pPr>
      <w:rPr>
        <w:rFonts w:ascii="方正清刻本悦宋简体" w:eastAsia="方正小标宋简体" w:hAnsi="方正清刻本悦宋简体" w:hint="default"/>
        <w:b/>
        <w:color w:val="2F5597"/>
        <w:sz w:val="24"/>
      </w:rPr>
    </w:lvl>
    <w:lvl w:ilvl="4">
      <w:start w:val="1"/>
      <w:numFmt w:val="lowerLetter"/>
      <w:lvlText w:val="%5)"/>
      <w:lvlJc w:val="left"/>
      <w:pPr>
        <w:ind w:left="1249" w:hanging="420"/>
      </w:pPr>
      <w:rPr>
        <w:rFonts w:hint="eastAsia"/>
      </w:rPr>
    </w:lvl>
    <w:lvl w:ilvl="5">
      <w:start w:val="1"/>
      <w:numFmt w:val="lowerRoman"/>
      <w:lvlText w:val="%6."/>
      <w:lvlJc w:val="right"/>
      <w:pPr>
        <w:ind w:left="1669" w:hanging="420"/>
      </w:pPr>
      <w:rPr>
        <w:rFonts w:hint="eastAsia"/>
      </w:rPr>
    </w:lvl>
    <w:lvl w:ilvl="6">
      <w:start w:val="1"/>
      <w:numFmt w:val="decimal"/>
      <w:lvlText w:val="%7."/>
      <w:lvlJc w:val="left"/>
      <w:pPr>
        <w:ind w:left="2089" w:hanging="420"/>
      </w:pPr>
      <w:rPr>
        <w:rFonts w:hint="eastAsia"/>
      </w:rPr>
    </w:lvl>
    <w:lvl w:ilvl="7">
      <w:start w:val="1"/>
      <w:numFmt w:val="lowerLetter"/>
      <w:lvlText w:val="%8)"/>
      <w:lvlJc w:val="left"/>
      <w:pPr>
        <w:ind w:left="2509" w:hanging="420"/>
      </w:pPr>
      <w:rPr>
        <w:rFonts w:hint="eastAsia"/>
      </w:rPr>
    </w:lvl>
    <w:lvl w:ilvl="8">
      <w:start w:val="1"/>
      <w:numFmt w:val="lowerRoman"/>
      <w:lvlText w:val="%9."/>
      <w:lvlJc w:val="right"/>
      <w:pPr>
        <w:ind w:left="2929" w:hanging="420"/>
      </w:pPr>
      <w:rPr>
        <w:rFonts w:hint="eastAsia"/>
      </w:rPr>
    </w:lvl>
  </w:abstractNum>
  <w:abstractNum w:abstractNumId="6" w15:restartNumberingAfterBreak="0">
    <w:nsid w:val="D7E989C5"/>
    <w:multiLevelType w:val="singleLevel"/>
    <w:tmpl w:val="D7E989C5"/>
    <w:lvl w:ilvl="0">
      <w:start w:val="1"/>
      <w:numFmt w:val="decimal"/>
      <w:lvlText w:val="%1."/>
      <w:lvlJc w:val="left"/>
      <w:pPr>
        <w:tabs>
          <w:tab w:val="left" w:pos="-420"/>
        </w:tabs>
        <w:ind w:left="0" w:hanging="420"/>
      </w:pPr>
      <w:rPr>
        <w:rFonts w:hint="default"/>
      </w:rPr>
    </w:lvl>
  </w:abstractNum>
  <w:abstractNum w:abstractNumId="7" w15:restartNumberingAfterBreak="0">
    <w:nsid w:val="DDB6FAC9"/>
    <w:multiLevelType w:val="singleLevel"/>
    <w:tmpl w:val="DDB6FAC9"/>
    <w:lvl w:ilvl="0">
      <w:start w:val="1"/>
      <w:numFmt w:val="bullet"/>
      <w:pStyle w:val="a0"/>
      <w:lvlText w:val=""/>
      <w:lvlJc w:val="left"/>
      <w:pPr>
        <w:ind w:left="420" w:hanging="420"/>
      </w:pPr>
      <w:rPr>
        <w:rFonts w:ascii="Wingdings" w:hAnsi="Wingdings" w:hint="default"/>
      </w:rPr>
    </w:lvl>
  </w:abstractNum>
  <w:abstractNum w:abstractNumId="8" w15:restartNumberingAfterBreak="0">
    <w:nsid w:val="E47AF6A3"/>
    <w:multiLevelType w:val="singleLevel"/>
    <w:tmpl w:val="E47AF6A3"/>
    <w:lvl w:ilvl="0">
      <w:start w:val="1"/>
      <w:numFmt w:val="decimal"/>
      <w:suff w:val="space"/>
      <w:lvlText w:val="%1."/>
      <w:lvlJc w:val="left"/>
    </w:lvl>
  </w:abstractNum>
  <w:abstractNum w:abstractNumId="9" w15:restartNumberingAfterBreak="0">
    <w:nsid w:val="F3E0B7EB"/>
    <w:multiLevelType w:val="singleLevel"/>
    <w:tmpl w:val="F3E0B7EB"/>
    <w:lvl w:ilvl="0">
      <w:start w:val="1"/>
      <w:numFmt w:val="decimal"/>
      <w:lvlText w:val="%1."/>
      <w:lvlJc w:val="left"/>
      <w:pPr>
        <w:tabs>
          <w:tab w:val="left" w:pos="312"/>
        </w:tabs>
      </w:pPr>
    </w:lvl>
  </w:abstractNum>
  <w:abstractNum w:abstractNumId="10" w15:restartNumberingAfterBreak="0">
    <w:nsid w:val="F447B4D6"/>
    <w:multiLevelType w:val="singleLevel"/>
    <w:tmpl w:val="F447B4D6"/>
    <w:lvl w:ilvl="0">
      <w:start w:val="1"/>
      <w:numFmt w:val="decimal"/>
      <w:lvlText w:val="%1)"/>
      <w:lvlJc w:val="left"/>
      <w:pPr>
        <w:tabs>
          <w:tab w:val="left" w:pos="-840"/>
        </w:tabs>
        <w:ind w:left="-415" w:hanging="425"/>
      </w:pPr>
      <w:rPr>
        <w:rFonts w:hint="default"/>
      </w:rPr>
    </w:lvl>
  </w:abstractNum>
  <w:abstractNum w:abstractNumId="11" w15:restartNumberingAfterBreak="0">
    <w:nsid w:val="FA5F1EE3"/>
    <w:multiLevelType w:val="multilevel"/>
    <w:tmpl w:val="FA5F1EE3"/>
    <w:lvl w:ilvl="0">
      <w:start w:val="1"/>
      <w:numFmt w:val="lowerLetter"/>
      <w:pStyle w:val="H-"/>
      <w:lvlText w:val="%1)"/>
      <w:lvlJc w:val="left"/>
      <w:pPr>
        <w:tabs>
          <w:tab w:val="left" w:pos="420"/>
        </w:tabs>
        <w:ind w:left="630" w:hanging="630"/>
      </w:pPr>
      <w:rPr>
        <w:rFonts w:hint="default"/>
      </w:rPr>
    </w:lvl>
    <w:lvl w:ilvl="1">
      <w:start w:val="1"/>
      <w:numFmt w:val="lowerLetter"/>
      <w:lvlText w:val="%2)"/>
      <w:lvlJc w:val="left"/>
      <w:pPr>
        <w:ind w:left="1692" w:hanging="420"/>
      </w:pPr>
    </w:lvl>
    <w:lvl w:ilvl="2">
      <w:start w:val="1"/>
      <w:numFmt w:val="lowerRoman"/>
      <w:lvlText w:val="%3."/>
      <w:lvlJc w:val="right"/>
      <w:pPr>
        <w:ind w:left="2112" w:hanging="420"/>
      </w:pPr>
    </w:lvl>
    <w:lvl w:ilvl="3">
      <w:start w:val="1"/>
      <w:numFmt w:val="decimal"/>
      <w:lvlText w:val="%4."/>
      <w:lvlJc w:val="left"/>
      <w:pPr>
        <w:ind w:left="2532" w:hanging="420"/>
      </w:pPr>
    </w:lvl>
    <w:lvl w:ilvl="4">
      <w:start w:val="1"/>
      <w:numFmt w:val="lowerLetter"/>
      <w:lvlText w:val="%5)"/>
      <w:lvlJc w:val="left"/>
      <w:pPr>
        <w:ind w:left="2952" w:hanging="420"/>
      </w:pPr>
    </w:lvl>
    <w:lvl w:ilvl="5">
      <w:start w:val="1"/>
      <w:numFmt w:val="lowerRoman"/>
      <w:lvlText w:val="%6."/>
      <w:lvlJc w:val="right"/>
      <w:pPr>
        <w:ind w:left="3372" w:hanging="420"/>
      </w:pPr>
    </w:lvl>
    <w:lvl w:ilvl="6">
      <w:start w:val="1"/>
      <w:numFmt w:val="decimal"/>
      <w:lvlText w:val="%7."/>
      <w:lvlJc w:val="left"/>
      <w:pPr>
        <w:ind w:left="3792" w:hanging="420"/>
      </w:pPr>
    </w:lvl>
    <w:lvl w:ilvl="7">
      <w:start w:val="1"/>
      <w:numFmt w:val="lowerLetter"/>
      <w:lvlText w:val="%8)"/>
      <w:lvlJc w:val="left"/>
      <w:pPr>
        <w:ind w:left="4212" w:hanging="420"/>
      </w:pPr>
    </w:lvl>
    <w:lvl w:ilvl="8">
      <w:start w:val="1"/>
      <w:numFmt w:val="lowerRoman"/>
      <w:lvlText w:val="%9."/>
      <w:lvlJc w:val="right"/>
      <w:pPr>
        <w:ind w:left="4632" w:hanging="420"/>
      </w:pPr>
    </w:lvl>
  </w:abstractNum>
  <w:abstractNum w:abstractNumId="12" w15:restartNumberingAfterBreak="0">
    <w:nsid w:val="FC3B353D"/>
    <w:multiLevelType w:val="singleLevel"/>
    <w:tmpl w:val="FC3B353D"/>
    <w:lvl w:ilvl="0">
      <w:start w:val="1"/>
      <w:numFmt w:val="decimal"/>
      <w:suff w:val="nothing"/>
      <w:lvlText w:val="（%1）"/>
      <w:lvlJc w:val="left"/>
    </w:lvl>
  </w:abstractNum>
  <w:abstractNum w:abstractNumId="13" w15:restartNumberingAfterBreak="0">
    <w:nsid w:val="FFFFFF88"/>
    <w:multiLevelType w:val="singleLevel"/>
    <w:tmpl w:val="FFFFFF88"/>
    <w:lvl w:ilvl="0">
      <w:start w:val="1"/>
      <w:numFmt w:val="decimal"/>
      <w:pStyle w:val="a1"/>
      <w:lvlText w:val="%1."/>
      <w:lvlJc w:val="left"/>
      <w:pPr>
        <w:tabs>
          <w:tab w:val="left" w:pos="360"/>
        </w:tabs>
        <w:ind w:left="360" w:hangingChars="200" w:hanging="360"/>
      </w:pPr>
    </w:lvl>
  </w:abstractNum>
  <w:abstractNum w:abstractNumId="14" w15:restartNumberingAfterBreak="0">
    <w:nsid w:val="00DB10E0"/>
    <w:multiLevelType w:val="multilevel"/>
    <w:tmpl w:val="00DB10E0"/>
    <w:lvl w:ilvl="0">
      <w:start w:val="1"/>
      <w:numFmt w:val="decimal"/>
      <w:lvlText w:val="%1."/>
      <w:lvlJc w:val="left"/>
      <w:pPr>
        <w:tabs>
          <w:tab w:val="left" w:pos="-420"/>
        </w:tabs>
        <w:ind w:left="360" w:hanging="360"/>
      </w:pPr>
      <w:rPr>
        <w:rFonts w:hint="default"/>
      </w:rPr>
    </w:lvl>
    <w:lvl w:ilvl="1">
      <w:start w:val="1"/>
      <w:numFmt w:val="lowerLetter"/>
      <w:lvlText w:val="%2)"/>
      <w:lvlJc w:val="left"/>
      <w:pPr>
        <w:tabs>
          <w:tab w:val="left" w:pos="-420"/>
        </w:tabs>
        <w:ind w:left="840" w:hanging="420"/>
      </w:pPr>
    </w:lvl>
    <w:lvl w:ilvl="2">
      <w:start w:val="1"/>
      <w:numFmt w:val="lowerRoman"/>
      <w:lvlText w:val="%3."/>
      <w:lvlJc w:val="right"/>
      <w:pPr>
        <w:tabs>
          <w:tab w:val="left" w:pos="-420"/>
        </w:tabs>
        <w:ind w:left="1260" w:hanging="420"/>
      </w:pPr>
    </w:lvl>
    <w:lvl w:ilvl="3">
      <w:start w:val="1"/>
      <w:numFmt w:val="decimal"/>
      <w:lvlText w:val="%4."/>
      <w:lvlJc w:val="left"/>
      <w:pPr>
        <w:tabs>
          <w:tab w:val="left" w:pos="-420"/>
        </w:tabs>
        <w:ind w:left="1680" w:hanging="420"/>
      </w:pPr>
    </w:lvl>
    <w:lvl w:ilvl="4">
      <w:start w:val="1"/>
      <w:numFmt w:val="lowerLetter"/>
      <w:lvlText w:val="%5)"/>
      <w:lvlJc w:val="left"/>
      <w:pPr>
        <w:tabs>
          <w:tab w:val="left" w:pos="-420"/>
        </w:tabs>
        <w:ind w:left="2100" w:hanging="420"/>
      </w:pPr>
    </w:lvl>
    <w:lvl w:ilvl="5">
      <w:start w:val="1"/>
      <w:numFmt w:val="lowerRoman"/>
      <w:lvlText w:val="%6."/>
      <w:lvlJc w:val="right"/>
      <w:pPr>
        <w:tabs>
          <w:tab w:val="left" w:pos="-420"/>
        </w:tabs>
        <w:ind w:left="2520" w:hanging="420"/>
      </w:pPr>
    </w:lvl>
    <w:lvl w:ilvl="6">
      <w:start w:val="1"/>
      <w:numFmt w:val="decimal"/>
      <w:lvlText w:val="%7."/>
      <w:lvlJc w:val="left"/>
      <w:pPr>
        <w:tabs>
          <w:tab w:val="left" w:pos="-420"/>
        </w:tabs>
        <w:ind w:left="2940" w:hanging="420"/>
      </w:pPr>
    </w:lvl>
    <w:lvl w:ilvl="7">
      <w:start w:val="1"/>
      <w:numFmt w:val="lowerLetter"/>
      <w:lvlText w:val="%8)"/>
      <w:lvlJc w:val="left"/>
      <w:pPr>
        <w:tabs>
          <w:tab w:val="left" w:pos="-420"/>
        </w:tabs>
        <w:ind w:left="3360" w:hanging="420"/>
      </w:pPr>
    </w:lvl>
    <w:lvl w:ilvl="8">
      <w:start w:val="1"/>
      <w:numFmt w:val="lowerRoman"/>
      <w:lvlText w:val="%9."/>
      <w:lvlJc w:val="right"/>
      <w:pPr>
        <w:tabs>
          <w:tab w:val="left" w:pos="-420"/>
        </w:tabs>
        <w:ind w:left="3780" w:hanging="420"/>
      </w:pPr>
    </w:lvl>
  </w:abstractNum>
  <w:abstractNum w:abstractNumId="15" w15:restartNumberingAfterBreak="0">
    <w:nsid w:val="025C26AC"/>
    <w:multiLevelType w:val="multilevel"/>
    <w:tmpl w:val="025C26AC"/>
    <w:lvl w:ilvl="0">
      <w:start w:val="1"/>
      <w:numFmt w:val="decimal"/>
      <w:lvlText w:val="%1."/>
      <w:lvlJc w:val="left"/>
      <w:pPr>
        <w:tabs>
          <w:tab w:val="left" w:pos="-840"/>
        </w:tabs>
        <w:ind w:left="0" w:hanging="420"/>
      </w:p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16" w15:restartNumberingAfterBreak="0">
    <w:nsid w:val="057F0EDF"/>
    <w:multiLevelType w:val="multilevel"/>
    <w:tmpl w:val="057F0EDF"/>
    <w:lvl w:ilvl="0">
      <w:start w:val="1"/>
      <w:numFmt w:val="decimal"/>
      <w:lvlText w:val="%1."/>
      <w:lvlJc w:val="left"/>
      <w:pPr>
        <w:tabs>
          <w:tab w:val="left" w:pos="-420"/>
        </w:tabs>
        <w:ind w:left="360" w:hanging="360"/>
      </w:pPr>
      <w:rPr>
        <w:rFonts w:hint="default"/>
      </w:rPr>
    </w:lvl>
    <w:lvl w:ilvl="1">
      <w:start w:val="1"/>
      <w:numFmt w:val="lowerLetter"/>
      <w:lvlText w:val="%2)"/>
      <w:lvlJc w:val="left"/>
      <w:pPr>
        <w:tabs>
          <w:tab w:val="left" w:pos="-420"/>
        </w:tabs>
        <w:ind w:left="840" w:hanging="420"/>
      </w:pPr>
    </w:lvl>
    <w:lvl w:ilvl="2">
      <w:start w:val="1"/>
      <w:numFmt w:val="lowerRoman"/>
      <w:lvlText w:val="%3."/>
      <w:lvlJc w:val="right"/>
      <w:pPr>
        <w:tabs>
          <w:tab w:val="left" w:pos="-420"/>
        </w:tabs>
        <w:ind w:left="1260" w:hanging="420"/>
      </w:pPr>
    </w:lvl>
    <w:lvl w:ilvl="3">
      <w:start w:val="1"/>
      <w:numFmt w:val="decimal"/>
      <w:lvlText w:val="%4."/>
      <w:lvlJc w:val="left"/>
      <w:pPr>
        <w:tabs>
          <w:tab w:val="left" w:pos="-420"/>
        </w:tabs>
        <w:ind w:left="1680" w:hanging="420"/>
      </w:pPr>
    </w:lvl>
    <w:lvl w:ilvl="4">
      <w:start w:val="1"/>
      <w:numFmt w:val="lowerLetter"/>
      <w:lvlText w:val="%5)"/>
      <w:lvlJc w:val="left"/>
      <w:pPr>
        <w:tabs>
          <w:tab w:val="left" w:pos="-420"/>
        </w:tabs>
        <w:ind w:left="2100" w:hanging="420"/>
      </w:pPr>
    </w:lvl>
    <w:lvl w:ilvl="5">
      <w:start w:val="1"/>
      <w:numFmt w:val="lowerRoman"/>
      <w:lvlText w:val="%6."/>
      <w:lvlJc w:val="right"/>
      <w:pPr>
        <w:tabs>
          <w:tab w:val="left" w:pos="-420"/>
        </w:tabs>
        <w:ind w:left="2520" w:hanging="420"/>
      </w:pPr>
    </w:lvl>
    <w:lvl w:ilvl="6">
      <w:start w:val="1"/>
      <w:numFmt w:val="decimal"/>
      <w:lvlText w:val="%7."/>
      <w:lvlJc w:val="left"/>
      <w:pPr>
        <w:tabs>
          <w:tab w:val="left" w:pos="-420"/>
        </w:tabs>
        <w:ind w:left="2940" w:hanging="420"/>
      </w:pPr>
    </w:lvl>
    <w:lvl w:ilvl="7">
      <w:start w:val="1"/>
      <w:numFmt w:val="lowerLetter"/>
      <w:lvlText w:val="%8)"/>
      <w:lvlJc w:val="left"/>
      <w:pPr>
        <w:tabs>
          <w:tab w:val="left" w:pos="-420"/>
        </w:tabs>
        <w:ind w:left="3360" w:hanging="420"/>
      </w:pPr>
    </w:lvl>
    <w:lvl w:ilvl="8">
      <w:start w:val="1"/>
      <w:numFmt w:val="lowerRoman"/>
      <w:lvlText w:val="%9."/>
      <w:lvlJc w:val="right"/>
      <w:pPr>
        <w:tabs>
          <w:tab w:val="left" w:pos="-420"/>
        </w:tabs>
        <w:ind w:left="3780" w:hanging="420"/>
      </w:pPr>
    </w:lvl>
  </w:abstractNum>
  <w:abstractNum w:abstractNumId="17" w15:restartNumberingAfterBreak="0">
    <w:nsid w:val="058278B4"/>
    <w:multiLevelType w:val="multilevel"/>
    <w:tmpl w:val="058278B4"/>
    <w:lvl w:ilvl="0">
      <w:start w:val="1"/>
      <w:numFmt w:val="bullet"/>
      <w:lvlText w:val=""/>
      <w:lvlJc w:val="left"/>
      <w:pPr>
        <w:tabs>
          <w:tab w:val="left" w:pos="-1260"/>
        </w:tabs>
        <w:ind w:left="60" w:hanging="420"/>
      </w:pPr>
      <w:rPr>
        <w:rFonts w:ascii="Wingdings" w:hAnsi="Wingdings" w:hint="default"/>
      </w:rPr>
    </w:lvl>
    <w:lvl w:ilvl="1">
      <w:start w:val="1"/>
      <w:numFmt w:val="bullet"/>
      <w:lvlText w:val=""/>
      <w:lvlJc w:val="left"/>
      <w:pPr>
        <w:tabs>
          <w:tab w:val="left" w:pos="-1260"/>
        </w:tabs>
        <w:ind w:left="480" w:hanging="420"/>
      </w:pPr>
      <w:rPr>
        <w:rFonts w:ascii="Wingdings" w:hAnsi="Wingdings" w:hint="default"/>
      </w:rPr>
    </w:lvl>
    <w:lvl w:ilvl="2">
      <w:start w:val="1"/>
      <w:numFmt w:val="bullet"/>
      <w:lvlText w:val=""/>
      <w:lvlJc w:val="left"/>
      <w:pPr>
        <w:tabs>
          <w:tab w:val="left" w:pos="-1260"/>
        </w:tabs>
        <w:ind w:left="900" w:hanging="420"/>
      </w:pPr>
      <w:rPr>
        <w:rFonts w:ascii="Wingdings" w:hAnsi="Wingdings" w:hint="default"/>
      </w:rPr>
    </w:lvl>
    <w:lvl w:ilvl="3">
      <w:start w:val="1"/>
      <w:numFmt w:val="bullet"/>
      <w:lvlText w:val=""/>
      <w:lvlJc w:val="left"/>
      <w:pPr>
        <w:tabs>
          <w:tab w:val="left" w:pos="-1260"/>
        </w:tabs>
        <w:ind w:left="1320" w:hanging="420"/>
      </w:pPr>
      <w:rPr>
        <w:rFonts w:ascii="Wingdings" w:hAnsi="Wingdings" w:hint="default"/>
      </w:rPr>
    </w:lvl>
    <w:lvl w:ilvl="4">
      <w:start w:val="1"/>
      <w:numFmt w:val="bullet"/>
      <w:lvlText w:val=""/>
      <w:lvlJc w:val="left"/>
      <w:pPr>
        <w:tabs>
          <w:tab w:val="left" w:pos="-1260"/>
        </w:tabs>
        <w:ind w:left="1740" w:hanging="420"/>
      </w:pPr>
      <w:rPr>
        <w:rFonts w:ascii="Wingdings" w:hAnsi="Wingdings" w:hint="default"/>
      </w:rPr>
    </w:lvl>
    <w:lvl w:ilvl="5">
      <w:start w:val="1"/>
      <w:numFmt w:val="bullet"/>
      <w:lvlText w:val=""/>
      <w:lvlJc w:val="left"/>
      <w:pPr>
        <w:tabs>
          <w:tab w:val="left" w:pos="-1260"/>
        </w:tabs>
        <w:ind w:left="2160" w:hanging="420"/>
      </w:pPr>
      <w:rPr>
        <w:rFonts w:ascii="Wingdings" w:hAnsi="Wingdings" w:hint="default"/>
      </w:rPr>
    </w:lvl>
    <w:lvl w:ilvl="6">
      <w:start w:val="1"/>
      <w:numFmt w:val="bullet"/>
      <w:lvlText w:val=""/>
      <w:lvlJc w:val="left"/>
      <w:pPr>
        <w:tabs>
          <w:tab w:val="left" w:pos="-1260"/>
        </w:tabs>
        <w:ind w:left="2580" w:hanging="420"/>
      </w:pPr>
      <w:rPr>
        <w:rFonts w:ascii="Wingdings" w:hAnsi="Wingdings" w:hint="default"/>
      </w:rPr>
    </w:lvl>
    <w:lvl w:ilvl="7">
      <w:start w:val="1"/>
      <w:numFmt w:val="bullet"/>
      <w:lvlText w:val=""/>
      <w:lvlJc w:val="left"/>
      <w:pPr>
        <w:tabs>
          <w:tab w:val="left" w:pos="-1260"/>
        </w:tabs>
        <w:ind w:left="3000" w:hanging="420"/>
      </w:pPr>
      <w:rPr>
        <w:rFonts w:ascii="Wingdings" w:hAnsi="Wingdings" w:hint="default"/>
      </w:rPr>
    </w:lvl>
    <w:lvl w:ilvl="8">
      <w:start w:val="1"/>
      <w:numFmt w:val="bullet"/>
      <w:lvlText w:val=""/>
      <w:lvlJc w:val="left"/>
      <w:pPr>
        <w:tabs>
          <w:tab w:val="left" w:pos="-1260"/>
        </w:tabs>
        <w:ind w:left="3420" w:hanging="420"/>
      </w:pPr>
      <w:rPr>
        <w:rFonts w:ascii="Wingdings" w:hAnsi="Wingdings" w:hint="default"/>
      </w:rPr>
    </w:lvl>
  </w:abstractNum>
  <w:abstractNum w:abstractNumId="18" w15:restartNumberingAfterBreak="0">
    <w:nsid w:val="0BAB5507"/>
    <w:multiLevelType w:val="multilevel"/>
    <w:tmpl w:val="0BAB5507"/>
    <w:lvl w:ilvl="0">
      <w:start w:val="1"/>
      <w:numFmt w:val="decimal"/>
      <w:lvlText w:val="%1."/>
      <w:lvlJc w:val="left"/>
      <w:pPr>
        <w:tabs>
          <w:tab w:val="left" w:pos="-840"/>
        </w:tabs>
        <w:ind w:left="0" w:hanging="420"/>
      </w:p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19" w15:restartNumberingAfterBreak="0">
    <w:nsid w:val="0D121E64"/>
    <w:multiLevelType w:val="hybridMultilevel"/>
    <w:tmpl w:val="98DA4D62"/>
    <w:lvl w:ilvl="0" w:tplc="8B6E7B3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0D7E3ED0"/>
    <w:multiLevelType w:val="multilevel"/>
    <w:tmpl w:val="0D7E3ED0"/>
    <w:lvl w:ilvl="0">
      <w:start w:val="1"/>
      <w:numFmt w:val="decimal"/>
      <w:lvlText w:val="%1."/>
      <w:lvlJc w:val="left"/>
      <w:pPr>
        <w:tabs>
          <w:tab w:val="left" w:pos="-1260"/>
        </w:tabs>
        <w:ind w:left="60" w:hanging="420"/>
      </w:pPr>
    </w:lvl>
    <w:lvl w:ilvl="1">
      <w:start w:val="1"/>
      <w:numFmt w:val="lowerLetter"/>
      <w:lvlText w:val="%2)"/>
      <w:lvlJc w:val="left"/>
      <w:pPr>
        <w:tabs>
          <w:tab w:val="left" w:pos="-1260"/>
        </w:tabs>
        <w:ind w:left="480" w:hanging="420"/>
      </w:pPr>
    </w:lvl>
    <w:lvl w:ilvl="2">
      <w:start w:val="1"/>
      <w:numFmt w:val="lowerRoman"/>
      <w:lvlText w:val="%3."/>
      <w:lvlJc w:val="right"/>
      <w:pPr>
        <w:tabs>
          <w:tab w:val="left" w:pos="-1260"/>
        </w:tabs>
        <w:ind w:left="900" w:hanging="420"/>
      </w:pPr>
    </w:lvl>
    <w:lvl w:ilvl="3">
      <w:start w:val="1"/>
      <w:numFmt w:val="decimal"/>
      <w:lvlText w:val="%4."/>
      <w:lvlJc w:val="left"/>
      <w:pPr>
        <w:tabs>
          <w:tab w:val="left" w:pos="-1260"/>
        </w:tabs>
        <w:ind w:left="1320" w:hanging="420"/>
      </w:pPr>
    </w:lvl>
    <w:lvl w:ilvl="4">
      <w:start w:val="1"/>
      <w:numFmt w:val="lowerLetter"/>
      <w:lvlText w:val="%5)"/>
      <w:lvlJc w:val="left"/>
      <w:pPr>
        <w:tabs>
          <w:tab w:val="left" w:pos="-1260"/>
        </w:tabs>
        <w:ind w:left="1740" w:hanging="420"/>
      </w:pPr>
    </w:lvl>
    <w:lvl w:ilvl="5">
      <w:start w:val="1"/>
      <w:numFmt w:val="lowerRoman"/>
      <w:lvlText w:val="%6."/>
      <w:lvlJc w:val="right"/>
      <w:pPr>
        <w:tabs>
          <w:tab w:val="left" w:pos="-1260"/>
        </w:tabs>
        <w:ind w:left="2160" w:hanging="420"/>
      </w:pPr>
    </w:lvl>
    <w:lvl w:ilvl="6">
      <w:start w:val="1"/>
      <w:numFmt w:val="decimal"/>
      <w:lvlText w:val="%7."/>
      <w:lvlJc w:val="left"/>
      <w:pPr>
        <w:tabs>
          <w:tab w:val="left" w:pos="-1260"/>
        </w:tabs>
        <w:ind w:left="2580" w:hanging="420"/>
      </w:pPr>
    </w:lvl>
    <w:lvl w:ilvl="7">
      <w:start w:val="1"/>
      <w:numFmt w:val="lowerLetter"/>
      <w:lvlText w:val="%8)"/>
      <w:lvlJc w:val="left"/>
      <w:pPr>
        <w:tabs>
          <w:tab w:val="left" w:pos="-1260"/>
        </w:tabs>
        <w:ind w:left="3000" w:hanging="420"/>
      </w:pPr>
    </w:lvl>
    <w:lvl w:ilvl="8">
      <w:start w:val="1"/>
      <w:numFmt w:val="lowerRoman"/>
      <w:lvlText w:val="%9."/>
      <w:lvlJc w:val="right"/>
      <w:pPr>
        <w:tabs>
          <w:tab w:val="left" w:pos="-1260"/>
        </w:tabs>
        <w:ind w:left="3420" w:hanging="420"/>
      </w:pPr>
    </w:lvl>
  </w:abstractNum>
  <w:abstractNum w:abstractNumId="21" w15:restartNumberingAfterBreak="0">
    <w:nsid w:val="103F73F0"/>
    <w:multiLevelType w:val="multilevel"/>
    <w:tmpl w:val="103F73F0"/>
    <w:lvl w:ilvl="0">
      <w:start w:val="1"/>
      <w:numFmt w:val="bullet"/>
      <w:lvlText w:val=""/>
      <w:lvlJc w:val="left"/>
      <w:pPr>
        <w:tabs>
          <w:tab w:val="left" w:pos="-420"/>
        </w:tabs>
        <w:ind w:left="0" w:hanging="420"/>
      </w:pPr>
      <w:rPr>
        <w:rFonts w:ascii="Wingdings" w:hAnsi="Wingdings" w:hint="default"/>
      </w:rPr>
    </w:lvl>
    <w:lvl w:ilvl="1">
      <w:start w:val="1"/>
      <w:numFmt w:val="bullet"/>
      <w:lvlText w:val=""/>
      <w:lvlJc w:val="left"/>
      <w:pPr>
        <w:tabs>
          <w:tab w:val="left" w:pos="-420"/>
        </w:tabs>
        <w:ind w:left="420" w:hanging="420"/>
      </w:pPr>
      <w:rPr>
        <w:rFonts w:ascii="Wingdings" w:hAnsi="Wingdings" w:hint="default"/>
      </w:rPr>
    </w:lvl>
    <w:lvl w:ilvl="2">
      <w:start w:val="1"/>
      <w:numFmt w:val="bullet"/>
      <w:lvlText w:val=""/>
      <w:lvlJc w:val="left"/>
      <w:pPr>
        <w:tabs>
          <w:tab w:val="left" w:pos="-420"/>
        </w:tabs>
        <w:ind w:left="840" w:hanging="420"/>
      </w:pPr>
      <w:rPr>
        <w:rFonts w:ascii="Wingdings" w:hAnsi="Wingdings" w:hint="default"/>
      </w:rPr>
    </w:lvl>
    <w:lvl w:ilvl="3">
      <w:start w:val="1"/>
      <w:numFmt w:val="bullet"/>
      <w:lvlText w:val=""/>
      <w:lvlJc w:val="left"/>
      <w:pPr>
        <w:tabs>
          <w:tab w:val="left" w:pos="-420"/>
        </w:tabs>
        <w:ind w:left="1260" w:hanging="420"/>
      </w:pPr>
      <w:rPr>
        <w:rFonts w:ascii="Wingdings" w:hAnsi="Wingdings" w:hint="default"/>
      </w:rPr>
    </w:lvl>
    <w:lvl w:ilvl="4">
      <w:start w:val="1"/>
      <w:numFmt w:val="bullet"/>
      <w:lvlText w:val=""/>
      <w:lvlJc w:val="left"/>
      <w:pPr>
        <w:tabs>
          <w:tab w:val="left" w:pos="-420"/>
        </w:tabs>
        <w:ind w:left="1680" w:hanging="420"/>
      </w:pPr>
      <w:rPr>
        <w:rFonts w:ascii="Wingdings" w:hAnsi="Wingdings" w:hint="default"/>
      </w:rPr>
    </w:lvl>
    <w:lvl w:ilvl="5">
      <w:start w:val="1"/>
      <w:numFmt w:val="bullet"/>
      <w:lvlText w:val=""/>
      <w:lvlJc w:val="left"/>
      <w:pPr>
        <w:tabs>
          <w:tab w:val="left" w:pos="-420"/>
        </w:tabs>
        <w:ind w:left="2100" w:hanging="420"/>
      </w:pPr>
      <w:rPr>
        <w:rFonts w:ascii="Wingdings" w:hAnsi="Wingdings" w:hint="default"/>
      </w:rPr>
    </w:lvl>
    <w:lvl w:ilvl="6">
      <w:start w:val="1"/>
      <w:numFmt w:val="bullet"/>
      <w:lvlText w:val=""/>
      <w:lvlJc w:val="left"/>
      <w:pPr>
        <w:tabs>
          <w:tab w:val="left" w:pos="-420"/>
        </w:tabs>
        <w:ind w:left="2520" w:hanging="420"/>
      </w:pPr>
      <w:rPr>
        <w:rFonts w:ascii="Wingdings" w:hAnsi="Wingdings" w:hint="default"/>
      </w:rPr>
    </w:lvl>
    <w:lvl w:ilvl="7">
      <w:start w:val="1"/>
      <w:numFmt w:val="bullet"/>
      <w:lvlText w:val=""/>
      <w:lvlJc w:val="left"/>
      <w:pPr>
        <w:tabs>
          <w:tab w:val="left" w:pos="-420"/>
        </w:tabs>
        <w:ind w:left="2940" w:hanging="420"/>
      </w:pPr>
      <w:rPr>
        <w:rFonts w:ascii="Wingdings" w:hAnsi="Wingdings" w:hint="default"/>
      </w:rPr>
    </w:lvl>
    <w:lvl w:ilvl="8">
      <w:start w:val="1"/>
      <w:numFmt w:val="bullet"/>
      <w:lvlText w:val=""/>
      <w:lvlJc w:val="left"/>
      <w:pPr>
        <w:tabs>
          <w:tab w:val="left" w:pos="-420"/>
        </w:tabs>
        <w:ind w:left="3360" w:hanging="420"/>
      </w:pPr>
      <w:rPr>
        <w:rFonts w:ascii="Wingdings" w:hAnsi="Wingdings" w:hint="default"/>
      </w:rPr>
    </w:lvl>
  </w:abstractNum>
  <w:abstractNum w:abstractNumId="22" w15:restartNumberingAfterBreak="0">
    <w:nsid w:val="173760FD"/>
    <w:multiLevelType w:val="multilevel"/>
    <w:tmpl w:val="173760FD"/>
    <w:lvl w:ilvl="0">
      <w:start w:val="1"/>
      <w:numFmt w:val="decimal"/>
      <w:lvlText w:val="%1."/>
      <w:lvlJc w:val="left"/>
      <w:pPr>
        <w:tabs>
          <w:tab w:val="left" w:pos="-840"/>
        </w:tabs>
        <w:ind w:left="0" w:hanging="420"/>
      </w:p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23" w15:restartNumberingAfterBreak="0">
    <w:nsid w:val="18F11B0B"/>
    <w:multiLevelType w:val="multilevel"/>
    <w:tmpl w:val="18F11B0B"/>
    <w:lvl w:ilvl="0">
      <w:start w:val="1"/>
      <w:numFmt w:val="decimal"/>
      <w:suff w:val="space"/>
      <w:lvlText w:val="%1"/>
      <w:lvlJc w:val="left"/>
      <w:pPr>
        <w:tabs>
          <w:tab w:val="left" w:pos="0"/>
        </w:tabs>
        <w:ind w:left="0" w:firstLine="0"/>
      </w:pPr>
      <w:rPr>
        <w:rFonts w:ascii="Book Antiqua" w:eastAsia="宋体" w:hAnsi="Book Antiqua" w:cs="宋体" w:hint="default"/>
        <w:b/>
        <w:color w:val="2F5597"/>
        <w:sz w:val="84"/>
      </w:rPr>
    </w:lvl>
    <w:lvl w:ilvl="1">
      <w:start w:val="1"/>
      <w:numFmt w:val="decimal"/>
      <w:suff w:val="space"/>
      <w:lvlText w:val="%1.%2"/>
      <w:lvlJc w:val="left"/>
      <w:pPr>
        <w:tabs>
          <w:tab w:val="left" w:pos="0"/>
        </w:tabs>
        <w:ind w:left="0" w:firstLine="0"/>
      </w:pPr>
      <w:rPr>
        <w:rFonts w:ascii="Book Antiqua" w:eastAsia="宋体" w:hAnsi="Book Antiqua" w:cs="宋体" w:hint="default"/>
        <w:b/>
        <w:color w:val="2F5597"/>
        <w:sz w:val="32"/>
      </w:rPr>
    </w:lvl>
    <w:lvl w:ilvl="2">
      <w:start w:val="1"/>
      <w:numFmt w:val="decimal"/>
      <w:suff w:val="space"/>
      <w:lvlText w:val="%1.%2.%3"/>
      <w:lvlJc w:val="left"/>
      <w:pPr>
        <w:tabs>
          <w:tab w:val="left" w:pos="0"/>
        </w:tabs>
        <w:ind w:left="0" w:firstLine="0"/>
      </w:pPr>
      <w:rPr>
        <w:rFonts w:ascii="Book Antiqua" w:eastAsia="宋体" w:hAnsi="Book Antiqua" w:cs="宋体" w:hint="default"/>
        <w:b/>
        <w:color w:val="2F5597"/>
        <w:sz w:val="28"/>
      </w:rPr>
    </w:lvl>
    <w:lvl w:ilvl="3">
      <w:start w:val="1"/>
      <w:numFmt w:val="decimal"/>
      <w:suff w:val="space"/>
      <w:lvlText w:val="%1.%2.%3.%4"/>
      <w:lvlJc w:val="left"/>
      <w:pPr>
        <w:tabs>
          <w:tab w:val="left" w:pos="420"/>
        </w:tabs>
        <w:ind w:left="0" w:firstLine="0"/>
      </w:pPr>
      <w:rPr>
        <w:rFonts w:ascii="Book Antiqua" w:eastAsia="宋体" w:hAnsi="Book Antiqua" w:cs="宋体" w:hint="default"/>
        <w:b/>
        <w:color w:val="2F5597"/>
        <w:sz w:val="24"/>
      </w:rPr>
    </w:lvl>
    <w:lvl w:ilvl="4">
      <w:start w:val="1"/>
      <w:numFmt w:val="decimal"/>
      <w:pStyle w:val="5"/>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4" w15:restartNumberingAfterBreak="0">
    <w:nsid w:val="1E49190E"/>
    <w:multiLevelType w:val="singleLevel"/>
    <w:tmpl w:val="1E49190E"/>
    <w:lvl w:ilvl="0">
      <w:start w:val="1"/>
      <w:numFmt w:val="decimal"/>
      <w:lvlText w:val="%1."/>
      <w:lvlJc w:val="left"/>
      <w:pPr>
        <w:tabs>
          <w:tab w:val="left" w:pos="312"/>
        </w:tabs>
      </w:pPr>
    </w:lvl>
  </w:abstractNum>
  <w:abstractNum w:abstractNumId="25" w15:restartNumberingAfterBreak="0">
    <w:nsid w:val="1E7A53BD"/>
    <w:multiLevelType w:val="multilevel"/>
    <w:tmpl w:val="1E7A53BD"/>
    <w:lvl w:ilvl="0">
      <w:start w:val="1"/>
      <w:numFmt w:val="decimal"/>
      <w:pStyle w:val="a2"/>
      <w:lvlText w:val="步骤%1."/>
      <w:lvlJc w:val="left"/>
      <w:pPr>
        <w:ind w:left="420" w:hanging="420"/>
      </w:pPr>
      <w:rPr>
        <w:rFonts w:ascii="方正清刻本悦宋简体" w:eastAsia="方正楷体简体" w:hAnsi="方正清刻本悦宋简体" w:hint="default"/>
        <w:b/>
        <w:i w:val="0"/>
        <w:caps w:val="0"/>
        <w:strike w:val="0"/>
        <w:dstrike w:val="0"/>
        <w:vanish w:val="0"/>
        <w:color w:val="000000" w:themeColor="text1"/>
        <w:sz w:val="24"/>
        <w:vertAlign w:val="baseline"/>
      </w:rPr>
    </w:lvl>
    <w:lvl w:ilvl="1">
      <w:start w:val="1"/>
      <w:numFmt w:val="lowerLetter"/>
      <w:lvlText w:val="%2)"/>
      <w:lvlJc w:val="left"/>
      <w:pPr>
        <w:ind w:left="-11" w:hanging="420"/>
      </w:pPr>
    </w:lvl>
    <w:lvl w:ilvl="2">
      <w:start w:val="1"/>
      <w:numFmt w:val="lowerRoman"/>
      <w:lvlText w:val="%3."/>
      <w:lvlJc w:val="right"/>
      <w:pPr>
        <w:ind w:left="409" w:hanging="420"/>
      </w:pPr>
    </w:lvl>
    <w:lvl w:ilvl="3">
      <w:start w:val="1"/>
      <w:numFmt w:val="decimal"/>
      <w:lvlText w:val="%4."/>
      <w:lvlJc w:val="left"/>
      <w:pPr>
        <w:ind w:left="829" w:hanging="420"/>
      </w:pPr>
    </w:lvl>
    <w:lvl w:ilvl="4">
      <w:start w:val="1"/>
      <w:numFmt w:val="lowerLetter"/>
      <w:lvlText w:val="%5)"/>
      <w:lvlJc w:val="left"/>
      <w:pPr>
        <w:ind w:left="1249" w:hanging="420"/>
      </w:pPr>
    </w:lvl>
    <w:lvl w:ilvl="5">
      <w:start w:val="1"/>
      <w:numFmt w:val="lowerRoman"/>
      <w:lvlText w:val="%6."/>
      <w:lvlJc w:val="right"/>
      <w:pPr>
        <w:ind w:left="1669" w:hanging="420"/>
      </w:pPr>
    </w:lvl>
    <w:lvl w:ilvl="6">
      <w:start w:val="1"/>
      <w:numFmt w:val="decimal"/>
      <w:lvlText w:val="%7."/>
      <w:lvlJc w:val="left"/>
      <w:pPr>
        <w:ind w:left="2089" w:hanging="420"/>
      </w:pPr>
    </w:lvl>
    <w:lvl w:ilvl="7">
      <w:start w:val="1"/>
      <w:numFmt w:val="lowerLetter"/>
      <w:lvlText w:val="%8)"/>
      <w:lvlJc w:val="left"/>
      <w:pPr>
        <w:ind w:left="2509" w:hanging="420"/>
      </w:pPr>
    </w:lvl>
    <w:lvl w:ilvl="8">
      <w:start w:val="1"/>
      <w:numFmt w:val="lowerRoman"/>
      <w:lvlText w:val="%9."/>
      <w:lvlJc w:val="right"/>
      <w:pPr>
        <w:ind w:left="2929" w:hanging="420"/>
      </w:pPr>
    </w:lvl>
  </w:abstractNum>
  <w:abstractNum w:abstractNumId="26" w15:restartNumberingAfterBreak="0">
    <w:nsid w:val="1EFE206F"/>
    <w:multiLevelType w:val="multilevel"/>
    <w:tmpl w:val="1EFE206F"/>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420"/>
        </w:tabs>
        <w:ind w:left="840" w:hanging="420"/>
      </w:pPr>
    </w:lvl>
    <w:lvl w:ilvl="2">
      <w:start w:val="1"/>
      <w:numFmt w:val="lowerRoman"/>
      <w:lvlText w:val="%3."/>
      <w:lvlJc w:val="right"/>
      <w:pPr>
        <w:tabs>
          <w:tab w:val="left" w:pos="-420"/>
        </w:tabs>
        <w:ind w:left="1260" w:hanging="420"/>
      </w:pPr>
    </w:lvl>
    <w:lvl w:ilvl="3">
      <w:start w:val="1"/>
      <w:numFmt w:val="decimal"/>
      <w:lvlText w:val="%4."/>
      <w:lvlJc w:val="left"/>
      <w:pPr>
        <w:tabs>
          <w:tab w:val="left" w:pos="-420"/>
        </w:tabs>
        <w:ind w:left="1680" w:hanging="420"/>
      </w:pPr>
    </w:lvl>
    <w:lvl w:ilvl="4">
      <w:start w:val="1"/>
      <w:numFmt w:val="lowerLetter"/>
      <w:lvlText w:val="%5)"/>
      <w:lvlJc w:val="left"/>
      <w:pPr>
        <w:tabs>
          <w:tab w:val="left" w:pos="-420"/>
        </w:tabs>
        <w:ind w:left="2100" w:hanging="420"/>
      </w:pPr>
    </w:lvl>
    <w:lvl w:ilvl="5">
      <w:start w:val="1"/>
      <w:numFmt w:val="lowerRoman"/>
      <w:lvlText w:val="%6."/>
      <w:lvlJc w:val="right"/>
      <w:pPr>
        <w:tabs>
          <w:tab w:val="left" w:pos="-420"/>
        </w:tabs>
        <w:ind w:left="2520" w:hanging="420"/>
      </w:pPr>
    </w:lvl>
    <w:lvl w:ilvl="6">
      <w:start w:val="1"/>
      <w:numFmt w:val="decimal"/>
      <w:lvlText w:val="%7."/>
      <w:lvlJc w:val="left"/>
      <w:pPr>
        <w:tabs>
          <w:tab w:val="left" w:pos="-420"/>
        </w:tabs>
        <w:ind w:left="2940" w:hanging="420"/>
      </w:pPr>
    </w:lvl>
    <w:lvl w:ilvl="7">
      <w:start w:val="1"/>
      <w:numFmt w:val="lowerLetter"/>
      <w:lvlText w:val="%8)"/>
      <w:lvlJc w:val="left"/>
      <w:pPr>
        <w:tabs>
          <w:tab w:val="left" w:pos="-420"/>
        </w:tabs>
        <w:ind w:left="3360" w:hanging="420"/>
      </w:pPr>
    </w:lvl>
    <w:lvl w:ilvl="8">
      <w:start w:val="1"/>
      <w:numFmt w:val="lowerRoman"/>
      <w:lvlText w:val="%9."/>
      <w:lvlJc w:val="right"/>
      <w:pPr>
        <w:tabs>
          <w:tab w:val="left" w:pos="-420"/>
        </w:tabs>
        <w:ind w:left="3780" w:hanging="420"/>
      </w:pPr>
    </w:lvl>
  </w:abstractNum>
  <w:abstractNum w:abstractNumId="27" w15:restartNumberingAfterBreak="0">
    <w:nsid w:val="1FEEF5D9"/>
    <w:multiLevelType w:val="singleLevel"/>
    <w:tmpl w:val="1FEEF5D9"/>
    <w:lvl w:ilvl="0">
      <w:start w:val="1"/>
      <w:numFmt w:val="decimal"/>
      <w:suff w:val="nothing"/>
      <w:lvlText w:val="（%1）"/>
      <w:lvlJc w:val="left"/>
    </w:lvl>
  </w:abstractNum>
  <w:abstractNum w:abstractNumId="28" w15:restartNumberingAfterBreak="0">
    <w:nsid w:val="245C0A34"/>
    <w:multiLevelType w:val="multilevel"/>
    <w:tmpl w:val="245C0A34"/>
    <w:lvl w:ilvl="0">
      <w:start w:val="1"/>
      <w:numFmt w:val="decimal"/>
      <w:lvlText w:val="%1)"/>
      <w:lvlJc w:val="left"/>
      <w:pPr>
        <w:tabs>
          <w:tab w:val="left" w:pos="-84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840"/>
        </w:tabs>
        <w:ind w:left="1260" w:hanging="420"/>
      </w:pPr>
    </w:lvl>
    <w:lvl w:ilvl="3">
      <w:start w:val="1"/>
      <w:numFmt w:val="decimal"/>
      <w:lvlText w:val="%4."/>
      <w:lvlJc w:val="left"/>
      <w:pPr>
        <w:tabs>
          <w:tab w:val="left" w:pos="-840"/>
        </w:tabs>
        <w:ind w:left="1680" w:hanging="420"/>
      </w:pPr>
    </w:lvl>
    <w:lvl w:ilvl="4">
      <w:start w:val="1"/>
      <w:numFmt w:val="lowerLetter"/>
      <w:lvlText w:val="%5)"/>
      <w:lvlJc w:val="left"/>
      <w:pPr>
        <w:tabs>
          <w:tab w:val="left" w:pos="-840"/>
        </w:tabs>
        <w:ind w:left="2100" w:hanging="420"/>
      </w:pPr>
    </w:lvl>
    <w:lvl w:ilvl="5">
      <w:start w:val="1"/>
      <w:numFmt w:val="lowerRoman"/>
      <w:lvlText w:val="%6."/>
      <w:lvlJc w:val="right"/>
      <w:pPr>
        <w:tabs>
          <w:tab w:val="left" w:pos="-840"/>
        </w:tabs>
        <w:ind w:left="2520" w:hanging="420"/>
      </w:pPr>
    </w:lvl>
    <w:lvl w:ilvl="6">
      <w:start w:val="1"/>
      <w:numFmt w:val="decimal"/>
      <w:lvlText w:val="%7."/>
      <w:lvlJc w:val="left"/>
      <w:pPr>
        <w:tabs>
          <w:tab w:val="left" w:pos="-840"/>
        </w:tabs>
        <w:ind w:left="2940" w:hanging="420"/>
      </w:pPr>
    </w:lvl>
    <w:lvl w:ilvl="7">
      <w:start w:val="1"/>
      <w:numFmt w:val="lowerLetter"/>
      <w:lvlText w:val="%8)"/>
      <w:lvlJc w:val="left"/>
      <w:pPr>
        <w:tabs>
          <w:tab w:val="left" w:pos="-840"/>
        </w:tabs>
        <w:ind w:left="3360" w:hanging="420"/>
      </w:pPr>
    </w:lvl>
    <w:lvl w:ilvl="8">
      <w:start w:val="1"/>
      <w:numFmt w:val="lowerRoman"/>
      <w:lvlText w:val="%9."/>
      <w:lvlJc w:val="right"/>
      <w:pPr>
        <w:tabs>
          <w:tab w:val="left" w:pos="-840"/>
        </w:tabs>
        <w:ind w:left="3780" w:hanging="420"/>
      </w:pPr>
    </w:lvl>
  </w:abstractNum>
  <w:abstractNum w:abstractNumId="29" w15:restartNumberingAfterBreak="0">
    <w:nsid w:val="274C0BA0"/>
    <w:multiLevelType w:val="singleLevel"/>
    <w:tmpl w:val="274C0BA0"/>
    <w:lvl w:ilvl="0">
      <w:start w:val="1"/>
      <w:numFmt w:val="decimal"/>
      <w:lvlText w:val="%1."/>
      <w:lvlJc w:val="left"/>
      <w:pPr>
        <w:tabs>
          <w:tab w:val="left" w:pos="-840"/>
        </w:tabs>
        <w:ind w:left="-415" w:hanging="425"/>
      </w:pPr>
      <w:rPr>
        <w:rFonts w:hint="default"/>
      </w:rPr>
    </w:lvl>
  </w:abstractNum>
  <w:abstractNum w:abstractNumId="30" w15:restartNumberingAfterBreak="0">
    <w:nsid w:val="28364B93"/>
    <w:multiLevelType w:val="multilevel"/>
    <w:tmpl w:val="28364B93"/>
    <w:lvl w:ilvl="0">
      <w:start w:val="1"/>
      <w:numFmt w:val="decimal"/>
      <w:lvlText w:val="%1)"/>
      <w:lvlJc w:val="left"/>
      <w:pPr>
        <w:tabs>
          <w:tab w:val="left" w:pos="-840"/>
        </w:tabs>
        <w:ind w:left="0" w:hanging="420"/>
      </w:p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31" w15:restartNumberingAfterBreak="0">
    <w:nsid w:val="2C7A2F29"/>
    <w:multiLevelType w:val="singleLevel"/>
    <w:tmpl w:val="2C7A2F29"/>
    <w:lvl w:ilvl="0">
      <w:start w:val="1"/>
      <w:numFmt w:val="decimal"/>
      <w:suff w:val="nothing"/>
      <w:lvlText w:val="（%1）"/>
      <w:lvlJc w:val="left"/>
    </w:lvl>
  </w:abstractNum>
  <w:abstractNum w:abstractNumId="32" w15:restartNumberingAfterBreak="0">
    <w:nsid w:val="2D123C1A"/>
    <w:multiLevelType w:val="multilevel"/>
    <w:tmpl w:val="2D123C1A"/>
    <w:lvl w:ilvl="0">
      <w:start w:val="1"/>
      <w:numFmt w:val="bullet"/>
      <w:pStyle w:val="listintable"/>
      <w:lvlText w:val=""/>
      <w:lvlJc w:val="left"/>
      <w:pPr>
        <w:ind w:left="420" w:hanging="420"/>
      </w:pPr>
      <w:rPr>
        <w:rFonts w:ascii="Wingdings" w:hAnsi="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D1B0D7F"/>
    <w:multiLevelType w:val="multilevel"/>
    <w:tmpl w:val="2D1B0D7F"/>
    <w:lvl w:ilvl="0">
      <w:start w:val="1"/>
      <w:numFmt w:val="bullet"/>
      <w:pStyle w:val="unorderedList"/>
      <w:lvlText w:val=""/>
      <w:lvlJc w:val="left"/>
      <w:pPr>
        <w:ind w:left="2121" w:hanging="420"/>
      </w:pPr>
      <w:rPr>
        <w:rFonts w:ascii="Wingdings" w:hAnsi="Wingdings" w:hint="default"/>
        <w:sz w:val="18"/>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34" w15:restartNumberingAfterBreak="0">
    <w:nsid w:val="355C21C5"/>
    <w:multiLevelType w:val="singleLevel"/>
    <w:tmpl w:val="355C21C5"/>
    <w:lvl w:ilvl="0">
      <w:start w:val="1"/>
      <w:numFmt w:val="decimal"/>
      <w:suff w:val="nothing"/>
      <w:lvlText w:val="%1）"/>
      <w:lvlJc w:val="left"/>
    </w:lvl>
  </w:abstractNum>
  <w:abstractNum w:abstractNumId="35" w15:restartNumberingAfterBreak="0">
    <w:nsid w:val="360756FF"/>
    <w:multiLevelType w:val="multilevel"/>
    <w:tmpl w:val="360756FF"/>
    <w:lvl w:ilvl="0">
      <w:start w:val="1"/>
      <w:numFmt w:val="decimal"/>
      <w:lvlText w:val="%1."/>
      <w:lvlJc w:val="left"/>
      <w:pPr>
        <w:tabs>
          <w:tab w:val="left" w:pos="-840"/>
        </w:tabs>
        <w:ind w:left="-60" w:hanging="360"/>
      </w:pPr>
      <w:rPr>
        <w:rFonts w:hint="default"/>
      </w:r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36" w15:restartNumberingAfterBreak="0">
    <w:nsid w:val="367CC620"/>
    <w:multiLevelType w:val="singleLevel"/>
    <w:tmpl w:val="367CC620"/>
    <w:lvl w:ilvl="0">
      <w:start w:val="1"/>
      <w:numFmt w:val="decimal"/>
      <w:lvlText w:val="%1)"/>
      <w:lvlJc w:val="left"/>
      <w:pPr>
        <w:tabs>
          <w:tab w:val="left" w:pos="-840"/>
        </w:tabs>
        <w:ind w:left="-415" w:hanging="425"/>
      </w:pPr>
      <w:rPr>
        <w:rFonts w:hint="default"/>
      </w:rPr>
    </w:lvl>
  </w:abstractNum>
  <w:abstractNum w:abstractNumId="37" w15:restartNumberingAfterBreak="0">
    <w:nsid w:val="37ED3FED"/>
    <w:multiLevelType w:val="hybridMultilevel"/>
    <w:tmpl w:val="3376C66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8" w15:restartNumberingAfterBreak="0">
    <w:nsid w:val="3E3A7903"/>
    <w:multiLevelType w:val="singleLevel"/>
    <w:tmpl w:val="3E3A7903"/>
    <w:lvl w:ilvl="0">
      <w:start w:val="1"/>
      <w:numFmt w:val="decimal"/>
      <w:suff w:val="nothing"/>
      <w:lvlText w:val="%1）"/>
      <w:lvlJc w:val="left"/>
    </w:lvl>
  </w:abstractNum>
  <w:abstractNum w:abstractNumId="39" w15:restartNumberingAfterBreak="0">
    <w:nsid w:val="43ED6E72"/>
    <w:multiLevelType w:val="singleLevel"/>
    <w:tmpl w:val="43ED6E72"/>
    <w:lvl w:ilvl="0">
      <w:start w:val="1"/>
      <w:numFmt w:val="decimal"/>
      <w:suff w:val="nothing"/>
      <w:lvlText w:val="%1）"/>
      <w:lvlJc w:val="left"/>
    </w:lvl>
  </w:abstractNum>
  <w:abstractNum w:abstractNumId="40" w15:restartNumberingAfterBreak="0">
    <w:nsid w:val="4443084F"/>
    <w:multiLevelType w:val="multilevel"/>
    <w:tmpl w:val="4443084F"/>
    <w:lvl w:ilvl="0">
      <w:start w:val="1"/>
      <w:numFmt w:val="bullet"/>
      <w:lvlText w:val=""/>
      <w:lvlJc w:val="left"/>
      <w:pPr>
        <w:tabs>
          <w:tab w:val="left" w:pos="-840"/>
        </w:tabs>
        <w:ind w:left="0" w:hanging="420"/>
      </w:pPr>
      <w:rPr>
        <w:rFonts w:ascii="Wingdings" w:hAnsi="Wingdings" w:hint="default"/>
      </w:rPr>
    </w:lvl>
    <w:lvl w:ilvl="1">
      <w:start w:val="1"/>
      <w:numFmt w:val="decimal"/>
      <w:lvlText w:val="%2."/>
      <w:lvlJc w:val="left"/>
      <w:pPr>
        <w:tabs>
          <w:tab w:val="left" w:pos="-840"/>
        </w:tabs>
        <w:ind w:left="420" w:hanging="420"/>
      </w:pPr>
      <w:rPr>
        <w:rFonts w:hint="default"/>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840"/>
        </w:tabs>
        <w:ind w:left="1260" w:hanging="420"/>
      </w:pPr>
      <w:rPr>
        <w:rFonts w:ascii="Wingdings" w:hAnsi="Wingdings" w:hint="default"/>
      </w:rPr>
    </w:lvl>
    <w:lvl w:ilvl="4">
      <w:start w:val="1"/>
      <w:numFmt w:val="bullet"/>
      <w:lvlText w:val=""/>
      <w:lvlJc w:val="left"/>
      <w:pPr>
        <w:tabs>
          <w:tab w:val="left" w:pos="-840"/>
        </w:tabs>
        <w:ind w:left="1680" w:hanging="420"/>
      </w:pPr>
      <w:rPr>
        <w:rFonts w:ascii="Wingdings" w:hAnsi="Wingdings" w:hint="default"/>
      </w:rPr>
    </w:lvl>
    <w:lvl w:ilvl="5">
      <w:start w:val="1"/>
      <w:numFmt w:val="bullet"/>
      <w:lvlText w:val=""/>
      <w:lvlJc w:val="left"/>
      <w:pPr>
        <w:tabs>
          <w:tab w:val="left" w:pos="-840"/>
        </w:tabs>
        <w:ind w:left="2100" w:hanging="420"/>
      </w:pPr>
      <w:rPr>
        <w:rFonts w:ascii="Wingdings" w:hAnsi="Wingdings" w:hint="default"/>
      </w:rPr>
    </w:lvl>
    <w:lvl w:ilvl="6">
      <w:start w:val="1"/>
      <w:numFmt w:val="bullet"/>
      <w:lvlText w:val=""/>
      <w:lvlJc w:val="left"/>
      <w:pPr>
        <w:tabs>
          <w:tab w:val="left" w:pos="-840"/>
        </w:tabs>
        <w:ind w:left="2520" w:hanging="420"/>
      </w:pPr>
      <w:rPr>
        <w:rFonts w:ascii="Wingdings" w:hAnsi="Wingdings" w:hint="default"/>
      </w:rPr>
    </w:lvl>
    <w:lvl w:ilvl="7">
      <w:start w:val="1"/>
      <w:numFmt w:val="bullet"/>
      <w:lvlText w:val=""/>
      <w:lvlJc w:val="left"/>
      <w:pPr>
        <w:tabs>
          <w:tab w:val="left" w:pos="-840"/>
        </w:tabs>
        <w:ind w:left="2940" w:hanging="420"/>
      </w:pPr>
      <w:rPr>
        <w:rFonts w:ascii="Wingdings" w:hAnsi="Wingdings" w:hint="default"/>
      </w:rPr>
    </w:lvl>
    <w:lvl w:ilvl="8">
      <w:start w:val="1"/>
      <w:numFmt w:val="bullet"/>
      <w:lvlText w:val=""/>
      <w:lvlJc w:val="left"/>
      <w:pPr>
        <w:tabs>
          <w:tab w:val="left" w:pos="-840"/>
        </w:tabs>
        <w:ind w:left="3360" w:hanging="420"/>
      </w:pPr>
      <w:rPr>
        <w:rFonts w:ascii="Wingdings" w:hAnsi="Wingdings" w:hint="default"/>
      </w:rPr>
    </w:lvl>
  </w:abstractNum>
  <w:abstractNum w:abstractNumId="41" w15:restartNumberingAfterBreak="0">
    <w:nsid w:val="445366D5"/>
    <w:multiLevelType w:val="singleLevel"/>
    <w:tmpl w:val="445366D5"/>
    <w:lvl w:ilvl="0">
      <w:start w:val="1"/>
      <w:numFmt w:val="decimal"/>
      <w:lvlText w:val="%1."/>
      <w:lvlJc w:val="left"/>
      <w:pPr>
        <w:tabs>
          <w:tab w:val="left" w:pos="420"/>
        </w:tabs>
        <w:ind w:left="840" w:hanging="420"/>
      </w:pPr>
      <w:rPr>
        <w:rFonts w:hint="default"/>
      </w:rPr>
    </w:lvl>
  </w:abstractNum>
  <w:abstractNum w:abstractNumId="42" w15:restartNumberingAfterBreak="0">
    <w:nsid w:val="44D639D0"/>
    <w:multiLevelType w:val="singleLevel"/>
    <w:tmpl w:val="44D639D0"/>
    <w:lvl w:ilvl="0">
      <w:start w:val="1"/>
      <w:numFmt w:val="decimal"/>
      <w:suff w:val="space"/>
      <w:lvlText w:val="%1."/>
      <w:lvlJc w:val="left"/>
    </w:lvl>
  </w:abstractNum>
  <w:abstractNum w:abstractNumId="43" w15:restartNumberingAfterBreak="0">
    <w:nsid w:val="451E09E4"/>
    <w:multiLevelType w:val="singleLevel"/>
    <w:tmpl w:val="451E09E4"/>
    <w:lvl w:ilvl="0">
      <w:start w:val="1"/>
      <w:numFmt w:val="decimal"/>
      <w:lvlText w:val="%1)"/>
      <w:lvlJc w:val="left"/>
      <w:pPr>
        <w:tabs>
          <w:tab w:val="left" w:pos="-840"/>
        </w:tabs>
        <w:ind w:left="-415" w:hanging="425"/>
      </w:pPr>
      <w:rPr>
        <w:rFonts w:hint="default"/>
      </w:rPr>
    </w:lvl>
  </w:abstractNum>
  <w:abstractNum w:abstractNumId="44" w15:restartNumberingAfterBreak="0">
    <w:nsid w:val="48BB7826"/>
    <w:multiLevelType w:val="multilevel"/>
    <w:tmpl w:val="48BB7826"/>
    <w:lvl w:ilvl="0">
      <w:start w:val="1"/>
      <w:numFmt w:val="decimal"/>
      <w:pStyle w:val="orderedList"/>
      <w:lvlText w:val="%1."/>
      <w:lvlJc w:val="left"/>
      <w:pPr>
        <w:ind w:left="2121" w:hanging="420"/>
      </w:pPr>
      <w:rPr>
        <w:rFonts w:hint="eastAsia"/>
      </w:rPr>
    </w:lvl>
    <w:lvl w:ilvl="1">
      <w:start w:val="1"/>
      <w:numFmt w:val="lowerLetter"/>
      <w:lvlText w:val="%2)"/>
      <w:lvlJc w:val="left"/>
      <w:pPr>
        <w:ind w:left="2541" w:hanging="420"/>
      </w:pPr>
    </w:lvl>
    <w:lvl w:ilvl="2">
      <w:start w:val="1"/>
      <w:numFmt w:val="lowerRoman"/>
      <w:lvlText w:val="%3."/>
      <w:lvlJc w:val="right"/>
      <w:pPr>
        <w:ind w:left="2961" w:hanging="420"/>
      </w:pPr>
    </w:lvl>
    <w:lvl w:ilvl="3">
      <w:start w:val="1"/>
      <w:numFmt w:val="decimal"/>
      <w:lvlText w:val="%4."/>
      <w:lvlJc w:val="left"/>
      <w:pPr>
        <w:ind w:left="3381" w:hanging="420"/>
      </w:pPr>
    </w:lvl>
    <w:lvl w:ilvl="4">
      <w:start w:val="1"/>
      <w:numFmt w:val="lowerLetter"/>
      <w:lvlText w:val="%5)"/>
      <w:lvlJc w:val="left"/>
      <w:pPr>
        <w:ind w:left="3801" w:hanging="420"/>
      </w:pPr>
    </w:lvl>
    <w:lvl w:ilvl="5">
      <w:start w:val="1"/>
      <w:numFmt w:val="lowerRoman"/>
      <w:lvlText w:val="%6."/>
      <w:lvlJc w:val="right"/>
      <w:pPr>
        <w:ind w:left="4221" w:hanging="420"/>
      </w:pPr>
    </w:lvl>
    <w:lvl w:ilvl="6">
      <w:start w:val="1"/>
      <w:numFmt w:val="decimal"/>
      <w:lvlText w:val="%7."/>
      <w:lvlJc w:val="left"/>
      <w:pPr>
        <w:ind w:left="4641" w:hanging="420"/>
      </w:pPr>
    </w:lvl>
    <w:lvl w:ilvl="7">
      <w:start w:val="1"/>
      <w:numFmt w:val="lowerLetter"/>
      <w:lvlText w:val="%8)"/>
      <w:lvlJc w:val="left"/>
      <w:pPr>
        <w:ind w:left="5061" w:hanging="420"/>
      </w:pPr>
    </w:lvl>
    <w:lvl w:ilvl="8">
      <w:start w:val="1"/>
      <w:numFmt w:val="lowerRoman"/>
      <w:lvlText w:val="%9."/>
      <w:lvlJc w:val="right"/>
      <w:pPr>
        <w:ind w:left="5481" w:hanging="420"/>
      </w:pPr>
    </w:lvl>
  </w:abstractNum>
  <w:abstractNum w:abstractNumId="45" w15:restartNumberingAfterBreak="0">
    <w:nsid w:val="4ACC38A1"/>
    <w:multiLevelType w:val="multilevel"/>
    <w:tmpl w:val="4ACC38A1"/>
    <w:lvl w:ilvl="0">
      <w:start w:val="1"/>
      <w:numFmt w:val="decimal"/>
      <w:lvlText w:val="%1."/>
      <w:lvlJc w:val="left"/>
      <w:pPr>
        <w:tabs>
          <w:tab w:val="left" w:pos="-840"/>
        </w:tabs>
        <w:ind w:left="0" w:hanging="420"/>
      </w:pPr>
      <w:rPr>
        <w:rFonts w:hint="eastAsia"/>
      </w:r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46" w15:restartNumberingAfterBreak="0">
    <w:nsid w:val="582C468A"/>
    <w:multiLevelType w:val="multilevel"/>
    <w:tmpl w:val="582C468A"/>
    <w:lvl w:ilvl="0">
      <w:start w:val="1"/>
      <w:numFmt w:val="decimal"/>
      <w:lvlText w:val="%1)"/>
      <w:lvlJc w:val="left"/>
      <w:pPr>
        <w:tabs>
          <w:tab w:val="left" w:pos="-840"/>
        </w:tabs>
        <w:ind w:left="60" w:hanging="420"/>
      </w:pPr>
    </w:lvl>
    <w:lvl w:ilvl="1">
      <w:start w:val="1"/>
      <w:numFmt w:val="lowerLetter"/>
      <w:lvlText w:val="%2)"/>
      <w:lvlJc w:val="left"/>
      <w:pPr>
        <w:tabs>
          <w:tab w:val="left" w:pos="-840"/>
        </w:tabs>
        <w:ind w:left="480" w:hanging="420"/>
      </w:pPr>
    </w:lvl>
    <w:lvl w:ilvl="2">
      <w:start w:val="1"/>
      <w:numFmt w:val="lowerRoman"/>
      <w:lvlText w:val="%3."/>
      <w:lvlJc w:val="right"/>
      <w:pPr>
        <w:tabs>
          <w:tab w:val="left" w:pos="-840"/>
        </w:tabs>
        <w:ind w:left="900" w:hanging="420"/>
      </w:pPr>
    </w:lvl>
    <w:lvl w:ilvl="3">
      <w:start w:val="1"/>
      <w:numFmt w:val="decimal"/>
      <w:lvlText w:val="%4."/>
      <w:lvlJc w:val="left"/>
      <w:pPr>
        <w:tabs>
          <w:tab w:val="left" w:pos="-840"/>
        </w:tabs>
        <w:ind w:left="1320" w:hanging="420"/>
      </w:pPr>
    </w:lvl>
    <w:lvl w:ilvl="4">
      <w:start w:val="1"/>
      <w:numFmt w:val="lowerLetter"/>
      <w:lvlText w:val="%5)"/>
      <w:lvlJc w:val="left"/>
      <w:pPr>
        <w:tabs>
          <w:tab w:val="left" w:pos="-840"/>
        </w:tabs>
        <w:ind w:left="1740" w:hanging="420"/>
      </w:pPr>
    </w:lvl>
    <w:lvl w:ilvl="5">
      <w:start w:val="1"/>
      <w:numFmt w:val="lowerRoman"/>
      <w:lvlText w:val="%6."/>
      <w:lvlJc w:val="right"/>
      <w:pPr>
        <w:tabs>
          <w:tab w:val="left" w:pos="-840"/>
        </w:tabs>
        <w:ind w:left="2160" w:hanging="420"/>
      </w:pPr>
    </w:lvl>
    <w:lvl w:ilvl="6">
      <w:start w:val="1"/>
      <w:numFmt w:val="decimal"/>
      <w:lvlText w:val="%7."/>
      <w:lvlJc w:val="left"/>
      <w:pPr>
        <w:tabs>
          <w:tab w:val="left" w:pos="-840"/>
        </w:tabs>
        <w:ind w:left="2580" w:hanging="420"/>
      </w:pPr>
    </w:lvl>
    <w:lvl w:ilvl="7">
      <w:start w:val="1"/>
      <w:numFmt w:val="lowerLetter"/>
      <w:lvlText w:val="%8)"/>
      <w:lvlJc w:val="left"/>
      <w:pPr>
        <w:tabs>
          <w:tab w:val="left" w:pos="-840"/>
        </w:tabs>
        <w:ind w:left="3000" w:hanging="420"/>
      </w:pPr>
    </w:lvl>
    <w:lvl w:ilvl="8">
      <w:start w:val="1"/>
      <w:numFmt w:val="lowerRoman"/>
      <w:lvlText w:val="%9."/>
      <w:lvlJc w:val="right"/>
      <w:pPr>
        <w:tabs>
          <w:tab w:val="left" w:pos="-840"/>
        </w:tabs>
        <w:ind w:left="3420" w:hanging="420"/>
      </w:pPr>
    </w:lvl>
  </w:abstractNum>
  <w:abstractNum w:abstractNumId="47" w15:restartNumberingAfterBreak="0">
    <w:nsid w:val="5A094A7F"/>
    <w:multiLevelType w:val="multilevel"/>
    <w:tmpl w:val="5A094A7F"/>
    <w:lvl w:ilvl="0">
      <w:start w:val="1"/>
      <w:numFmt w:val="decimal"/>
      <w:lvlText w:val="%1."/>
      <w:lvlJc w:val="left"/>
      <w:pPr>
        <w:tabs>
          <w:tab w:val="left" w:pos="-840"/>
        </w:tabs>
        <w:ind w:left="0" w:hanging="420"/>
      </w:pPr>
      <w:rPr>
        <w:rFonts w:hint="eastAsia"/>
        <w:b w:val="0"/>
      </w:r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48" w15:restartNumberingAfterBreak="0">
    <w:nsid w:val="5B0F1E1D"/>
    <w:multiLevelType w:val="multilevel"/>
    <w:tmpl w:val="5B0F1E1D"/>
    <w:lvl w:ilvl="0">
      <w:start w:val="1"/>
      <w:numFmt w:val="decimal"/>
      <w:lvlText w:val="%1."/>
      <w:lvlJc w:val="left"/>
      <w:pPr>
        <w:tabs>
          <w:tab w:val="left" w:pos="-840"/>
        </w:tabs>
        <w:ind w:left="0" w:hanging="420"/>
      </w:pPr>
      <w:rPr>
        <w:rFonts w:hint="eastAsia"/>
      </w:r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49" w15:restartNumberingAfterBreak="0">
    <w:nsid w:val="5DB1CDF3"/>
    <w:multiLevelType w:val="multilevel"/>
    <w:tmpl w:val="5DB1CDF3"/>
    <w:lvl w:ilvl="0">
      <w:start w:val="1"/>
      <w:numFmt w:val="decimal"/>
      <w:suff w:val="space"/>
      <w:lvlText w:val="%1"/>
      <w:lvlJc w:val="left"/>
      <w:pPr>
        <w:tabs>
          <w:tab w:val="left" w:pos="0"/>
        </w:tabs>
        <w:ind w:left="0" w:firstLine="0"/>
      </w:pPr>
      <w:rPr>
        <w:rFonts w:ascii="Book Antiqua" w:eastAsia="宋体" w:hAnsi="Book Antiqua" w:cs="宋体" w:hint="default"/>
        <w:b/>
        <w:color w:val="2F5597"/>
        <w:sz w:val="84"/>
      </w:rPr>
    </w:lvl>
    <w:lvl w:ilvl="1">
      <w:start w:val="1"/>
      <w:numFmt w:val="decimal"/>
      <w:suff w:val="space"/>
      <w:lvlText w:val="%1.%2"/>
      <w:lvlJc w:val="left"/>
      <w:pPr>
        <w:tabs>
          <w:tab w:val="left" w:pos="0"/>
        </w:tabs>
        <w:ind w:left="0" w:firstLine="0"/>
      </w:pPr>
      <w:rPr>
        <w:rFonts w:ascii="Book Antiqua" w:eastAsia="宋体" w:hAnsi="Book Antiqua" w:cs="宋体" w:hint="default"/>
        <w:b/>
        <w:color w:val="2F5597"/>
        <w:sz w:val="32"/>
      </w:rPr>
    </w:lvl>
    <w:lvl w:ilvl="2">
      <w:start w:val="1"/>
      <w:numFmt w:val="decimal"/>
      <w:suff w:val="space"/>
      <w:lvlText w:val="%1.%2.%3"/>
      <w:lvlJc w:val="left"/>
      <w:pPr>
        <w:tabs>
          <w:tab w:val="left" w:pos="0"/>
        </w:tabs>
        <w:ind w:left="0" w:firstLine="0"/>
      </w:pPr>
      <w:rPr>
        <w:rFonts w:ascii="Book Antiqua" w:eastAsia="宋体" w:hAnsi="Book Antiqua" w:cs="宋体" w:hint="default"/>
        <w:b/>
        <w:color w:val="2F5597"/>
        <w:sz w:val="28"/>
      </w:rPr>
    </w:lvl>
    <w:lvl w:ilvl="3">
      <w:start w:val="1"/>
      <w:numFmt w:val="decimal"/>
      <w:suff w:val="space"/>
      <w:lvlText w:val="%1.%2.%3.%4"/>
      <w:lvlJc w:val="left"/>
      <w:pPr>
        <w:tabs>
          <w:tab w:val="left" w:pos="420"/>
        </w:tabs>
        <w:ind w:left="0" w:firstLine="0"/>
      </w:pPr>
      <w:rPr>
        <w:rFonts w:ascii="Book Antiqua" w:eastAsia="宋体" w:hAnsi="Book Antiqua" w:cs="宋体" w:hint="default"/>
        <w:b/>
        <w:color w:val="2F5597"/>
        <w:sz w:val="24"/>
      </w:rPr>
    </w:lvl>
    <w:lvl w:ilvl="4">
      <w:start w:val="1"/>
      <w:numFmt w:val="decimal"/>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50" w15:restartNumberingAfterBreak="0">
    <w:nsid w:val="5EA76C53"/>
    <w:multiLevelType w:val="multilevel"/>
    <w:tmpl w:val="5EA76C53"/>
    <w:lvl w:ilvl="0">
      <w:start w:val="1"/>
      <w:numFmt w:val="lowerLetter"/>
      <w:pStyle w:val="subOrderedList"/>
      <w:lvlText w:val="%1)"/>
      <w:lvlJc w:val="left"/>
      <w:pPr>
        <w:ind w:left="1272" w:hanging="420"/>
      </w:pPr>
    </w:lvl>
    <w:lvl w:ilvl="1">
      <w:start w:val="1"/>
      <w:numFmt w:val="lowerLetter"/>
      <w:lvlText w:val="%2)"/>
      <w:lvlJc w:val="left"/>
      <w:pPr>
        <w:ind w:left="1692" w:hanging="420"/>
      </w:pPr>
    </w:lvl>
    <w:lvl w:ilvl="2">
      <w:start w:val="1"/>
      <w:numFmt w:val="lowerRoman"/>
      <w:lvlText w:val="%3."/>
      <w:lvlJc w:val="right"/>
      <w:pPr>
        <w:ind w:left="2112" w:hanging="420"/>
      </w:pPr>
    </w:lvl>
    <w:lvl w:ilvl="3">
      <w:start w:val="1"/>
      <w:numFmt w:val="decimal"/>
      <w:lvlText w:val="%4."/>
      <w:lvlJc w:val="left"/>
      <w:pPr>
        <w:ind w:left="2532" w:hanging="420"/>
      </w:pPr>
    </w:lvl>
    <w:lvl w:ilvl="4">
      <w:start w:val="1"/>
      <w:numFmt w:val="lowerLetter"/>
      <w:lvlText w:val="%5)"/>
      <w:lvlJc w:val="left"/>
      <w:pPr>
        <w:ind w:left="2952" w:hanging="420"/>
      </w:pPr>
    </w:lvl>
    <w:lvl w:ilvl="5">
      <w:start w:val="1"/>
      <w:numFmt w:val="lowerRoman"/>
      <w:lvlText w:val="%6."/>
      <w:lvlJc w:val="right"/>
      <w:pPr>
        <w:ind w:left="3372" w:hanging="420"/>
      </w:pPr>
    </w:lvl>
    <w:lvl w:ilvl="6">
      <w:start w:val="1"/>
      <w:numFmt w:val="decimal"/>
      <w:lvlText w:val="%7."/>
      <w:lvlJc w:val="left"/>
      <w:pPr>
        <w:ind w:left="3792" w:hanging="420"/>
      </w:pPr>
    </w:lvl>
    <w:lvl w:ilvl="7">
      <w:start w:val="1"/>
      <w:numFmt w:val="lowerLetter"/>
      <w:lvlText w:val="%8)"/>
      <w:lvlJc w:val="left"/>
      <w:pPr>
        <w:ind w:left="4212" w:hanging="420"/>
      </w:pPr>
    </w:lvl>
    <w:lvl w:ilvl="8">
      <w:start w:val="1"/>
      <w:numFmt w:val="lowerRoman"/>
      <w:lvlText w:val="%9."/>
      <w:lvlJc w:val="right"/>
      <w:pPr>
        <w:ind w:left="4632" w:hanging="420"/>
      </w:pPr>
    </w:lvl>
  </w:abstractNum>
  <w:abstractNum w:abstractNumId="51" w15:restartNumberingAfterBreak="0">
    <w:nsid w:val="60D470B4"/>
    <w:multiLevelType w:val="multilevel"/>
    <w:tmpl w:val="60D470B4"/>
    <w:lvl w:ilvl="0">
      <w:start w:val="1"/>
      <w:numFmt w:val="decimal"/>
      <w:lvlText w:val="%1."/>
      <w:lvlJc w:val="left"/>
      <w:pPr>
        <w:tabs>
          <w:tab w:val="left" w:pos="-840"/>
        </w:tabs>
        <w:ind w:left="-60" w:hanging="360"/>
      </w:pPr>
      <w:rPr>
        <w:rFonts w:hint="default"/>
      </w:rPr>
    </w:lvl>
    <w:lvl w:ilvl="1">
      <w:start w:val="1"/>
      <w:numFmt w:val="lowerLetter"/>
      <w:lvlText w:val="%2)"/>
      <w:lvlJc w:val="left"/>
      <w:pPr>
        <w:tabs>
          <w:tab w:val="left" w:pos="-84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840"/>
        </w:tabs>
        <w:ind w:left="1260" w:hanging="420"/>
      </w:pPr>
    </w:lvl>
    <w:lvl w:ilvl="4">
      <w:start w:val="1"/>
      <w:numFmt w:val="lowerLetter"/>
      <w:lvlText w:val="%5)"/>
      <w:lvlJc w:val="left"/>
      <w:pPr>
        <w:tabs>
          <w:tab w:val="left" w:pos="-840"/>
        </w:tabs>
        <w:ind w:left="1680" w:hanging="420"/>
      </w:pPr>
    </w:lvl>
    <w:lvl w:ilvl="5">
      <w:start w:val="1"/>
      <w:numFmt w:val="lowerRoman"/>
      <w:lvlText w:val="%6."/>
      <w:lvlJc w:val="right"/>
      <w:pPr>
        <w:tabs>
          <w:tab w:val="left" w:pos="-840"/>
        </w:tabs>
        <w:ind w:left="2100" w:hanging="420"/>
      </w:pPr>
    </w:lvl>
    <w:lvl w:ilvl="6">
      <w:start w:val="1"/>
      <w:numFmt w:val="decimal"/>
      <w:lvlText w:val="%7."/>
      <w:lvlJc w:val="left"/>
      <w:pPr>
        <w:tabs>
          <w:tab w:val="left" w:pos="-840"/>
        </w:tabs>
        <w:ind w:left="2520" w:hanging="420"/>
      </w:pPr>
    </w:lvl>
    <w:lvl w:ilvl="7">
      <w:start w:val="1"/>
      <w:numFmt w:val="lowerLetter"/>
      <w:lvlText w:val="%8)"/>
      <w:lvlJc w:val="left"/>
      <w:pPr>
        <w:tabs>
          <w:tab w:val="left" w:pos="-840"/>
        </w:tabs>
        <w:ind w:left="2940" w:hanging="420"/>
      </w:pPr>
    </w:lvl>
    <w:lvl w:ilvl="8">
      <w:start w:val="1"/>
      <w:numFmt w:val="lowerRoman"/>
      <w:lvlText w:val="%9."/>
      <w:lvlJc w:val="right"/>
      <w:pPr>
        <w:tabs>
          <w:tab w:val="left" w:pos="-840"/>
        </w:tabs>
        <w:ind w:left="3360" w:hanging="420"/>
      </w:pPr>
    </w:lvl>
  </w:abstractNum>
  <w:abstractNum w:abstractNumId="52" w15:restartNumberingAfterBreak="0">
    <w:nsid w:val="6B101C2B"/>
    <w:multiLevelType w:val="multilevel"/>
    <w:tmpl w:val="6B101C2B"/>
    <w:lvl w:ilvl="0">
      <w:start w:val="1"/>
      <w:numFmt w:val="decimal"/>
      <w:pStyle w:val="H-0"/>
      <w:lvlText w:val="步骤%1.  "/>
      <w:lvlJc w:val="left"/>
      <w:pPr>
        <w:ind w:left="420" w:hanging="420"/>
      </w:pPr>
      <w:rPr>
        <w:rFonts w:hint="eastAsia"/>
        <w:b/>
        <w:i w:val="0"/>
        <w:sz w:val="21"/>
      </w:rPr>
    </w:lvl>
    <w:lvl w:ilvl="1">
      <w:start w:val="1"/>
      <w:numFmt w:val="lowerLetter"/>
      <w:lvlText w:val="%2)"/>
      <w:lvlJc w:val="left"/>
      <w:pPr>
        <w:ind w:left="-11" w:hanging="420"/>
      </w:pPr>
    </w:lvl>
    <w:lvl w:ilvl="2">
      <w:start w:val="1"/>
      <w:numFmt w:val="lowerRoman"/>
      <w:lvlText w:val="%3."/>
      <w:lvlJc w:val="right"/>
      <w:pPr>
        <w:ind w:left="409" w:hanging="420"/>
      </w:pPr>
    </w:lvl>
    <w:lvl w:ilvl="3">
      <w:start w:val="1"/>
      <w:numFmt w:val="decimal"/>
      <w:lvlText w:val="%4."/>
      <w:lvlJc w:val="left"/>
      <w:pPr>
        <w:ind w:left="829" w:hanging="420"/>
      </w:pPr>
    </w:lvl>
    <w:lvl w:ilvl="4">
      <w:start w:val="1"/>
      <w:numFmt w:val="lowerLetter"/>
      <w:lvlText w:val="%5)"/>
      <w:lvlJc w:val="left"/>
      <w:pPr>
        <w:ind w:left="1249" w:hanging="420"/>
      </w:pPr>
    </w:lvl>
    <w:lvl w:ilvl="5">
      <w:start w:val="1"/>
      <w:numFmt w:val="lowerRoman"/>
      <w:lvlText w:val="%6."/>
      <w:lvlJc w:val="right"/>
      <w:pPr>
        <w:ind w:left="1669" w:hanging="420"/>
      </w:pPr>
    </w:lvl>
    <w:lvl w:ilvl="6">
      <w:start w:val="1"/>
      <w:numFmt w:val="decimal"/>
      <w:lvlText w:val="%7."/>
      <w:lvlJc w:val="left"/>
      <w:pPr>
        <w:ind w:left="2089" w:hanging="420"/>
      </w:pPr>
    </w:lvl>
    <w:lvl w:ilvl="7">
      <w:start w:val="1"/>
      <w:numFmt w:val="lowerLetter"/>
      <w:lvlText w:val="%8)"/>
      <w:lvlJc w:val="left"/>
      <w:pPr>
        <w:ind w:left="2509" w:hanging="420"/>
      </w:pPr>
    </w:lvl>
    <w:lvl w:ilvl="8">
      <w:start w:val="1"/>
      <w:numFmt w:val="lowerRoman"/>
      <w:lvlText w:val="%9."/>
      <w:lvlJc w:val="right"/>
      <w:pPr>
        <w:ind w:left="2929" w:hanging="420"/>
      </w:pPr>
    </w:lvl>
  </w:abstractNum>
  <w:abstractNum w:abstractNumId="53" w15:restartNumberingAfterBreak="0">
    <w:nsid w:val="6C0423FC"/>
    <w:multiLevelType w:val="hybridMultilevel"/>
    <w:tmpl w:val="98DA4D62"/>
    <w:lvl w:ilvl="0" w:tplc="8B6E7B3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4" w15:restartNumberingAfterBreak="0">
    <w:nsid w:val="71B3154E"/>
    <w:multiLevelType w:val="singleLevel"/>
    <w:tmpl w:val="71B3154E"/>
    <w:lvl w:ilvl="0">
      <w:start w:val="1"/>
      <w:numFmt w:val="decimal"/>
      <w:suff w:val="nothing"/>
      <w:lvlText w:val="%1）"/>
      <w:lvlJc w:val="left"/>
    </w:lvl>
  </w:abstractNum>
  <w:abstractNum w:abstractNumId="55" w15:restartNumberingAfterBreak="0">
    <w:nsid w:val="725A51DE"/>
    <w:multiLevelType w:val="singleLevel"/>
    <w:tmpl w:val="725A51DE"/>
    <w:lvl w:ilvl="0">
      <w:start w:val="1"/>
      <w:numFmt w:val="decimal"/>
      <w:suff w:val="nothing"/>
      <w:lvlText w:val="（%1）"/>
      <w:lvlJc w:val="left"/>
    </w:lvl>
  </w:abstractNum>
  <w:abstractNum w:abstractNumId="56" w15:restartNumberingAfterBreak="0">
    <w:nsid w:val="732D54E0"/>
    <w:multiLevelType w:val="hybridMultilevel"/>
    <w:tmpl w:val="82A80D5A"/>
    <w:lvl w:ilvl="0" w:tplc="92F66348">
      <w:start w:val="1"/>
      <w:numFmt w:val="decimal"/>
      <w:lvlText w:val="%1、"/>
      <w:lvlJc w:val="left"/>
      <w:pPr>
        <w:ind w:left="1202" w:hanging="720"/>
      </w:pPr>
      <w:rPr>
        <w:rFonts w:hint="default"/>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7" w15:restartNumberingAfterBreak="0">
    <w:nsid w:val="73FA7976"/>
    <w:multiLevelType w:val="multilevel"/>
    <w:tmpl w:val="73FA7976"/>
    <w:lvl w:ilvl="0">
      <w:start w:val="1"/>
      <w:numFmt w:val="decimal"/>
      <w:pStyle w:val="steplist"/>
      <w:isLgl/>
      <w:lvlText w:val="    %1. "/>
      <w:lvlJc w:val="left"/>
      <w:pPr>
        <w:tabs>
          <w:tab w:val="left" w:pos="420"/>
        </w:tabs>
        <w:ind w:left="420" w:hanging="420"/>
      </w:pPr>
      <w:rPr>
        <w:rFonts w:ascii="Book Antiqua" w:eastAsia="宋体" w:hAnsi="Book Antiqua" w:cs="宋体" w:hint="default"/>
        <w:b/>
        <w:i w:val="0"/>
        <w:sz w:val="24"/>
      </w:rPr>
    </w:lvl>
    <w:lvl w:ilvl="1">
      <w:start w:val="1"/>
      <w:numFmt w:val="decimalFullWidth"/>
      <w:isLgl/>
      <w:lvlText w:val="    %2) "/>
      <w:lvlJc w:val="left"/>
      <w:pPr>
        <w:tabs>
          <w:tab w:val="left" w:pos="420"/>
        </w:tabs>
        <w:ind w:left="-11" w:hanging="420"/>
      </w:pPr>
      <w:rPr>
        <w:rFonts w:ascii="宋体" w:eastAsia="宋体" w:hAnsi="宋体" w:cs="宋体" w:hint="eastAsia"/>
      </w:rPr>
    </w:lvl>
    <w:lvl w:ilvl="2">
      <w:start w:val="1"/>
      <w:numFmt w:val="lowerLetter"/>
      <w:isLgl/>
      <w:lvlText w:val="    %3. "/>
      <w:lvlJc w:val="right"/>
      <w:pPr>
        <w:tabs>
          <w:tab w:val="left" w:pos="420"/>
        </w:tabs>
        <w:ind w:left="409" w:hanging="420"/>
      </w:pPr>
      <w:rPr>
        <w:rFonts w:ascii="宋体" w:eastAsia="宋体" w:hAnsi="宋体" w:cs="宋体" w:hint="default"/>
        <w:sz w:val="24"/>
      </w:rPr>
    </w:lvl>
    <w:lvl w:ilvl="3">
      <w:start w:val="1"/>
      <w:numFmt w:val="decimal"/>
      <w:lvlText w:val="%4. "/>
      <w:lvlJc w:val="left"/>
      <w:pPr>
        <w:ind w:left="829" w:hanging="420"/>
      </w:pPr>
      <w:rPr>
        <w:rFonts w:ascii="Book Antiqua" w:eastAsia="宋体" w:hAnsi="Book Antiqua" w:cs="宋体" w:hint="default"/>
      </w:rPr>
    </w:lvl>
    <w:lvl w:ilvl="4">
      <w:start w:val="1"/>
      <w:numFmt w:val="lowerLetter"/>
      <w:lvlText w:val="%5)"/>
      <w:lvlJc w:val="left"/>
      <w:pPr>
        <w:ind w:left="1249" w:hanging="420"/>
      </w:pPr>
    </w:lvl>
    <w:lvl w:ilvl="5">
      <w:start w:val="1"/>
      <w:numFmt w:val="lowerRoman"/>
      <w:lvlText w:val="%6."/>
      <w:lvlJc w:val="right"/>
      <w:pPr>
        <w:ind w:left="1669" w:hanging="420"/>
      </w:pPr>
    </w:lvl>
    <w:lvl w:ilvl="6">
      <w:start w:val="1"/>
      <w:numFmt w:val="decimal"/>
      <w:lvlText w:val="%7."/>
      <w:lvlJc w:val="left"/>
      <w:pPr>
        <w:ind w:left="2089" w:hanging="420"/>
      </w:pPr>
    </w:lvl>
    <w:lvl w:ilvl="7">
      <w:start w:val="1"/>
      <w:numFmt w:val="lowerLetter"/>
      <w:lvlText w:val="%8)"/>
      <w:lvlJc w:val="left"/>
      <w:pPr>
        <w:ind w:left="2509" w:hanging="420"/>
      </w:pPr>
    </w:lvl>
    <w:lvl w:ilvl="8">
      <w:start w:val="1"/>
      <w:numFmt w:val="lowerRoman"/>
      <w:lvlText w:val="%9."/>
      <w:lvlJc w:val="right"/>
      <w:pPr>
        <w:ind w:left="2929" w:hanging="420"/>
      </w:pPr>
    </w:lvl>
  </w:abstractNum>
  <w:abstractNum w:abstractNumId="58" w15:restartNumberingAfterBreak="0">
    <w:nsid w:val="7AA14035"/>
    <w:multiLevelType w:val="multilevel"/>
    <w:tmpl w:val="7AA14035"/>
    <w:lvl w:ilvl="0">
      <w:start w:val="1"/>
      <w:numFmt w:val="bullet"/>
      <w:pStyle w:val="subUnorderedList"/>
      <w:lvlText w:val=""/>
      <w:lvlJc w:val="left"/>
      <w:pPr>
        <w:ind w:left="2405" w:hanging="420"/>
      </w:pPr>
      <w:rPr>
        <w:rFonts w:ascii="Wingdings" w:hAnsi="Wingdings" w:hint="default"/>
      </w:rPr>
    </w:lvl>
    <w:lvl w:ilvl="1">
      <w:start w:val="1"/>
      <w:numFmt w:val="bullet"/>
      <w:lvlText w:val=""/>
      <w:lvlJc w:val="left"/>
      <w:pPr>
        <w:ind w:left="2825" w:hanging="420"/>
      </w:pPr>
      <w:rPr>
        <w:rFonts w:ascii="Wingdings" w:hAnsi="Wingdings" w:hint="default"/>
      </w:rPr>
    </w:lvl>
    <w:lvl w:ilvl="2">
      <w:start w:val="1"/>
      <w:numFmt w:val="bullet"/>
      <w:lvlText w:val=""/>
      <w:lvlJc w:val="left"/>
      <w:pPr>
        <w:ind w:left="3245" w:hanging="420"/>
      </w:pPr>
      <w:rPr>
        <w:rFonts w:ascii="Wingdings" w:hAnsi="Wingdings" w:hint="default"/>
      </w:rPr>
    </w:lvl>
    <w:lvl w:ilvl="3">
      <w:start w:val="1"/>
      <w:numFmt w:val="bullet"/>
      <w:lvlText w:val=""/>
      <w:lvlJc w:val="left"/>
      <w:pPr>
        <w:ind w:left="3665" w:hanging="420"/>
      </w:pPr>
      <w:rPr>
        <w:rFonts w:ascii="Wingdings" w:hAnsi="Wingdings" w:hint="default"/>
      </w:rPr>
    </w:lvl>
    <w:lvl w:ilvl="4">
      <w:start w:val="1"/>
      <w:numFmt w:val="bullet"/>
      <w:lvlText w:val=""/>
      <w:lvlJc w:val="left"/>
      <w:pPr>
        <w:ind w:left="4085" w:hanging="420"/>
      </w:pPr>
      <w:rPr>
        <w:rFonts w:ascii="Wingdings" w:hAnsi="Wingdings" w:hint="default"/>
      </w:rPr>
    </w:lvl>
    <w:lvl w:ilvl="5">
      <w:start w:val="1"/>
      <w:numFmt w:val="bullet"/>
      <w:lvlText w:val=""/>
      <w:lvlJc w:val="left"/>
      <w:pPr>
        <w:ind w:left="4505" w:hanging="420"/>
      </w:pPr>
      <w:rPr>
        <w:rFonts w:ascii="Wingdings" w:hAnsi="Wingdings" w:hint="default"/>
      </w:rPr>
    </w:lvl>
    <w:lvl w:ilvl="6">
      <w:start w:val="1"/>
      <w:numFmt w:val="bullet"/>
      <w:lvlText w:val=""/>
      <w:lvlJc w:val="left"/>
      <w:pPr>
        <w:ind w:left="4925" w:hanging="420"/>
      </w:pPr>
      <w:rPr>
        <w:rFonts w:ascii="Wingdings" w:hAnsi="Wingdings" w:hint="default"/>
      </w:rPr>
    </w:lvl>
    <w:lvl w:ilvl="7">
      <w:start w:val="1"/>
      <w:numFmt w:val="bullet"/>
      <w:lvlText w:val=""/>
      <w:lvlJc w:val="left"/>
      <w:pPr>
        <w:ind w:left="5345" w:hanging="420"/>
      </w:pPr>
      <w:rPr>
        <w:rFonts w:ascii="Wingdings" w:hAnsi="Wingdings" w:hint="default"/>
      </w:rPr>
    </w:lvl>
    <w:lvl w:ilvl="8">
      <w:start w:val="1"/>
      <w:numFmt w:val="bullet"/>
      <w:lvlText w:val=""/>
      <w:lvlJc w:val="left"/>
      <w:pPr>
        <w:ind w:left="5765" w:hanging="420"/>
      </w:pPr>
      <w:rPr>
        <w:rFonts w:ascii="Wingdings" w:hAnsi="Wingdings" w:hint="default"/>
      </w:rPr>
    </w:lvl>
  </w:abstractNum>
  <w:abstractNum w:abstractNumId="59" w15:restartNumberingAfterBreak="0">
    <w:nsid w:val="7CFF84D1"/>
    <w:multiLevelType w:val="singleLevel"/>
    <w:tmpl w:val="7CFF84D1"/>
    <w:lvl w:ilvl="0">
      <w:start w:val="1"/>
      <w:numFmt w:val="decimal"/>
      <w:suff w:val="nothing"/>
      <w:lvlText w:val="%1）"/>
      <w:lvlJc w:val="left"/>
    </w:lvl>
  </w:abstractNum>
  <w:abstractNum w:abstractNumId="60" w15:restartNumberingAfterBreak="0">
    <w:nsid w:val="7D045AC3"/>
    <w:multiLevelType w:val="hybridMultilevel"/>
    <w:tmpl w:val="1C426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1" w15:restartNumberingAfterBreak="0">
    <w:nsid w:val="7D102596"/>
    <w:multiLevelType w:val="multilevel"/>
    <w:tmpl w:val="7D102596"/>
    <w:lvl w:ilvl="0">
      <w:start w:val="1"/>
      <w:numFmt w:val="bullet"/>
      <w:lvlText w:val=""/>
      <w:lvlJc w:val="left"/>
      <w:pPr>
        <w:tabs>
          <w:tab w:val="left" w:pos="-420"/>
        </w:tabs>
        <w:ind w:left="0" w:hanging="420"/>
      </w:pPr>
      <w:rPr>
        <w:rFonts w:ascii="Wingdings" w:hAnsi="Wingdings" w:hint="default"/>
      </w:rPr>
    </w:lvl>
    <w:lvl w:ilvl="1">
      <w:start w:val="1"/>
      <w:numFmt w:val="bullet"/>
      <w:lvlText w:val=""/>
      <w:lvlJc w:val="left"/>
      <w:pPr>
        <w:tabs>
          <w:tab w:val="left" w:pos="-420"/>
        </w:tabs>
        <w:ind w:left="420" w:hanging="420"/>
      </w:pPr>
      <w:rPr>
        <w:rFonts w:ascii="Wingdings" w:hAnsi="Wingdings" w:hint="default"/>
      </w:rPr>
    </w:lvl>
    <w:lvl w:ilvl="2">
      <w:start w:val="1"/>
      <w:numFmt w:val="bullet"/>
      <w:lvlText w:val=""/>
      <w:lvlJc w:val="left"/>
      <w:pPr>
        <w:tabs>
          <w:tab w:val="left" w:pos="-420"/>
        </w:tabs>
        <w:ind w:left="840" w:hanging="420"/>
      </w:pPr>
      <w:rPr>
        <w:rFonts w:ascii="Wingdings" w:hAnsi="Wingdings" w:hint="default"/>
      </w:rPr>
    </w:lvl>
    <w:lvl w:ilvl="3">
      <w:start w:val="1"/>
      <w:numFmt w:val="bullet"/>
      <w:lvlText w:val=""/>
      <w:lvlJc w:val="left"/>
      <w:pPr>
        <w:tabs>
          <w:tab w:val="left" w:pos="-420"/>
        </w:tabs>
        <w:ind w:left="1260" w:hanging="420"/>
      </w:pPr>
      <w:rPr>
        <w:rFonts w:ascii="Wingdings" w:hAnsi="Wingdings" w:hint="default"/>
      </w:rPr>
    </w:lvl>
    <w:lvl w:ilvl="4">
      <w:start w:val="1"/>
      <w:numFmt w:val="bullet"/>
      <w:lvlText w:val=""/>
      <w:lvlJc w:val="left"/>
      <w:pPr>
        <w:tabs>
          <w:tab w:val="left" w:pos="-420"/>
        </w:tabs>
        <w:ind w:left="1680" w:hanging="420"/>
      </w:pPr>
      <w:rPr>
        <w:rFonts w:ascii="Wingdings" w:hAnsi="Wingdings" w:hint="default"/>
      </w:rPr>
    </w:lvl>
    <w:lvl w:ilvl="5">
      <w:start w:val="1"/>
      <w:numFmt w:val="bullet"/>
      <w:lvlText w:val=""/>
      <w:lvlJc w:val="left"/>
      <w:pPr>
        <w:tabs>
          <w:tab w:val="left" w:pos="-420"/>
        </w:tabs>
        <w:ind w:left="2100" w:hanging="420"/>
      </w:pPr>
      <w:rPr>
        <w:rFonts w:ascii="Wingdings" w:hAnsi="Wingdings" w:hint="default"/>
      </w:rPr>
    </w:lvl>
    <w:lvl w:ilvl="6">
      <w:start w:val="1"/>
      <w:numFmt w:val="bullet"/>
      <w:lvlText w:val=""/>
      <w:lvlJc w:val="left"/>
      <w:pPr>
        <w:tabs>
          <w:tab w:val="left" w:pos="-420"/>
        </w:tabs>
        <w:ind w:left="2520" w:hanging="420"/>
      </w:pPr>
      <w:rPr>
        <w:rFonts w:ascii="Wingdings" w:hAnsi="Wingdings" w:hint="default"/>
      </w:rPr>
    </w:lvl>
    <w:lvl w:ilvl="7">
      <w:start w:val="1"/>
      <w:numFmt w:val="bullet"/>
      <w:lvlText w:val=""/>
      <w:lvlJc w:val="left"/>
      <w:pPr>
        <w:tabs>
          <w:tab w:val="left" w:pos="-420"/>
        </w:tabs>
        <w:ind w:left="2940" w:hanging="420"/>
      </w:pPr>
      <w:rPr>
        <w:rFonts w:ascii="Wingdings" w:hAnsi="Wingdings" w:hint="default"/>
      </w:rPr>
    </w:lvl>
    <w:lvl w:ilvl="8">
      <w:start w:val="1"/>
      <w:numFmt w:val="bullet"/>
      <w:lvlText w:val=""/>
      <w:lvlJc w:val="left"/>
      <w:pPr>
        <w:tabs>
          <w:tab w:val="left" w:pos="-420"/>
        </w:tabs>
        <w:ind w:left="3360" w:hanging="420"/>
      </w:pPr>
      <w:rPr>
        <w:rFonts w:ascii="Wingdings" w:hAnsi="Wingdings" w:hint="default"/>
      </w:rPr>
    </w:lvl>
  </w:abstractNum>
  <w:num w:numId="1">
    <w:abstractNumId w:val="5"/>
  </w:num>
  <w:num w:numId="2">
    <w:abstractNumId w:val="23"/>
  </w:num>
  <w:num w:numId="3">
    <w:abstractNumId w:val="49"/>
  </w:num>
  <w:num w:numId="4">
    <w:abstractNumId w:val="13"/>
  </w:num>
  <w:num w:numId="5">
    <w:abstractNumId w:val="0"/>
  </w:num>
  <w:num w:numId="6">
    <w:abstractNumId w:val="7"/>
  </w:num>
  <w:num w:numId="7">
    <w:abstractNumId w:val="57"/>
  </w:num>
  <w:num w:numId="8">
    <w:abstractNumId w:val="33"/>
  </w:num>
  <w:num w:numId="9">
    <w:abstractNumId w:val="44"/>
  </w:num>
  <w:num w:numId="10">
    <w:abstractNumId w:val="50"/>
  </w:num>
  <w:num w:numId="11">
    <w:abstractNumId w:val="58"/>
  </w:num>
  <w:num w:numId="12">
    <w:abstractNumId w:val="32"/>
  </w:num>
  <w:num w:numId="13">
    <w:abstractNumId w:val="25"/>
  </w:num>
  <w:num w:numId="14">
    <w:abstractNumId w:val="11"/>
  </w:num>
  <w:num w:numId="15">
    <w:abstractNumId w:val="52"/>
  </w:num>
  <w:num w:numId="16">
    <w:abstractNumId w:val="46"/>
  </w:num>
  <w:num w:numId="17">
    <w:abstractNumId w:val="61"/>
  </w:num>
  <w:num w:numId="18">
    <w:abstractNumId w:val="6"/>
  </w:num>
  <w:num w:numId="19">
    <w:abstractNumId w:val="30"/>
  </w:num>
  <w:num w:numId="20">
    <w:abstractNumId w:val="18"/>
  </w:num>
  <w:num w:numId="21">
    <w:abstractNumId w:val="31"/>
  </w:num>
  <w:num w:numId="22">
    <w:abstractNumId w:val="45"/>
  </w:num>
  <w:num w:numId="23">
    <w:abstractNumId w:val="54"/>
  </w:num>
  <w:num w:numId="24">
    <w:abstractNumId w:val="48"/>
  </w:num>
  <w:num w:numId="25">
    <w:abstractNumId w:val="10"/>
  </w:num>
  <w:num w:numId="26">
    <w:abstractNumId w:val="2"/>
  </w:num>
  <w:num w:numId="27">
    <w:abstractNumId w:val="59"/>
  </w:num>
  <w:num w:numId="28">
    <w:abstractNumId w:val="36"/>
  </w:num>
  <w:num w:numId="29">
    <w:abstractNumId w:val="47"/>
  </w:num>
  <w:num w:numId="30">
    <w:abstractNumId w:val="38"/>
  </w:num>
  <w:num w:numId="31">
    <w:abstractNumId w:val="16"/>
  </w:num>
  <w:num w:numId="32">
    <w:abstractNumId w:val="21"/>
  </w:num>
  <w:num w:numId="33">
    <w:abstractNumId w:val="41"/>
  </w:num>
  <w:num w:numId="34">
    <w:abstractNumId w:val="4"/>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35"/>
  </w:num>
  <w:num w:numId="38">
    <w:abstractNumId w:val="3"/>
  </w:num>
  <w:num w:numId="39">
    <w:abstractNumId w:val="12"/>
  </w:num>
  <w:num w:numId="40">
    <w:abstractNumId w:val="14"/>
  </w:num>
  <w:num w:numId="41">
    <w:abstractNumId w:val="26"/>
  </w:num>
  <w:num w:numId="42">
    <w:abstractNumId w:val="29"/>
  </w:num>
  <w:num w:numId="43">
    <w:abstractNumId w:val="40"/>
  </w:num>
  <w:num w:numId="44">
    <w:abstractNumId w:val="15"/>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34"/>
  </w:num>
  <w:num w:numId="49">
    <w:abstractNumId w:val="42"/>
  </w:num>
  <w:num w:numId="50">
    <w:abstractNumId w:val="24"/>
  </w:num>
  <w:num w:numId="51">
    <w:abstractNumId w:val="1"/>
  </w:num>
  <w:num w:numId="52">
    <w:abstractNumId w:val="39"/>
  </w:num>
  <w:num w:numId="53">
    <w:abstractNumId w:val="8"/>
  </w:num>
  <w:num w:numId="54">
    <w:abstractNumId w:val="55"/>
  </w:num>
  <w:num w:numId="55">
    <w:abstractNumId w:val="20"/>
  </w:num>
  <w:num w:numId="56">
    <w:abstractNumId w:val="9"/>
  </w:num>
  <w:num w:numId="57">
    <w:abstractNumId w:val="51"/>
  </w:num>
  <w:num w:numId="58">
    <w:abstractNumId w:val="27"/>
  </w:num>
  <w:num w:numId="59">
    <w:abstractNumId w:val="19"/>
  </w:num>
  <w:num w:numId="60">
    <w:abstractNumId w:val="53"/>
  </w:num>
  <w:num w:numId="61">
    <w:abstractNumId w:val="56"/>
  </w:num>
  <w:num w:numId="62">
    <w:abstractNumId w:val="37"/>
  </w:num>
  <w:num w:numId="63">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05"/>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4NDRiZTZlMTUwNGRlODkwNTk2MDE3NjQ4ZWI1ZDMifQ=="/>
  </w:docVars>
  <w:rsids>
    <w:rsidRoot w:val="00172A27"/>
    <w:rsid w:val="00000793"/>
    <w:rsid w:val="000015AE"/>
    <w:rsid w:val="00001A36"/>
    <w:rsid w:val="0000266C"/>
    <w:rsid w:val="000039D5"/>
    <w:rsid w:val="0000420B"/>
    <w:rsid w:val="00005314"/>
    <w:rsid w:val="00005E25"/>
    <w:rsid w:val="00006396"/>
    <w:rsid w:val="00006967"/>
    <w:rsid w:val="00006F9B"/>
    <w:rsid w:val="0000788A"/>
    <w:rsid w:val="00007B64"/>
    <w:rsid w:val="00007FE6"/>
    <w:rsid w:val="000110BB"/>
    <w:rsid w:val="000112C7"/>
    <w:rsid w:val="0001250B"/>
    <w:rsid w:val="000130F2"/>
    <w:rsid w:val="00013110"/>
    <w:rsid w:val="000137C2"/>
    <w:rsid w:val="00013A8B"/>
    <w:rsid w:val="00014B50"/>
    <w:rsid w:val="00015048"/>
    <w:rsid w:val="00015CD9"/>
    <w:rsid w:val="0001722A"/>
    <w:rsid w:val="0002041F"/>
    <w:rsid w:val="00020528"/>
    <w:rsid w:val="00020638"/>
    <w:rsid w:val="00021817"/>
    <w:rsid w:val="00023C18"/>
    <w:rsid w:val="0002430D"/>
    <w:rsid w:val="0002471B"/>
    <w:rsid w:val="000254FF"/>
    <w:rsid w:val="00026D7D"/>
    <w:rsid w:val="00027210"/>
    <w:rsid w:val="000301C3"/>
    <w:rsid w:val="00030C39"/>
    <w:rsid w:val="00030D4F"/>
    <w:rsid w:val="00030D9B"/>
    <w:rsid w:val="000313AC"/>
    <w:rsid w:val="000314E7"/>
    <w:rsid w:val="0003277C"/>
    <w:rsid w:val="00033319"/>
    <w:rsid w:val="00033954"/>
    <w:rsid w:val="00035627"/>
    <w:rsid w:val="000356D8"/>
    <w:rsid w:val="000358E6"/>
    <w:rsid w:val="000367AA"/>
    <w:rsid w:val="000379EF"/>
    <w:rsid w:val="000400E6"/>
    <w:rsid w:val="00040A4E"/>
    <w:rsid w:val="00040E4E"/>
    <w:rsid w:val="00041E8A"/>
    <w:rsid w:val="00042264"/>
    <w:rsid w:val="0004246F"/>
    <w:rsid w:val="000424DB"/>
    <w:rsid w:val="00042ECF"/>
    <w:rsid w:val="00043727"/>
    <w:rsid w:val="00045010"/>
    <w:rsid w:val="000451A8"/>
    <w:rsid w:val="0004617A"/>
    <w:rsid w:val="0004642F"/>
    <w:rsid w:val="00046537"/>
    <w:rsid w:val="000470E1"/>
    <w:rsid w:val="00047663"/>
    <w:rsid w:val="00047920"/>
    <w:rsid w:val="00047DD8"/>
    <w:rsid w:val="00051443"/>
    <w:rsid w:val="00052372"/>
    <w:rsid w:val="000530CD"/>
    <w:rsid w:val="00055D5F"/>
    <w:rsid w:val="0006069F"/>
    <w:rsid w:val="00064BE2"/>
    <w:rsid w:val="00064CE9"/>
    <w:rsid w:val="00064FA3"/>
    <w:rsid w:val="000651B3"/>
    <w:rsid w:val="00065F5B"/>
    <w:rsid w:val="0006656F"/>
    <w:rsid w:val="00066D44"/>
    <w:rsid w:val="000677D6"/>
    <w:rsid w:val="000678C4"/>
    <w:rsid w:val="00067C15"/>
    <w:rsid w:val="00067EB5"/>
    <w:rsid w:val="00070031"/>
    <w:rsid w:val="0007126F"/>
    <w:rsid w:val="000712E2"/>
    <w:rsid w:val="00071351"/>
    <w:rsid w:val="00072865"/>
    <w:rsid w:val="00072F50"/>
    <w:rsid w:val="000737F6"/>
    <w:rsid w:val="00074048"/>
    <w:rsid w:val="000741BC"/>
    <w:rsid w:val="00074EBF"/>
    <w:rsid w:val="00075ED5"/>
    <w:rsid w:val="0007635C"/>
    <w:rsid w:val="0007760D"/>
    <w:rsid w:val="00080043"/>
    <w:rsid w:val="0008016E"/>
    <w:rsid w:val="00080790"/>
    <w:rsid w:val="00083C2D"/>
    <w:rsid w:val="00083DB4"/>
    <w:rsid w:val="00086085"/>
    <w:rsid w:val="00087ACE"/>
    <w:rsid w:val="00091180"/>
    <w:rsid w:val="000912CB"/>
    <w:rsid w:val="000913ED"/>
    <w:rsid w:val="00093703"/>
    <w:rsid w:val="00093BD0"/>
    <w:rsid w:val="000942E8"/>
    <w:rsid w:val="0009458E"/>
    <w:rsid w:val="00094AC1"/>
    <w:rsid w:val="00094D4B"/>
    <w:rsid w:val="00097177"/>
    <w:rsid w:val="000972C7"/>
    <w:rsid w:val="0009746D"/>
    <w:rsid w:val="00097B12"/>
    <w:rsid w:val="00097E87"/>
    <w:rsid w:val="000A0152"/>
    <w:rsid w:val="000A0504"/>
    <w:rsid w:val="000A1128"/>
    <w:rsid w:val="000A2E48"/>
    <w:rsid w:val="000A3D23"/>
    <w:rsid w:val="000A3F92"/>
    <w:rsid w:val="000A4AD8"/>
    <w:rsid w:val="000A531C"/>
    <w:rsid w:val="000A5720"/>
    <w:rsid w:val="000A6DFC"/>
    <w:rsid w:val="000A704C"/>
    <w:rsid w:val="000A713E"/>
    <w:rsid w:val="000A7253"/>
    <w:rsid w:val="000A73AC"/>
    <w:rsid w:val="000A775D"/>
    <w:rsid w:val="000A7F2A"/>
    <w:rsid w:val="000B0C42"/>
    <w:rsid w:val="000B144C"/>
    <w:rsid w:val="000B1754"/>
    <w:rsid w:val="000B18B2"/>
    <w:rsid w:val="000B291E"/>
    <w:rsid w:val="000B3850"/>
    <w:rsid w:val="000B3BC0"/>
    <w:rsid w:val="000B3EA2"/>
    <w:rsid w:val="000B4B8F"/>
    <w:rsid w:val="000B5EB4"/>
    <w:rsid w:val="000B6599"/>
    <w:rsid w:val="000B666F"/>
    <w:rsid w:val="000B77DE"/>
    <w:rsid w:val="000B7908"/>
    <w:rsid w:val="000C05C3"/>
    <w:rsid w:val="000C14F5"/>
    <w:rsid w:val="000C22E3"/>
    <w:rsid w:val="000C3B4E"/>
    <w:rsid w:val="000C4605"/>
    <w:rsid w:val="000C4916"/>
    <w:rsid w:val="000C500D"/>
    <w:rsid w:val="000C524A"/>
    <w:rsid w:val="000C5664"/>
    <w:rsid w:val="000C6209"/>
    <w:rsid w:val="000C66EB"/>
    <w:rsid w:val="000C76FF"/>
    <w:rsid w:val="000D039E"/>
    <w:rsid w:val="000D053D"/>
    <w:rsid w:val="000D05BA"/>
    <w:rsid w:val="000D1363"/>
    <w:rsid w:val="000D17E5"/>
    <w:rsid w:val="000D1898"/>
    <w:rsid w:val="000D1998"/>
    <w:rsid w:val="000D2040"/>
    <w:rsid w:val="000D2676"/>
    <w:rsid w:val="000D2A64"/>
    <w:rsid w:val="000D39C7"/>
    <w:rsid w:val="000D5161"/>
    <w:rsid w:val="000D592D"/>
    <w:rsid w:val="000D6736"/>
    <w:rsid w:val="000E0575"/>
    <w:rsid w:val="000E18D2"/>
    <w:rsid w:val="000E2DB4"/>
    <w:rsid w:val="000E3B3F"/>
    <w:rsid w:val="000E4A71"/>
    <w:rsid w:val="000E50C3"/>
    <w:rsid w:val="000E589E"/>
    <w:rsid w:val="000E7A31"/>
    <w:rsid w:val="000E7C89"/>
    <w:rsid w:val="000F1095"/>
    <w:rsid w:val="000F1594"/>
    <w:rsid w:val="000F260A"/>
    <w:rsid w:val="000F3617"/>
    <w:rsid w:val="000F70C4"/>
    <w:rsid w:val="000F74BB"/>
    <w:rsid w:val="00100E1B"/>
    <w:rsid w:val="0010115E"/>
    <w:rsid w:val="0010227E"/>
    <w:rsid w:val="001025D4"/>
    <w:rsid w:val="00102DB6"/>
    <w:rsid w:val="001033FA"/>
    <w:rsid w:val="00103A7E"/>
    <w:rsid w:val="00104A91"/>
    <w:rsid w:val="001058EF"/>
    <w:rsid w:val="00105955"/>
    <w:rsid w:val="00105C8E"/>
    <w:rsid w:val="00106309"/>
    <w:rsid w:val="0010636A"/>
    <w:rsid w:val="00112D67"/>
    <w:rsid w:val="0011349A"/>
    <w:rsid w:val="00113784"/>
    <w:rsid w:val="0011391C"/>
    <w:rsid w:val="00113FC2"/>
    <w:rsid w:val="001157A4"/>
    <w:rsid w:val="00116B81"/>
    <w:rsid w:val="00117057"/>
    <w:rsid w:val="0011742D"/>
    <w:rsid w:val="001202C4"/>
    <w:rsid w:val="00120809"/>
    <w:rsid w:val="001208D8"/>
    <w:rsid w:val="00120B55"/>
    <w:rsid w:val="00120F5A"/>
    <w:rsid w:val="00121394"/>
    <w:rsid w:val="00121F0F"/>
    <w:rsid w:val="00122950"/>
    <w:rsid w:val="001250F9"/>
    <w:rsid w:val="001254D2"/>
    <w:rsid w:val="00125E19"/>
    <w:rsid w:val="00127A77"/>
    <w:rsid w:val="00130937"/>
    <w:rsid w:val="00131782"/>
    <w:rsid w:val="001322FF"/>
    <w:rsid w:val="001326C6"/>
    <w:rsid w:val="0013283D"/>
    <w:rsid w:val="00134ACA"/>
    <w:rsid w:val="00134AF8"/>
    <w:rsid w:val="00134ECB"/>
    <w:rsid w:val="001355D2"/>
    <w:rsid w:val="0013592A"/>
    <w:rsid w:val="001359FD"/>
    <w:rsid w:val="00135BB4"/>
    <w:rsid w:val="00137E2C"/>
    <w:rsid w:val="0014012D"/>
    <w:rsid w:val="00141152"/>
    <w:rsid w:val="001427BA"/>
    <w:rsid w:val="00143299"/>
    <w:rsid w:val="001449BF"/>
    <w:rsid w:val="00145D94"/>
    <w:rsid w:val="00145F2C"/>
    <w:rsid w:val="0014643D"/>
    <w:rsid w:val="001470FD"/>
    <w:rsid w:val="001473CB"/>
    <w:rsid w:val="00147D4D"/>
    <w:rsid w:val="001500FB"/>
    <w:rsid w:val="0015034B"/>
    <w:rsid w:val="00150950"/>
    <w:rsid w:val="00151017"/>
    <w:rsid w:val="00153107"/>
    <w:rsid w:val="00153515"/>
    <w:rsid w:val="00154981"/>
    <w:rsid w:val="00154B52"/>
    <w:rsid w:val="00155C5F"/>
    <w:rsid w:val="00155F81"/>
    <w:rsid w:val="001575DF"/>
    <w:rsid w:val="00160B3B"/>
    <w:rsid w:val="001617AB"/>
    <w:rsid w:val="00162388"/>
    <w:rsid w:val="00162B11"/>
    <w:rsid w:val="00164ABC"/>
    <w:rsid w:val="00164E44"/>
    <w:rsid w:val="00164E69"/>
    <w:rsid w:val="0016713A"/>
    <w:rsid w:val="00170F57"/>
    <w:rsid w:val="00171810"/>
    <w:rsid w:val="001727A3"/>
    <w:rsid w:val="00172A27"/>
    <w:rsid w:val="00172AE5"/>
    <w:rsid w:val="0017335E"/>
    <w:rsid w:val="00173669"/>
    <w:rsid w:val="00173FC7"/>
    <w:rsid w:val="001744C2"/>
    <w:rsid w:val="00175672"/>
    <w:rsid w:val="00175811"/>
    <w:rsid w:val="00176768"/>
    <w:rsid w:val="00176828"/>
    <w:rsid w:val="001806D3"/>
    <w:rsid w:val="0018087F"/>
    <w:rsid w:val="00180FC7"/>
    <w:rsid w:val="00181B20"/>
    <w:rsid w:val="00182F3B"/>
    <w:rsid w:val="00182FEE"/>
    <w:rsid w:val="00185179"/>
    <w:rsid w:val="00187379"/>
    <w:rsid w:val="0018789C"/>
    <w:rsid w:val="0018791D"/>
    <w:rsid w:val="001906D3"/>
    <w:rsid w:val="00190DAC"/>
    <w:rsid w:val="001911D8"/>
    <w:rsid w:val="001914E2"/>
    <w:rsid w:val="001915FA"/>
    <w:rsid w:val="001916D7"/>
    <w:rsid w:val="00191808"/>
    <w:rsid w:val="001927FB"/>
    <w:rsid w:val="00193F1B"/>
    <w:rsid w:val="001941A2"/>
    <w:rsid w:val="00194634"/>
    <w:rsid w:val="0019631A"/>
    <w:rsid w:val="0019710F"/>
    <w:rsid w:val="00197861"/>
    <w:rsid w:val="001A0DED"/>
    <w:rsid w:val="001A11A1"/>
    <w:rsid w:val="001A123F"/>
    <w:rsid w:val="001A17D8"/>
    <w:rsid w:val="001A2B86"/>
    <w:rsid w:val="001A2EA7"/>
    <w:rsid w:val="001A3695"/>
    <w:rsid w:val="001A3E2C"/>
    <w:rsid w:val="001A464C"/>
    <w:rsid w:val="001A51D0"/>
    <w:rsid w:val="001A595A"/>
    <w:rsid w:val="001A7593"/>
    <w:rsid w:val="001A7E95"/>
    <w:rsid w:val="001B057E"/>
    <w:rsid w:val="001B094B"/>
    <w:rsid w:val="001B0B79"/>
    <w:rsid w:val="001B1435"/>
    <w:rsid w:val="001B1543"/>
    <w:rsid w:val="001B200D"/>
    <w:rsid w:val="001B275C"/>
    <w:rsid w:val="001B3418"/>
    <w:rsid w:val="001B391D"/>
    <w:rsid w:val="001B415A"/>
    <w:rsid w:val="001B6319"/>
    <w:rsid w:val="001B78E7"/>
    <w:rsid w:val="001B7995"/>
    <w:rsid w:val="001B7C8F"/>
    <w:rsid w:val="001B7E0F"/>
    <w:rsid w:val="001B7EED"/>
    <w:rsid w:val="001C01D9"/>
    <w:rsid w:val="001C0471"/>
    <w:rsid w:val="001C09FC"/>
    <w:rsid w:val="001C1438"/>
    <w:rsid w:val="001C14CF"/>
    <w:rsid w:val="001C61AC"/>
    <w:rsid w:val="001C6B0D"/>
    <w:rsid w:val="001D0DCA"/>
    <w:rsid w:val="001D13D6"/>
    <w:rsid w:val="001D228A"/>
    <w:rsid w:val="001D2478"/>
    <w:rsid w:val="001D3332"/>
    <w:rsid w:val="001D3F53"/>
    <w:rsid w:val="001D4CEB"/>
    <w:rsid w:val="001D51AF"/>
    <w:rsid w:val="001D533E"/>
    <w:rsid w:val="001D5789"/>
    <w:rsid w:val="001D6FA4"/>
    <w:rsid w:val="001E0119"/>
    <w:rsid w:val="001E0329"/>
    <w:rsid w:val="001E0AD8"/>
    <w:rsid w:val="001E0C48"/>
    <w:rsid w:val="001E133C"/>
    <w:rsid w:val="001E14B1"/>
    <w:rsid w:val="001E216D"/>
    <w:rsid w:val="001E4582"/>
    <w:rsid w:val="001E503A"/>
    <w:rsid w:val="001E51CF"/>
    <w:rsid w:val="001E6446"/>
    <w:rsid w:val="001E7301"/>
    <w:rsid w:val="001F00B7"/>
    <w:rsid w:val="001F06DC"/>
    <w:rsid w:val="001F0FBA"/>
    <w:rsid w:val="001F22C6"/>
    <w:rsid w:val="001F2760"/>
    <w:rsid w:val="001F2DB8"/>
    <w:rsid w:val="001F3354"/>
    <w:rsid w:val="001F3378"/>
    <w:rsid w:val="001F4D1D"/>
    <w:rsid w:val="0020115D"/>
    <w:rsid w:val="002012AE"/>
    <w:rsid w:val="00202450"/>
    <w:rsid w:val="002026FC"/>
    <w:rsid w:val="002030C6"/>
    <w:rsid w:val="002035C0"/>
    <w:rsid w:val="00203A85"/>
    <w:rsid w:val="00204339"/>
    <w:rsid w:val="00204F73"/>
    <w:rsid w:val="00205437"/>
    <w:rsid w:val="0020560A"/>
    <w:rsid w:val="00206839"/>
    <w:rsid w:val="002078DD"/>
    <w:rsid w:val="00210334"/>
    <w:rsid w:val="00211C31"/>
    <w:rsid w:val="002138CE"/>
    <w:rsid w:val="00213F11"/>
    <w:rsid w:val="00214395"/>
    <w:rsid w:val="002157FE"/>
    <w:rsid w:val="002167A4"/>
    <w:rsid w:val="00216B73"/>
    <w:rsid w:val="00217335"/>
    <w:rsid w:val="0021761C"/>
    <w:rsid w:val="00217A68"/>
    <w:rsid w:val="00220F87"/>
    <w:rsid w:val="00221017"/>
    <w:rsid w:val="00221C0F"/>
    <w:rsid w:val="00224414"/>
    <w:rsid w:val="002246E8"/>
    <w:rsid w:val="00224955"/>
    <w:rsid w:val="00224AE6"/>
    <w:rsid w:val="00225A76"/>
    <w:rsid w:val="00225FCA"/>
    <w:rsid w:val="00226230"/>
    <w:rsid w:val="002264E8"/>
    <w:rsid w:val="00226BCC"/>
    <w:rsid w:val="00226C72"/>
    <w:rsid w:val="00226F0C"/>
    <w:rsid w:val="00227676"/>
    <w:rsid w:val="00227AE3"/>
    <w:rsid w:val="00230860"/>
    <w:rsid w:val="00232A64"/>
    <w:rsid w:val="002332CB"/>
    <w:rsid w:val="002337DC"/>
    <w:rsid w:val="002339BF"/>
    <w:rsid w:val="0023524A"/>
    <w:rsid w:val="00236351"/>
    <w:rsid w:val="0023637E"/>
    <w:rsid w:val="0024016D"/>
    <w:rsid w:val="00240380"/>
    <w:rsid w:val="0024077A"/>
    <w:rsid w:val="00240FF1"/>
    <w:rsid w:val="00241302"/>
    <w:rsid w:val="002423E1"/>
    <w:rsid w:val="002439E9"/>
    <w:rsid w:val="002443D6"/>
    <w:rsid w:val="00246F86"/>
    <w:rsid w:val="00247179"/>
    <w:rsid w:val="00247793"/>
    <w:rsid w:val="002508F5"/>
    <w:rsid w:val="0025362D"/>
    <w:rsid w:val="002545E2"/>
    <w:rsid w:val="002547DE"/>
    <w:rsid w:val="00255B69"/>
    <w:rsid w:val="00256DCD"/>
    <w:rsid w:val="002577E9"/>
    <w:rsid w:val="00257B71"/>
    <w:rsid w:val="00260142"/>
    <w:rsid w:val="002606D2"/>
    <w:rsid w:val="0026305E"/>
    <w:rsid w:val="0026345D"/>
    <w:rsid w:val="00264260"/>
    <w:rsid w:val="0026453F"/>
    <w:rsid w:val="002653C8"/>
    <w:rsid w:val="002657A3"/>
    <w:rsid w:val="00265B7A"/>
    <w:rsid w:val="00265D82"/>
    <w:rsid w:val="00266081"/>
    <w:rsid w:val="0026792A"/>
    <w:rsid w:val="0027016F"/>
    <w:rsid w:val="00270313"/>
    <w:rsid w:val="002703E8"/>
    <w:rsid w:val="00270802"/>
    <w:rsid w:val="002723C5"/>
    <w:rsid w:val="00272563"/>
    <w:rsid w:val="002729AD"/>
    <w:rsid w:val="0027321F"/>
    <w:rsid w:val="00273689"/>
    <w:rsid w:val="00273E52"/>
    <w:rsid w:val="00276117"/>
    <w:rsid w:val="002776FB"/>
    <w:rsid w:val="00281E5B"/>
    <w:rsid w:val="00281ED5"/>
    <w:rsid w:val="00283121"/>
    <w:rsid w:val="002837A7"/>
    <w:rsid w:val="00284422"/>
    <w:rsid w:val="00285D3B"/>
    <w:rsid w:val="00285FAE"/>
    <w:rsid w:val="00285FFB"/>
    <w:rsid w:val="0028754E"/>
    <w:rsid w:val="002914E0"/>
    <w:rsid w:val="00291F30"/>
    <w:rsid w:val="002922DA"/>
    <w:rsid w:val="002927D5"/>
    <w:rsid w:val="00293051"/>
    <w:rsid w:val="0029337E"/>
    <w:rsid w:val="002946E0"/>
    <w:rsid w:val="00294DD5"/>
    <w:rsid w:val="002966F4"/>
    <w:rsid w:val="00296D99"/>
    <w:rsid w:val="002A20AB"/>
    <w:rsid w:val="002A22EF"/>
    <w:rsid w:val="002A2DA9"/>
    <w:rsid w:val="002A5738"/>
    <w:rsid w:val="002A5E09"/>
    <w:rsid w:val="002A6C6C"/>
    <w:rsid w:val="002B067F"/>
    <w:rsid w:val="002B0A61"/>
    <w:rsid w:val="002B195F"/>
    <w:rsid w:val="002B2DFA"/>
    <w:rsid w:val="002B3B3A"/>
    <w:rsid w:val="002B4431"/>
    <w:rsid w:val="002B4BB5"/>
    <w:rsid w:val="002B544E"/>
    <w:rsid w:val="002B5641"/>
    <w:rsid w:val="002B5DBE"/>
    <w:rsid w:val="002B6367"/>
    <w:rsid w:val="002C00E0"/>
    <w:rsid w:val="002C0939"/>
    <w:rsid w:val="002C241B"/>
    <w:rsid w:val="002C2BA4"/>
    <w:rsid w:val="002C3FDF"/>
    <w:rsid w:val="002C4042"/>
    <w:rsid w:val="002C4670"/>
    <w:rsid w:val="002C4A2D"/>
    <w:rsid w:val="002C4F23"/>
    <w:rsid w:val="002C5700"/>
    <w:rsid w:val="002C678D"/>
    <w:rsid w:val="002C69DD"/>
    <w:rsid w:val="002C7C78"/>
    <w:rsid w:val="002C7CDB"/>
    <w:rsid w:val="002D03F4"/>
    <w:rsid w:val="002D0CB6"/>
    <w:rsid w:val="002D15FE"/>
    <w:rsid w:val="002D1F3D"/>
    <w:rsid w:val="002D367F"/>
    <w:rsid w:val="002D39AB"/>
    <w:rsid w:val="002D416F"/>
    <w:rsid w:val="002D41A9"/>
    <w:rsid w:val="002D436A"/>
    <w:rsid w:val="002D4525"/>
    <w:rsid w:val="002D4551"/>
    <w:rsid w:val="002D4A32"/>
    <w:rsid w:val="002D6863"/>
    <w:rsid w:val="002D6AC7"/>
    <w:rsid w:val="002D6C42"/>
    <w:rsid w:val="002D7958"/>
    <w:rsid w:val="002E26CD"/>
    <w:rsid w:val="002E2FAA"/>
    <w:rsid w:val="002E47A6"/>
    <w:rsid w:val="002E5EE2"/>
    <w:rsid w:val="002E5EEE"/>
    <w:rsid w:val="002E5FDF"/>
    <w:rsid w:val="002E650A"/>
    <w:rsid w:val="002E6C99"/>
    <w:rsid w:val="002F00CD"/>
    <w:rsid w:val="002F14D3"/>
    <w:rsid w:val="002F1A24"/>
    <w:rsid w:val="002F1F77"/>
    <w:rsid w:val="002F3B48"/>
    <w:rsid w:val="002F4128"/>
    <w:rsid w:val="002F4500"/>
    <w:rsid w:val="002F481E"/>
    <w:rsid w:val="002F528E"/>
    <w:rsid w:val="002F539C"/>
    <w:rsid w:val="002F5795"/>
    <w:rsid w:val="002F59C3"/>
    <w:rsid w:val="002F623C"/>
    <w:rsid w:val="002F67D5"/>
    <w:rsid w:val="002F7BA7"/>
    <w:rsid w:val="0030018A"/>
    <w:rsid w:val="003023FF"/>
    <w:rsid w:val="00302B8B"/>
    <w:rsid w:val="00303273"/>
    <w:rsid w:val="00304F57"/>
    <w:rsid w:val="00305235"/>
    <w:rsid w:val="00306F32"/>
    <w:rsid w:val="0030781F"/>
    <w:rsid w:val="00307A5E"/>
    <w:rsid w:val="003113BD"/>
    <w:rsid w:val="00311C04"/>
    <w:rsid w:val="00312216"/>
    <w:rsid w:val="00312293"/>
    <w:rsid w:val="00315587"/>
    <w:rsid w:val="00316222"/>
    <w:rsid w:val="003169F6"/>
    <w:rsid w:val="00317531"/>
    <w:rsid w:val="0031785E"/>
    <w:rsid w:val="00320508"/>
    <w:rsid w:val="00321B90"/>
    <w:rsid w:val="00322305"/>
    <w:rsid w:val="00322982"/>
    <w:rsid w:val="00322A39"/>
    <w:rsid w:val="003234FE"/>
    <w:rsid w:val="003239FF"/>
    <w:rsid w:val="00324607"/>
    <w:rsid w:val="00324E83"/>
    <w:rsid w:val="003251B3"/>
    <w:rsid w:val="003251F1"/>
    <w:rsid w:val="00326A1D"/>
    <w:rsid w:val="00332364"/>
    <w:rsid w:val="00333347"/>
    <w:rsid w:val="00333E1C"/>
    <w:rsid w:val="00333F5B"/>
    <w:rsid w:val="00334052"/>
    <w:rsid w:val="00334653"/>
    <w:rsid w:val="00335213"/>
    <w:rsid w:val="0033584B"/>
    <w:rsid w:val="00336756"/>
    <w:rsid w:val="00336906"/>
    <w:rsid w:val="00337E2C"/>
    <w:rsid w:val="00340AF1"/>
    <w:rsid w:val="00340BA9"/>
    <w:rsid w:val="0034101E"/>
    <w:rsid w:val="0034212C"/>
    <w:rsid w:val="00342D5A"/>
    <w:rsid w:val="003431F6"/>
    <w:rsid w:val="00343285"/>
    <w:rsid w:val="00343774"/>
    <w:rsid w:val="003438BE"/>
    <w:rsid w:val="00343D2B"/>
    <w:rsid w:val="003448C2"/>
    <w:rsid w:val="00344E5F"/>
    <w:rsid w:val="003453D4"/>
    <w:rsid w:val="00345D9A"/>
    <w:rsid w:val="00346B2B"/>
    <w:rsid w:val="00347088"/>
    <w:rsid w:val="003471FF"/>
    <w:rsid w:val="00347A5B"/>
    <w:rsid w:val="00350513"/>
    <w:rsid w:val="003510E9"/>
    <w:rsid w:val="00351A4A"/>
    <w:rsid w:val="00352607"/>
    <w:rsid w:val="00354775"/>
    <w:rsid w:val="00354AC0"/>
    <w:rsid w:val="0035726D"/>
    <w:rsid w:val="003607EF"/>
    <w:rsid w:val="00362611"/>
    <w:rsid w:val="003627FB"/>
    <w:rsid w:val="00363287"/>
    <w:rsid w:val="00363EFD"/>
    <w:rsid w:val="00365207"/>
    <w:rsid w:val="00365819"/>
    <w:rsid w:val="003659A1"/>
    <w:rsid w:val="00366F3F"/>
    <w:rsid w:val="00367E1B"/>
    <w:rsid w:val="00370464"/>
    <w:rsid w:val="00370CAB"/>
    <w:rsid w:val="00371DDA"/>
    <w:rsid w:val="0037249A"/>
    <w:rsid w:val="00372D79"/>
    <w:rsid w:val="0037301B"/>
    <w:rsid w:val="00373364"/>
    <w:rsid w:val="0037421F"/>
    <w:rsid w:val="00375BFE"/>
    <w:rsid w:val="00377670"/>
    <w:rsid w:val="0037777A"/>
    <w:rsid w:val="00377942"/>
    <w:rsid w:val="00380087"/>
    <w:rsid w:val="0038030B"/>
    <w:rsid w:val="0038060D"/>
    <w:rsid w:val="003809D3"/>
    <w:rsid w:val="0038103F"/>
    <w:rsid w:val="00381136"/>
    <w:rsid w:val="003828CD"/>
    <w:rsid w:val="00386286"/>
    <w:rsid w:val="0038678D"/>
    <w:rsid w:val="00386F47"/>
    <w:rsid w:val="003870E6"/>
    <w:rsid w:val="00387623"/>
    <w:rsid w:val="00387925"/>
    <w:rsid w:val="00387943"/>
    <w:rsid w:val="003908DA"/>
    <w:rsid w:val="00392041"/>
    <w:rsid w:val="0039289D"/>
    <w:rsid w:val="003932BD"/>
    <w:rsid w:val="00393564"/>
    <w:rsid w:val="00393623"/>
    <w:rsid w:val="003937C1"/>
    <w:rsid w:val="00393BDD"/>
    <w:rsid w:val="003944DC"/>
    <w:rsid w:val="0039469F"/>
    <w:rsid w:val="00394D97"/>
    <w:rsid w:val="00394F7A"/>
    <w:rsid w:val="00395EAA"/>
    <w:rsid w:val="00396AF1"/>
    <w:rsid w:val="003A0662"/>
    <w:rsid w:val="003A0EBB"/>
    <w:rsid w:val="003A19A5"/>
    <w:rsid w:val="003A24FD"/>
    <w:rsid w:val="003A308B"/>
    <w:rsid w:val="003A542D"/>
    <w:rsid w:val="003A5819"/>
    <w:rsid w:val="003A6197"/>
    <w:rsid w:val="003A65C1"/>
    <w:rsid w:val="003A6B9F"/>
    <w:rsid w:val="003A7914"/>
    <w:rsid w:val="003B0AEF"/>
    <w:rsid w:val="003B0B18"/>
    <w:rsid w:val="003B0CA4"/>
    <w:rsid w:val="003B1A85"/>
    <w:rsid w:val="003B20C2"/>
    <w:rsid w:val="003B2A42"/>
    <w:rsid w:val="003B3417"/>
    <w:rsid w:val="003B42D4"/>
    <w:rsid w:val="003B52BB"/>
    <w:rsid w:val="003B55D5"/>
    <w:rsid w:val="003B5611"/>
    <w:rsid w:val="003B5642"/>
    <w:rsid w:val="003B57FA"/>
    <w:rsid w:val="003B5E89"/>
    <w:rsid w:val="003B7131"/>
    <w:rsid w:val="003C118E"/>
    <w:rsid w:val="003C2105"/>
    <w:rsid w:val="003C2CA8"/>
    <w:rsid w:val="003C48EF"/>
    <w:rsid w:val="003C4EEC"/>
    <w:rsid w:val="003C567A"/>
    <w:rsid w:val="003C5C9F"/>
    <w:rsid w:val="003C6652"/>
    <w:rsid w:val="003C6A90"/>
    <w:rsid w:val="003C7380"/>
    <w:rsid w:val="003D02A4"/>
    <w:rsid w:val="003D05A6"/>
    <w:rsid w:val="003D0BA8"/>
    <w:rsid w:val="003D2669"/>
    <w:rsid w:val="003D3AA9"/>
    <w:rsid w:val="003D4CD4"/>
    <w:rsid w:val="003D6612"/>
    <w:rsid w:val="003D6F0E"/>
    <w:rsid w:val="003D7B0F"/>
    <w:rsid w:val="003E02D5"/>
    <w:rsid w:val="003E0563"/>
    <w:rsid w:val="003E07D2"/>
    <w:rsid w:val="003E11CC"/>
    <w:rsid w:val="003E1360"/>
    <w:rsid w:val="003E13E8"/>
    <w:rsid w:val="003E1CAB"/>
    <w:rsid w:val="003E3221"/>
    <w:rsid w:val="003E34E0"/>
    <w:rsid w:val="003E35E3"/>
    <w:rsid w:val="003E55AC"/>
    <w:rsid w:val="003E61BF"/>
    <w:rsid w:val="003E657D"/>
    <w:rsid w:val="003E6B77"/>
    <w:rsid w:val="003E6D73"/>
    <w:rsid w:val="003E7E64"/>
    <w:rsid w:val="003F0BE6"/>
    <w:rsid w:val="003F181D"/>
    <w:rsid w:val="003F28DF"/>
    <w:rsid w:val="003F2E8C"/>
    <w:rsid w:val="003F306E"/>
    <w:rsid w:val="003F38A9"/>
    <w:rsid w:val="003F4183"/>
    <w:rsid w:val="003F4BB4"/>
    <w:rsid w:val="003F5C21"/>
    <w:rsid w:val="003F5E98"/>
    <w:rsid w:val="003F5FEE"/>
    <w:rsid w:val="003F6908"/>
    <w:rsid w:val="00400045"/>
    <w:rsid w:val="004013F7"/>
    <w:rsid w:val="00401EB7"/>
    <w:rsid w:val="00403136"/>
    <w:rsid w:val="00403512"/>
    <w:rsid w:val="00404331"/>
    <w:rsid w:val="0040490A"/>
    <w:rsid w:val="00405295"/>
    <w:rsid w:val="004058FD"/>
    <w:rsid w:val="004068FA"/>
    <w:rsid w:val="00407328"/>
    <w:rsid w:val="00407C0E"/>
    <w:rsid w:val="004120B1"/>
    <w:rsid w:val="00412571"/>
    <w:rsid w:val="004132D7"/>
    <w:rsid w:val="00413A51"/>
    <w:rsid w:val="0041450E"/>
    <w:rsid w:val="00416745"/>
    <w:rsid w:val="00417F5F"/>
    <w:rsid w:val="0042003C"/>
    <w:rsid w:val="00420601"/>
    <w:rsid w:val="004209AA"/>
    <w:rsid w:val="00422179"/>
    <w:rsid w:val="004221EC"/>
    <w:rsid w:val="00422337"/>
    <w:rsid w:val="004224C5"/>
    <w:rsid w:val="004226E3"/>
    <w:rsid w:val="00422F0C"/>
    <w:rsid w:val="00422FA1"/>
    <w:rsid w:val="00423F6E"/>
    <w:rsid w:val="004245F5"/>
    <w:rsid w:val="0042594A"/>
    <w:rsid w:val="00425A6E"/>
    <w:rsid w:val="00426154"/>
    <w:rsid w:val="004277E7"/>
    <w:rsid w:val="0043125F"/>
    <w:rsid w:val="00431AA1"/>
    <w:rsid w:val="0043222F"/>
    <w:rsid w:val="004351F9"/>
    <w:rsid w:val="0043688E"/>
    <w:rsid w:val="004368B2"/>
    <w:rsid w:val="00436A1E"/>
    <w:rsid w:val="00436DFC"/>
    <w:rsid w:val="0044096B"/>
    <w:rsid w:val="00440A7B"/>
    <w:rsid w:val="00440E92"/>
    <w:rsid w:val="00441E1D"/>
    <w:rsid w:val="00442984"/>
    <w:rsid w:val="00442BC2"/>
    <w:rsid w:val="00442E97"/>
    <w:rsid w:val="004434EB"/>
    <w:rsid w:val="00443B1C"/>
    <w:rsid w:val="004443BE"/>
    <w:rsid w:val="00444A95"/>
    <w:rsid w:val="00444A9C"/>
    <w:rsid w:val="004453B3"/>
    <w:rsid w:val="00446780"/>
    <w:rsid w:val="004467AA"/>
    <w:rsid w:val="00446AF6"/>
    <w:rsid w:val="004501B5"/>
    <w:rsid w:val="00452184"/>
    <w:rsid w:val="004526DF"/>
    <w:rsid w:val="0045300B"/>
    <w:rsid w:val="004544D3"/>
    <w:rsid w:val="00455D7B"/>
    <w:rsid w:val="004573A8"/>
    <w:rsid w:val="004576A6"/>
    <w:rsid w:val="00457FAE"/>
    <w:rsid w:val="00461EC4"/>
    <w:rsid w:val="0046240B"/>
    <w:rsid w:val="00463A7A"/>
    <w:rsid w:val="00464953"/>
    <w:rsid w:val="00464C4C"/>
    <w:rsid w:val="00464F4C"/>
    <w:rsid w:val="00464FCB"/>
    <w:rsid w:val="004655C1"/>
    <w:rsid w:val="00465A2B"/>
    <w:rsid w:val="0046671D"/>
    <w:rsid w:val="004706CB"/>
    <w:rsid w:val="0047135C"/>
    <w:rsid w:val="00472634"/>
    <w:rsid w:val="0047281F"/>
    <w:rsid w:val="00472FD4"/>
    <w:rsid w:val="0047342F"/>
    <w:rsid w:val="00473690"/>
    <w:rsid w:val="00473E1F"/>
    <w:rsid w:val="0047477F"/>
    <w:rsid w:val="0047488D"/>
    <w:rsid w:val="00474FA8"/>
    <w:rsid w:val="004760A4"/>
    <w:rsid w:val="0047754A"/>
    <w:rsid w:val="00477AE4"/>
    <w:rsid w:val="00477D42"/>
    <w:rsid w:val="00477FA2"/>
    <w:rsid w:val="00480463"/>
    <w:rsid w:val="0048198A"/>
    <w:rsid w:val="00482BE3"/>
    <w:rsid w:val="00483E6B"/>
    <w:rsid w:val="00484135"/>
    <w:rsid w:val="004857AD"/>
    <w:rsid w:val="00485DAB"/>
    <w:rsid w:val="004862EE"/>
    <w:rsid w:val="00486CCD"/>
    <w:rsid w:val="00487181"/>
    <w:rsid w:val="00487703"/>
    <w:rsid w:val="00487938"/>
    <w:rsid w:val="00490253"/>
    <w:rsid w:val="00491531"/>
    <w:rsid w:val="00491AE8"/>
    <w:rsid w:val="00492290"/>
    <w:rsid w:val="004925AD"/>
    <w:rsid w:val="00492B80"/>
    <w:rsid w:val="0049354B"/>
    <w:rsid w:val="004935AE"/>
    <w:rsid w:val="0049364E"/>
    <w:rsid w:val="004937E8"/>
    <w:rsid w:val="004939DD"/>
    <w:rsid w:val="00493C86"/>
    <w:rsid w:val="00494B13"/>
    <w:rsid w:val="00495041"/>
    <w:rsid w:val="004950A6"/>
    <w:rsid w:val="00495711"/>
    <w:rsid w:val="00495C0E"/>
    <w:rsid w:val="00495C21"/>
    <w:rsid w:val="00496A7D"/>
    <w:rsid w:val="004A17B0"/>
    <w:rsid w:val="004A227B"/>
    <w:rsid w:val="004A27B4"/>
    <w:rsid w:val="004A36CD"/>
    <w:rsid w:val="004A3819"/>
    <w:rsid w:val="004A400E"/>
    <w:rsid w:val="004A56A5"/>
    <w:rsid w:val="004A57C5"/>
    <w:rsid w:val="004A70D7"/>
    <w:rsid w:val="004A7973"/>
    <w:rsid w:val="004B140A"/>
    <w:rsid w:val="004B1EF2"/>
    <w:rsid w:val="004B2A78"/>
    <w:rsid w:val="004B3A04"/>
    <w:rsid w:val="004B4F70"/>
    <w:rsid w:val="004B51C9"/>
    <w:rsid w:val="004B5623"/>
    <w:rsid w:val="004B5B9C"/>
    <w:rsid w:val="004B5D13"/>
    <w:rsid w:val="004B5DC9"/>
    <w:rsid w:val="004B78E1"/>
    <w:rsid w:val="004C0C09"/>
    <w:rsid w:val="004C1ED7"/>
    <w:rsid w:val="004C359B"/>
    <w:rsid w:val="004C3912"/>
    <w:rsid w:val="004C3DBC"/>
    <w:rsid w:val="004C4072"/>
    <w:rsid w:val="004C50A8"/>
    <w:rsid w:val="004C5CB7"/>
    <w:rsid w:val="004C6E1B"/>
    <w:rsid w:val="004C6E7C"/>
    <w:rsid w:val="004C709B"/>
    <w:rsid w:val="004C7EE9"/>
    <w:rsid w:val="004D0F30"/>
    <w:rsid w:val="004D11B1"/>
    <w:rsid w:val="004D260E"/>
    <w:rsid w:val="004D2925"/>
    <w:rsid w:val="004D3971"/>
    <w:rsid w:val="004D486B"/>
    <w:rsid w:val="004D5D8B"/>
    <w:rsid w:val="004D6C03"/>
    <w:rsid w:val="004D782A"/>
    <w:rsid w:val="004E0117"/>
    <w:rsid w:val="004E10A6"/>
    <w:rsid w:val="004E121F"/>
    <w:rsid w:val="004E1CA8"/>
    <w:rsid w:val="004E2144"/>
    <w:rsid w:val="004E2D1D"/>
    <w:rsid w:val="004E2E9D"/>
    <w:rsid w:val="004E30D5"/>
    <w:rsid w:val="004E492F"/>
    <w:rsid w:val="004E69EE"/>
    <w:rsid w:val="004E7C5A"/>
    <w:rsid w:val="004F0BB9"/>
    <w:rsid w:val="004F0C51"/>
    <w:rsid w:val="004F0F33"/>
    <w:rsid w:val="004F0F8F"/>
    <w:rsid w:val="004F1422"/>
    <w:rsid w:val="004F4110"/>
    <w:rsid w:val="004F49C5"/>
    <w:rsid w:val="004F4E3F"/>
    <w:rsid w:val="004F53E8"/>
    <w:rsid w:val="004F6460"/>
    <w:rsid w:val="004F735E"/>
    <w:rsid w:val="0050007B"/>
    <w:rsid w:val="00500CA5"/>
    <w:rsid w:val="00501807"/>
    <w:rsid w:val="00502652"/>
    <w:rsid w:val="00503872"/>
    <w:rsid w:val="00503D58"/>
    <w:rsid w:val="0050447E"/>
    <w:rsid w:val="00506900"/>
    <w:rsid w:val="00507015"/>
    <w:rsid w:val="00510928"/>
    <w:rsid w:val="00510B71"/>
    <w:rsid w:val="00511B12"/>
    <w:rsid w:val="00512331"/>
    <w:rsid w:val="005125D7"/>
    <w:rsid w:val="00512717"/>
    <w:rsid w:val="00512BD4"/>
    <w:rsid w:val="00514694"/>
    <w:rsid w:val="00514827"/>
    <w:rsid w:val="00516C25"/>
    <w:rsid w:val="00520B4D"/>
    <w:rsid w:val="005210AB"/>
    <w:rsid w:val="005213E4"/>
    <w:rsid w:val="005215A5"/>
    <w:rsid w:val="005229A1"/>
    <w:rsid w:val="00523ABA"/>
    <w:rsid w:val="00523D13"/>
    <w:rsid w:val="00523D23"/>
    <w:rsid w:val="00524092"/>
    <w:rsid w:val="00524593"/>
    <w:rsid w:val="00524CED"/>
    <w:rsid w:val="005258D6"/>
    <w:rsid w:val="0052598D"/>
    <w:rsid w:val="00525DBF"/>
    <w:rsid w:val="00525E20"/>
    <w:rsid w:val="0052636B"/>
    <w:rsid w:val="00526AB5"/>
    <w:rsid w:val="00526C01"/>
    <w:rsid w:val="00527951"/>
    <w:rsid w:val="00530471"/>
    <w:rsid w:val="00530F0A"/>
    <w:rsid w:val="00532DB4"/>
    <w:rsid w:val="005345D2"/>
    <w:rsid w:val="00534765"/>
    <w:rsid w:val="0053517A"/>
    <w:rsid w:val="00536DDE"/>
    <w:rsid w:val="00541159"/>
    <w:rsid w:val="00541253"/>
    <w:rsid w:val="0054188D"/>
    <w:rsid w:val="005427C7"/>
    <w:rsid w:val="00543408"/>
    <w:rsid w:val="00543B36"/>
    <w:rsid w:val="00544559"/>
    <w:rsid w:val="00544D58"/>
    <w:rsid w:val="0054555D"/>
    <w:rsid w:val="00546778"/>
    <w:rsid w:val="005467AF"/>
    <w:rsid w:val="0054701F"/>
    <w:rsid w:val="0055017B"/>
    <w:rsid w:val="005504D0"/>
    <w:rsid w:val="00550B22"/>
    <w:rsid w:val="005528AE"/>
    <w:rsid w:val="005544FD"/>
    <w:rsid w:val="00554717"/>
    <w:rsid w:val="00554E3B"/>
    <w:rsid w:val="00556FBD"/>
    <w:rsid w:val="00560B4B"/>
    <w:rsid w:val="00561BD2"/>
    <w:rsid w:val="0056226A"/>
    <w:rsid w:val="00562667"/>
    <w:rsid w:val="00562F42"/>
    <w:rsid w:val="00564512"/>
    <w:rsid w:val="00566734"/>
    <w:rsid w:val="00566E49"/>
    <w:rsid w:val="00566F84"/>
    <w:rsid w:val="0056700A"/>
    <w:rsid w:val="005673BA"/>
    <w:rsid w:val="00567A8C"/>
    <w:rsid w:val="00567FAA"/>
    <w:rsid w:val="00570127"/>
    <w:rsid w:val="0057199D"/>
    <w:rsid w:val="00571BCD"/>
    <w:rsid w:val="00573213"/>
    <w:rsid w:val="00573442"/>
    <w:rsid w:val="00573F9F"/>
    <w:rsid w:val="00575A85"/>
    <w:rsid w:val="0057658F"/>
    <w:rsid w:val="00576A39"/>
    <w:rsid w:val="00576B1C"/>
    <w:rsid w:val="00577D18"/>
    <w:rsid w:val="00580305"/>
    <w:rsid w:val="00580BF7"/>
    <w:rsid w:val="00580FE1"/>
    <w:rsid w:val="0058145C"/>
    <w:rsid w:val="00581A6B"/>
    <w:rsid w:val="00581DA3"/>
    <w:rsid w:val="0058226C"/>
    <w:rsid w:val="00583284"/>
    <w:rsid w:val="00583B4D"/>
    <w:rsid w:val="00583D6A"/>
    <w:rsid w:val="005843CC"/>
    <w:rsid w:val="00585383"/>
    <w:rsid w:val="00585E52"/>
    <w:rsid w:val="005865F8"/>
    <w:rsid w:val="00586B3E"/>
    <w:rsid w:val="00586EE3"/>
    <w:rsid w:val="00587A3A"/>
    <w:rsid w:val="00591629"/>
    <w:rsid w:val="00591E3C"/>
    <w:rsid w:val="00591FD0"/>
    <w:rsid w:val="00592970"/>
    <w:rsid w:val="00592DEC"/>
    <w:rsid w:val="00593D59"/>
    <w:rsid w:val="00594CA9"/>
    <w:rsid w:val="00595208"/>
    <w:rsid w:val="00597CBF"/>
    <w:rsid w:val="005A0D91"/>
    <w:rsid w:val="005A253A"/>
    <w:rsid w:val="005A3C60"/>
    <w:rsid w:val="005A43AF"/>
    <w:rsid w:val="005A5567"/>
    <w:rsid w:val="005A5D40"/>
    <w:rsid w:val="005A6996"/>
    <w:rsid w:val="005A6F70"/>
    <w:rsid w:val="005B1095"/>
    <w:rsid w:val="005B1D4F"/>
    <w:rsid w:val="005B361D"/>
    <w:rsid w:val="005B3A36"/>
    <w:rsid w:val="005B6C26"/>
    <w:rsid w:val="005B6FCB"/>
    <w:rsid w:val="005B73D2"/>
    <w:rsid w:val="005C1611"/>
    <w:rsid w:val="005C1808"/>
    <w:rsid w:val="005C1DF4"/>
    <w:rsid w:val="005C2357"/>
    <w:rsid w:val="005C3C45"/>
    <w:rsid w:val="005C4265"/>
    <w:rsid w:val="005C4967"/>
    <w:rsid w:val="005C4FC2"/>
    <w:rsid w:val="005C601E"/>
    <w:rsid w:val="005C7B29"/>
    <w:rsid w:val="005C7BAC"/>
    <w:rsid w:val="005C7D72"/>
    <w:rsid w:val="005D0696"/>
    <w:rsid w:val="005D10DB"/>
    <w:rsid w:val="005D1F03"/>
    <w:rsid w:val="005D267B"/>
    <w:rsid w:val="005D36D1"/>
    <w:rsid w:val="005D3C0B"/>
    <w:rsid w:val="005D4153"/>
    <w:rsid w:val="005D4684"/>
    <w:rsid w:val="005D502E"/>
    <w:rsid w:val="005D59FC"/>
    <w:rsid w:val="005D6368"/>
    <w:rsid w:val="005D6A06"/>
    <w:rsid w:val="005D7F54"/>
    <w:rsid w:val="005E1676"/>
    <w:rsid w:val="005E2503"/>
    <w:rsid w:val="005E26C2"/>
    <w:rsid w:val="005E363E"/>
    <w:rsid w:val="005E373E"/>
    <w:rsid w:val="005E3925"/>
    <w:rsid w:val="005E3BA0"/>
    <w:rsid w:val="005E43C1"/>
    <w:rsid w:val="005F0158"/>
    <w:rsid w:val="005F0522"/>
    <w:rsid w:val="005F1561"/>
    <w:rsid w:val="005F167F"/>
    <w:rsid w:val="005F2231"/>
    <w:rsid w:val="005F3FE3"/>
    <w:rsid w:val="005F444A"/>
    <w:rsid w:val="005F4825"/>
    <w:rsid w:val="005F49BD"/>
    <w:rsid w:val="005F4B04"/>
    <w:rsid w:val="005F520D"/>
    <w:rsid w:val="005F5889"/>
    <w:rsid w:val="005F5A20"/>
    <w:rsid w:val="005F5EC6"/>
    <w:rsid w:val="005F5FBC"/>
    <w:rsid w:val="005F75F4"/>
    <w:rsid w:val="005F7F38"/>
    <w:rsid w:val="00600B56"/>
    <w:rsid w:val="00600B67"/>
    <w:rsid w:val="0060187B"/>
    <w:rsid w:val="00602468"/>
    <w:rsid w:val="00602722"/>
    <w:rsid w:val="00602FDF"/>
    <w:rsid w:val="006034F7"/>
    <w:rsid w:val="00603E6B"/>
    <w:rsid w:val="00605031"/>
    <w:rsid w:val="0060543E"/>
    <w:rsid w:val="006054A7"/>
    <w:rsid w:val="00605CD3"/>
    <w:rsid w:val="00606BB5"/>
    <w:rsid w:val="00606CAA"/>
    <w:rsid w:val="00607C65"/>
    <w:rsid w:val="00607F1B"/>
    <w:rsid w:val="00610C48"/>
    <w:rsid w:val="00611156"/>
    <w:rsid w:val="00611D76"/>
    <w:rsid w:val="00612759"/>
    <w:rsid w:val="00612AA1"/>
    <w:rsid w:val="006133C0"/>
    <w:rsid w:val="00616E10"/>
    <w:rsid w:val="006171D7"/>
    <w:rsid w:val="0061732D"/>
    <w:rsid w:val="0062281C"/>
    <w:rsid w:val="00624666"/>
    <w:rsid w:val="006250CB"/>
    <w:rsid w:val="006251A8"/>
    <w:rsid w:val="006254AD"/>
    <w:rsid w:val="00627096"/>
    <w:rsid w:val="0062712B"/>
    <w:rsid w:val="0062740F"/>
    <w:rsid w:val="00627410"/>
    <w:rsid w:val="00627492"/>
    <w:rsid w:val="0063048E"/>
    <w:rsid w:val="006306B9"/>
    <w:rsid w:val="00630F69"/>
    <w:rsid w:val="006313D9"/>
    <w:rsid w:val="00632E72"/>
    <w:rsid w:val="0063326E"/>
    <w:rsid w:val="00633663"/>
    <w:rsid w:val="00633883"/>
    <w:rsid w:val="00633EB5"/>
    <w:rsid w:val="00634BFD"/>
    <w:rsid w:val="006358C8"/>
    <w:rsid w:val="0063686A"/>
    <w:rsid w:val="00636A8B"/>
    <w:rsid w:val="00636E52"/>
    <w:rsid w:val="00640181"/>
    <w:rsid w:val="0064165D"/>
    <w:rsid w:val="00641D1A"/>
    <w:rsid w:val="00641F5F"/>
    <w:rsid w:val="00643DFC"/>
    <w:rsid w:val="006445E8"/>
    <w:rsid w:val="00644A44"/>
    <w:rsid w:val="00644BC3"/>
    <w:rsid w:val="0064644E"/>
    <w:rsid w:val="006467E6"/>
    <w:rsid w:val="0064754A"/>
    <w:rsid w:val="00647799"/>
    <w:rsid w:val="00650516"/>
    <w:rsid w:val="00650BB5"/>
    <w:rsid w:val="00650E5E"/>
    <w:rsid w:val="006512AF"/>
    <w:rsid w:val="006523FC"/>
    <w:rsid w:val="006526BF"/>
    <w:rsid w:val="00653652"/>
    <w:rsid w:val="00654872"/>
    <w:rsid w:val="006550D2"/>
    <w:rsid w:val="00655681"/>
    <w:rsid w:val="00656B0D"/>
    <w:rsid w:val="00656E92"/>
    <w:rsid w:val="00661046"/>
    <w:rsid w:val="00661ACB"/>
    <w:rsid w:val="00662144"/>
    <w:rsid w:val="006642F1"/>
    <w:rsid w:val="00664508"/>
    <w:rsid w:val="00664C1C"/>
    <w:rsid w:val="00664FA3"/>
    <w:rsid w:val="00665887"/>
    <w:rsid w:val="00665E48"/>
    <w:rsid w:val="0066609F"/>
    <w:rsid w:val="00667281"/>
    <w:rsid w:val="0066728E"/>
    <w:rsid w:val="0066777B"/>
    <w:rsid w:val="00667E0D"/>
    <w:rsid w:val="0067165F"/>
    <w:rsid w:val="00671770"/>
    <w:rsid w:val="006729E5"/>
    <w:rsid w:val="00673CC0"/>
    <w:rsid w:val="006741AC"/>
    <w:rsid w:val="00674354"/>
    <w:rsid w:val="006750AD"/>
    <w:rsid w:val="00676CAC"/>
    <w:rsid w:val="006779D0"/>
    <w:rsid w:val="006801E7"/>
    <w:rsid w:val="00680B3A"/>
    <w:rsid w:val="00680C74"/>
    <w:rsid w:val="00680EF8"/>
    <w:rsid w:val="00681060"/>
    <w:rsid w:val="006818B6"/>
    <w:rsid w:val="006833DD"/>
    <w:rsid w:val="00684E88"/>
    <w:rsid w:val="00685503"/>
    <w:rsid w:val="00685D6D"/>
    <w:rsid w:val="00685F44"/>
    <w:rsid w:val="006863E0"/>
    <w:rsid w:val="00686956"/>
    <w:rsid w:val="00686FA7"/>
    <w:rsid w:val="00687F5B"/>
    <w:rsid w:val="0069055E"/>
    <w:rsid w:val="006911FB"/>
    <w:rsid w:val="00692643"/>
    <w:rsid w:val="00692B71"/>
    <w:rsid w:val="00693547"/>
    <w:rsid w:val="006948B2"/>
    <w:rsid w:val="00694CD5"/>
    <w:rsid w:val="0069618D"/>
    <w:rsid w:val="00696ECA"/>
    <w:rsid w:val="00697958"/>
    <w:rsid w:val="006A0F09"/>
    <w:rsid w:val="006A12D6"/>
    <w:rsid w:val="006A1759"/>
    <w:rsid w:val="006A1B1C"/>
    <w:rsid w:val="006A1B25"/>
    <w:rsid w:val="006A1DE0"/>
    <w:rsid w:val="006A2F41"/>
    <w:rsid w:val="006A4542"/>
    <w:rsid w:val="006A496C"/>
    <w:rsid w:val="006A49F1"/>
    <w:rsid w:val="006A4C1B"/>
    <w:rsid w:val="006A4E3B"/>
    <w:rsid w:val="006A5233"/>
    <w:rsid w:val="006A68CD"/>
    <w:rsid w:val="006A6BC6"/>
    <w:rsid w:val="006A7249"/>
    <w:rsid w:val="006A7EC6"/>
    <w:rsid w:val="006B071C"/>
    <w:rsid w:val="006B53A4"/>
    <w:rsid w:val="006B7E60"/>
    <w:rsid w:val="006C0BDF"/>
    <w:rsid w:val="006C178A"/>
    <w:rsid w:val="006C1F00"/>
    <w:rsid w:val="006C21DC"/>
    <w:rsid w:val="006C3094"/>
    <w:rsid w:val="006C384E"/>
    <w:rsid w:val="006C3AB4"/>
    <w:rsid w:val="006C4ACA"/>
    <w:rsid w:val="006C5978"/>
    <w:rsid w:val="006C5CE6"/>
    <w:rsid w:val="006D034F"/>
    <w:rsid w:val="006D1704"/>
    <w:rsid w:val="006D193D"/>
    <w:rsid w:val="006D244D"/>
    <w:rsid w:val="006D2C67"/>
    <w:rsid w:val="006D300D"/>
    <w:rsid w:val="006D334F"/>
    <w:rsid w:val="006D37C6"/>
    <w:rsid w:val="006D4467"/>
    <w:rsid w:val="006D5D16"/>
    <w:rsid w:val="006D70F9"/>
    <w:rsid w:val="006E1CD6"/>
    <w:rsid w:val="006E2BE7"/>
    <w:rsid w:val="006E3432"/>
    <w:rsid w:val="006E4C64"/>
    <w:rsid w:val="006E6C1A"/>
    <w:rsid w:val="006F2BD2"/>
    <w:rsid w:val="006F3261"/>
    <w:rsid w:val="006F4060"/>
    <w:rsid w:val="006F452B"/>
    <w:rsid w:val="006F5326"/>
    <w:rsid w:val="006F5459"/>
    <w:rsid w:val="006F66ED"/>
    <w:rsid w:val="006F70B3"/>
    <w:rsid w:val="006F7242"/>
    <w:rsid w:val="006F78B3"/>
    <w:rsid w:val="006F78C1"/>
    <w:rsid w:val="00702189"/>
    <w:rsid w:val="00702878"/>
    <w:rsid w:val="0070323F"/>
    <w:rsid w:val="00705866"/>
    <w:rsid w:val="00705A2B"/>
    <w:rsid w:val="00712DD3"/>
    <w:rsid w:val="00712F23"/>
    <w:rsid w:val="007143EE"/>
    <w:rsid w:val="00714D64"/>
    <w:rsid w:val="00715819"/>
    <w:rsid w:val="007172A2"/>
    <w:rsid w:val="00717847"/>
    <w:rsid w:val="00717CC6"/>
    <w:rsid w:val="0072003B"/>
    <w:rsid w:val="00720204"/>
    <w:rsid w:val="00720A45"/>
    <w:rsid w:val="007210F1"/>
    <w:rsid w:val="007222F4"/>
    <w:rsid w:val="0072235B"/>
    <w:rsid w:val="007224F3"/>
    <w:rsid w:val="007226B4"/>
    <w:rsid w:val="00723718"/>
    <w:rsid w:val="007238FC"/>
    <w:rsid w:val="00723E1D"/>
    <w:rsid w:val="00724801"/>
    <w:rsid w:val="00724C09"/>
    <w:rsid w:val="007261BB"/>
    <w:rsid w:val="0072684F"/>
    <w:rsid w:val="007274C0"/>
    <w:rsid w:val="0073046D"/>
    <w:rsid w:val="007304F7"/>
    <w:rsid w:val="00730FDA"/>
    <w:rsid w:val="0073141D"/>
    <w:rsid w:val="007327D0"/>
    <w:rsid w:val="007335F0"/>
    <w:rsid w:val="00733AD7"/>
    <w:rsid w:val="00735D34"/>
    <w:rsid w:val="00735F4C"/>
    <w:rsid w:val="007368ED"/>
    <w:rsid w:val="007377A3"/>
    <w:rsid w:val="00740D60"/>
    <w:rsid w:val="007416A5"/>
    <w:rsid w:val="0074191E"/>
    <w:rsid w:val="007423A3"/>
    <w:rsid w:val="0074288C"/>
    <w:rsid w:val="0074371B"/>
    <w:rsid w:val="00744059"/>
    <w:rsid w:val="00744D2B"/>
    <w:rsid w:val="00744E4E"/>
    <w:rsid w:val="00745193"/>
    <w:rsid w:val="0074579B"/>
    <w:rsid w:val="00745806"/>
    <w:rsid w:val="007468AA"/>
    <w:rsid w:val="007470D0"/>
    <w:rsid w:val="00747D5B"/>
    <w:rsid w:val="00747E8A"/>
    <w:rsid w:val="00750703"/>
    <w:rsid w:val="0075291C"/>
    <w:rsid w:val="00753A21"/>
    <w:rsid w:val="00753D53"/>
    <w:rsid w:val="00754FD6"/>
    <w:rsid w:val="00755983"/>
    <w:rsid w:val="00755EE4"/>
    <w:rsid w:val="00756BE6"/>
    <w:rsid w:val="00760714"/>
    <w:rsid w:val="00760EB8"/>
    <w:rsid w:val="00760FEE"/>
    <w:rsid w:val="007623B5"/>
    <w:rsid w:val="007625B0"/>
    <w:rsid w:val="00762B84"/>
    <w:rsid w:val="00762B8C"/>
    <w:rsid w:val="007630AD"/>
    <w:rsid w:val="0076384B"/>
    <w:rsid w:val="00764226"/>
    <w:rsid w:val="00766082"/>
    <w:rsid w:val="0076646E"/>
    <w:rsid w:val="007664A8"/>
    <w:rsid w:val="00766839"/>
    <w:rsid w:val="00770AEC"/>
    <w:rsid w:val="00770C8A"/>
    <w:rsid w:val="00771284"/>
    <w:rsid w:val="00772096"/>
    <w:rsid w:val="00772903"/>
    <w:rsid w:val="007744C3"/>
    <w:rsid w:val="0077545F"/>
    <w:rsid w:val="00776462"/>
    <w:rsid w:val="007771EC"/>
    <w:rsid w:val="00777343"/>
    <w:rsid w:val="007801FC"/>
    <w:rsid w:val="0078074B"/>
    <w:rsid w:val="00781CED"/>
    <w:rsid w:val="007826FC"/>
    <w:rsid w:val="00783920"/>
    <w:rsid w:val="00785161"/>
    <w:rsid w:val="00785B2D"/>
    <w:rsid w:val="007860CE"/>
    <w:rsid w:val="0078643A"/>
    <w:rsid w:val="007867F2"/>
    <w:rsid w:val="0078692A"/>
    <w:rsid w:val="00787DA9"/>
    <w:rsid w:val="00787FDD"/>
    <w:rsid w:val="00790B05"/>
    <w:rsid w:val="00790DD3"/>
    <w:rsid w:val="00791F49"/>
    <w:rsid w:val="00794248"/>
    <w:rsid w:val="0079449C"/>
    <w:rsid w:val="00794A8C"/>
    <w:rsid w:val="00797378"/>
    <w:rsid w:val="00797F25"/>
    <w:rsid w:val="007A0B3F"/>
    <w:rsid w:val="007A2398"/>
    <w:rsid w:val="007A2D30"/>
    <w:rsid w:val="007A3D2D"/>
    <w:rsid w:val="007A3E76"/>
    <w:rsid w:val="007A42A3"/>
    <w:rsid w:val="007A42D0"/>
    <w:rsid w:val="007A590E"/>
    <w:rsid w:val="007A6195"/>
    <w:rsid w:val="007A69B7"/>
    <w:rsid w:val="007A7C61"/>
    <w:rsid w:val="007B097E"/>
    <w:rsid w:val="007B1A77"/>
    <w:rsid w:val="007B2A57"/>
    <w:rsid w:val="007B3AB8"/>
    <w:rsid w:val="007B460F"/>
    <w:rsid w:val="007B5E56"/>
    <w:rsid w:val="007B6108"/>
    <w:rsid w:val="007B6A5F"/>
    <w:rsid w:val="007B75D2"/>
    <w:rsid w:val="007B76B7"/>
    <w:rsid w:val="007C0DCF"/>
    <w:rsid w:val="007C0EA8"/>
    <w:rsid w:val="007C1AB3"/>
    <w:rsid w:val="007C26E3"/>
    <w:rsid w:val="007C2F14"/>
    <w:rsid w:val="007C4C18"/>
    <w:rsid w:val="007C4C86"/>
    <w:rsid w:val="007C50CC"/>
    <w:rsid w:val="007C50F6"/>
    <w:rsid w:val="007C5A97"/>
    <w:rsid w:val="007C5F42"/>
    <w:rsid w:val="007C60D0"/>
    <w:rsid w:val="007C6E39"/>
    <w:rsid w:val="007C76D3"/>
    <w:rsid w:val="007D0241"/>
    <w:rsid w:val="007D0614"/>
    <w:rsid w:val="007D24C0"/>
    <w:rsid w:val="007D3181"/>
    <w:rsid w:val="007D368D"/>
    <w:rsid w:val="007D3A93"/>
    <w:rsid w:val="007D591C"/>
    <w:rsid w:val="007D5A83"/>
    <w:rsid w:val="007D6E62"/>
    <w:rsid w:val="007D7EC6"/>
    <w:rsid w:val="007E05F1"/>
    <w:rsid w:val="007E0D4C"/>
    <w:rsid w:val="007E227D"/>
    <w:rsid w:val="007E2C59"/>
    <w:rsid w:val="007E2FA0"/>
    <w:rsid w:val="007E54FC"/>
    <w:rsid w:val="007E7DB3"/>
    <w:rsid w:val="007F0F09"/>
    <w:rsid w:val="007F16D1"/>
    <w:rsid w:val="007F20BF"/>
    <w:rsid w:val="007F2F35"/>
    <w:rsid w:val="007F3028"/>
    <w:rsid w:val="007F402E"/>
    <w:rsid w:val="007F4153"/>
    <w:rsid w:val="007F47D5"/>
    <w:rsid w:val="007F66C0"/>
    <w:rsid w:val="007F68F0"/>
    <w:rsid w:val="007F744F"/>
    <w:rsid w:val="00800B08"/>
    <w:rsid w:val="00801419"/>
    <w:rsid w:val="008017BD"/>
    <w:rsid w:val="008024C8"/>
    <w:rsid w:val="00802539"/>
    <w:rsid w:val="00802687"/>
    <w:rsid w:val="00802A63"/>
    <w:rsid w:val="00802C8F"/>
    <w:rsid w:val="008035B4"/>
    <w:rsid w:val="0080395E"/>
    <w:rsid w:val="00803F40"/>
    <w:rsid w:val="008045EC"/>
    <w:rsid w:val="00804A03"/>
    <w:rsid w:val="008058C7"/>
    <w:rsid w:val="00805BED"/>
    <w:rsid w:val="0080638D"/>
    <w:rsid w:val="00807762"/>
    <w:rsid w:val="008117B8"/>
    <w:rsid w:val="00813C6F"/>
    <w:rsid w:val="00814050"/>
    <w:rsid w:val="00814D09"/>
    <w:rsid w:val="00815771"/>
    <w:rsid w:val="00815954"/>
    <w:rsid w:val="00817E35"/>
    <w:rsid w:val="00820A67"/>
    <w:rsid w:val="00820C2D"/>
    <w:rsid w:val="008215A8"/>
    <w:rsid w:val="00821CA3"/>
    <w:rsid w:val="00821F28"/>
    <w:rsid w:val="00822460"/>
    <w:rsid w:val="00822FED"/>
    <w:rsid w:val="00825FED"/>
    <w:rsid w:val="008261C8"/>
    <w:rsid w:val="00827714"/>
    <w:rsid w:val="008300DA"/>
    <w:rsid w:val="00830C6B"/>
    <w:rsid w:val="00832931"/>
    <w:rsid w:val="00833CA4"/>
    <w:rsid w:val="00834BBB"/>
    <w:rsid w:val="00834D73"/>
    <w:rsid w:val="00835FCD"/>
    <w:rsid w:val="00836815"/>
    <w:rsid w:val="00837C7A"/>
    <w:rsid w:val="008408C6"/>
    <w:rsid w:val="008409E1"/>
    <w:rsid w:val="00840C9B"/>
    <w:rsid w:val="00840EB5"/>
    <w:rsid w:val="00841108"/>
    <w:rsid w:val="00841AB8"/>
    <w:rsid w:val="008426F3"/>
    <w:rsid w:val="008436C0"/>
    <w:rsid w:val="00843D6A"/>
    <w:rsid w:val="00846AEC"/>
    <w:rsid w:val="00846C0A"/>
    <w:rsid w:val="00846D87"/>
    <w:rsid w:val="00847CB7"/>
    <w:rsid w:val="00850AAA"/>
    <w:rsid w:val="00851673"/>
    <w:rsid w:val="00855A42"/>
    <w:rsid w:val="008573B6"/>
    <w:rsid w:val="00857815"/>
    <w:rsid w:val="00857CAD"/>
    <w:rsid w:val="00860141"/>
    <w:rsid w:val="00862462"/>
    <w:rsid w:val="00863A73"/>
    <w:rsid w:val="00864479"/>
    <w:rsid w:val="00864AA9"/>
    <w:rsid w:val="00866C47"/>
    <w:rsid w:val="008670DC"/>
    <w:rsid w:val="00867435"/>
    <w:rsid w:val="00867D59"/>
    <w:rsid w:val="00870990"/>
    <w:rsid w:val="008709D7"/>
    <w:rsid w:val="00872D87"/>
    <w:rsid w:val="008739E1"/>
    <w:rsid w:val="00873F9A"/>
    <w:rsid w:val="008744CE"/>
    <w:rsid w:val="0087450B"/>
    <w:rsid w:val="0087734F"/>
    <w:rsid w:val="008774D7"/>
    <w:rsid w:val="00877F57"/>
    <w:rsid w:val="0088012A"/>
    <w:rsid w:val="00881780"/>
    <w:rsid w:val="008829B0"/>
    <w:rsid w:val="008829C4"/>
    <w:rsid w:val="00882B81"/>
    <w:rsid w:val="00882CAA"/>
    <w:rsid w:val="00883F9B"/>
    <w:rsid w:val="00884086"/>
    <w:rsid w:val="008847C6"/>
    <w:rsid w:val="008848E3"/>
    <w:rsid w:val="00884A82"/>
    <w:rsid w:val="00884F81"/>
    <w:rsid w:val="00885123"/>
    <w:rsid w:val="00885164"/>
    <w:rsid w:val="008856C3"/>
    <w:rsid w:val="00885808"/>
    <w:rsid w:val="00885B8C"/>
    <w:rsid w:val="008869FE"/>
    <w:rsid w:val="00887C15"/>
    <w:rsid w:val="00887F97"/>
    <w:rsid w:val="00891B7F"/>
    <w:rsid w:val="008926CA"/>
    <w:rsid w:val="00892A7B"/>
    <w:rsid w:val="00892FCD"/>
    <w:rsid w:val="008933AD"/>
    <w:rsid w:val="0089467A"/>
    <w:rsid w:val="008963D3"/>
    <w:rsid w:val="008967D8"/>
    <w:rsid w:val="00896E51"/>
    <w:rsid w:val="008971CB"/>
    <w:rsid w:val="00897225"/>
    <w:rsid w:val="00897358"/>
    <w:rsid w:val="0089746C"/>
    <w:rsid w:val="00897897"/>
    <w:rsid w:val="00897BAD"/>
    <w:rsid w:val="008A05A3"/>
    <w:rsid w:val="008A1AE1"/>
    <w:rsid w:val="008A2287"/>
    <w:rsid w:val="008A2375"/>
    <w:rsid w:val="008A2DBA"/>
    <w:rsid w:val="008A4045"/>
    <w:rsid w:val="008A4C31"/>
    <w:rsid w:val="008A519C"/>
    <w:rsid w:val="008A61A3"/>
    <w:rsid w:val="008A74D6"/>
    <w:rsid w:val="008A755D"/>
    <w:rsid w:val="008A7BFA"/>
    <w:rsid w:val="008B0AD9"/>
    <w:rsid w:val="008B1FEC"/>
    <w:rsid w:val="008B3E6B"/>
    <w:rsid w:val="008B40AA"/>
    <w:rsid w:val="008B45D5"/>
    <w:rsid w:val="008B4E3A"/>
    <w:rsid w:val="008B5571"/>
    <w:rsid w:val="008B5ECD"/>
    <w:rsid w:val="008C0751"/>
    <w:rsid w:val="008C1E1F"/>
    <w:rsid w:val="008C1E85"/>
    <w:rsid w:val="008C2A5B"/>
    <w:rsid w:val="008C2F9C"/>
    <w:rsid w:val="008C43C1"/>
    <w:rsid w:val="008C4B13"/>
    <w:rsid w:val="008C527A"/>
    <w:rsid w:val="008C52B2"/>
    <w:rsid w:val="008C64DD"/>
    <w:rsid w:val="008C6957"/>
    <w:rsid w:val="008C6ABF"/>
    <w:rsid w:val="008C6C05"/>
    <w:rsid w:val="008C7256"/>
    <w:rsid w:val="008C7ED7"/>
    <w:rsid w:val="008D009C"/>
    <w:rsid w:val="008D0B53"/>
    <w:rsid w:val="008D0FEB"/>
    <w:rsid w:val="008D1434"/>
    <w:rsid w:val="008D171E"/>
    <w:rsid w:val="008D1774"/>
    <w:rsid w:val="008D1908"/>
    <w:rsid w:val="008D1C77"/>
    <w:rsid w:val="008D366D"/>
    <w:rsid w:val="008D3DE0"/>
    <w:rsid w:val="008D50B1"/>
    <w:rsid w:val="008D5646"/>
    <w:rsid w:val="008D5F1A"/>
    <w:rsid w:val="008D5F90"/>
    <w:rsid w:val="008D6929"/>
    <w:rsid w:val="008E03AE"/>
    <w:rsid w:val="008E0F6A"/>
    <w:rsid w:val="008E162D"/>
    <w:rsid w:val="008E1872"/>
    <w:rsid w:val="008E2262"/>
    <w:rsid w:val="008E3261"/>
    <w:rsid w:val="008E4B1A"/>
    <w:rsid w:val="008E6272"/>
    <w:rsid w:val="008E64F3"/>
    <w:rsid w:val="008F11F0"/>
    <w:rsid w:val="008F1F88"/>
    <w:rsid w:val="008F298B"/>
    <w:rsid w:val="008F2A5E"/>
    <w:rsid w:val="008F320E"/>
    <w:rsid w:val="008F3FDA"/>
    <w:rsid w:val="008F4844"/>
    <w:rsid w:val="008F489C"/>
    <w:rsid w:val="008F4AD6"/>
    <w:rsid w:val="008F4CD9"/>
    <w:rsid w:val="008F50E0"/>
    <w:rsid w:val="008F5B16"/>
    <w:rsid w:val="008F6CF3"/>
    <w:rsid w:val="008F72CC"/>
    <w:rsid w:val="00900EE2"/>
    <w:rsid w:val="00901023"/>
    <w:rsid w:val="00901AF5"/>
    <w:rsid w:val="00902C59"/>
    <w:rsid w:val="009031EC"/>
    <w:rsid w:val="00904478"/>
    <w:rsid w:val="00904BFC"/>
    <w:rsid w:val="009058D1"/>
    <w:rsid w:val="00906396"/>
    <w:rsid w:val="0090644A"/>
    <w:rsid w:val="00907097"/>
    <w:rsid w:val="00907ABA"/>
    <w:rsid w:val="00910E8F"/>
    <w:rsid w:val="00910F44"/>
    <w:rsid w:val="009125B4"/>
    <w:rsid w:val="0091274F"/>
    <w:rsid w:val="00912D3E"/>
    <w:rsid w:val="0091392C"/>
    <w:rsid w:val="00913B2A"/>
    <w:rsid w:val="009154BC"/>
    <w:rsid w:val="00915621"/>
    <w:rsid w:val="00915D9E"/>
    <w:rsid w:val="00916381"/>
    <w:rsid w:val="00920435"/>
    <w:rsid w:val="00921F48"/>
    <w:rsid w:val="009223EB"/>
    <w:rsid w:val="0092292C"/>
    <w:rsid w:val="0092368A"/>
    <w:rsid w:val="00924AD8"/>
    <w:rsid w:val="00924CB4"/>
    <w:rsid w:val="00925369"/>
    <w:rsid w:val="00925D7B"/>
    <w:rsid w:val="00931391"/>
    <w:rsid w:val="009315C8"/>
    <w:rsid w:val="00931E44"/>
    <w:rsid w:val="0093208E"/>
    <w:rsid w:val="009321B2"/>
    <w:rsid w:val="00932D4D"/>
    <w:rsid w:val="009332C9"/>
    <w:rsid w:val="00933637"/>
    <w:rsid w:val="00935464"/>
    <w:rsid w:val="00935B3C"/>
    <w:rsid w:val="009366D6"/>
    <w:rsid w:val="009369E7"/>
    <w:rsid w:val="00936CC0"/>
    <w:rsid w:val="00936CD9"/>
    <w:rsid w:val="00940479"/>
    <w:rsid w:val="00941938"/>
    <w:rsid w:val="00942639"/>
    <w:rsid w:val="00942EE4"/>
    <w:rsid w:val="00942F9F"/>
    <w:rsid w:val="00943159"/>
    <w:rsid w:val="00944E7B"/>
    <w:rsid w:val="00944EE4"/>
    <w:rsid w:val="00945496"/>
    <w:rsid w:val="00945705"/>
    <w:rsid w:val="009462D4"/>
    <w:rsid w:val="00946749"/>
    <w:rsid w:val="00946917"/>
    <w:rsid w:val="00946BF3"/>
    <w:rsid w:val="00950DD8"/>
    <w:rsid w:val="009514B2"/>
    <w:rsid w:val="00952152"/>
    <w:rsid w:val="00952CD6"/>
    <w:rsid w:val="00953603"/>
    <w:rsid w:val="00954043"/>
    <w:rsid w:val="00954C73"/>
    <w:rsid w:val="00955066"/>
    <w:rsid w:val="0095506E"/>
    <w:rsid w:val="009550A2"/>
    <w:rsid w:val="00955371"/>
    <w:rsid w:val="009554D4"/>
    <w:rsid w:val="00955C35"/>
    <w:rsid w:val="00955C8D"/>
    <w:rsid w:val="00955F30"/>
    <w:rsid w:val="00955F7D"/>
    <w:rsid w:val="009567CE"/>
    <w:rsid w:val="00956E0A"/>
    <w:rsid w:val="00957EBF"/>
    <w:rsid w:val="0096004E"/>
    <w:rsid w:val="009606E2"/>
    <w:rsid w:val="00960A69"/>
    <w:rsid w:val="00960EAB"/>
    <w:rsid w:val="00962675"/>
    <w:rsid w:val="00962FC3"/>
    <w:rsid w:val="00963C62"/>
    <w:rsid w:val="009640D4"/>
    <w:rsid w:val="0096415A"/>
    <w:rsid w:val="00964924"/>
    <w:rsid w:val="009669C5"/>
    <w:rsid w:val="00967500"/>
    <w:rsid w:val="00967C6E"/>
    <w:rsid w:val="00970614"/>
    <w:rsid w:val="00970DBD"/>
    <w:rsid w:val="00971A4F"/>
    <w:rsid w:val="0097286D"/>
    <w:rsid w:val="009728EA"/>
    <w:rsid w:val="0097365A"/>
    <w:rsid w:val="00973779"/>
    <w:rsid w:val="00975B84"/>
    <w:rsid w:val="00975F7C"/>
    <w:rsid w:val="00976674"/>
    <w:rsid w:val="00976BB0"/>
    <w:rsid w:val="009774EF"/>
    <w:rsid w:val="00977786"/>
    <w:rsid w:val="009778C6"/>
    <w:rsid w:val="00977AF3"/>
    <w:rsid w:val="00980F0F"/>
    <w:rsid w:val="00981063"/>
    <w:rsid w:val="00981BAF"/>
    <w:rsid w:val="00982213"/>
    <w:rsid w:val="00982A3E"/>
    <w:rsid w:val="00983308"/>
    <w:rsid w:val="009833C8"/>
    <w:rsid w:val="00984173"/>
    <w:rsid w:val="00984415"/>
    <w:rsid w:val="0098556C"/>
    <w:rsid w:val="00985D03"/>
    <w:rsid w:val="00986EA2"/>
    <w:rsid w:val="00987050"/>
    <w:rsid w:val="00987653"/>
    <w:rsid w:val="0099052B"/>
    <w:rsid w:val="009921B4"/>
    <w:rsid w:val="00992ACD"/>
    <w:rsid w:val="00992F99"/>
    <w:rsid w:val="0099377A"/>
    <w:rsid w:val="009947B2"/>
    <w:rsid w:val="00994AC6"/>
    <w:rsid w:val="00994E2A"/>
    <w:rsid w:val="009959EF"/>
    <w:rsid w:val="0099687D"/>
    <w:rsid w:val="00996F82"/>
    <w:rsid w:val="00997ABF"/>
    <w:rsid w:val="00997FF3"/>
    <w:rsid w:val="009A0EC8"/>
    <w:rsid w:val="009A18AE"/>
    <w:rsid w:val="009A23B3"/>
    <w:rsid w:val="009A26E7"/>
    <w:rsid w:val="009A2905"/>
    <w:rsid w:val="009A2BAF"/>
    <w:rsid w:val="009A41F4"/>
    <w:rsid w:val="009A4542"/>
    <w:rsid w:val="009A479A"/>
    <w:rsid w:val="009A4845"/>
    <w:rsid w:val="009A4D12"/>
    <w:rsid w:val="009A4FDE"/>
    <w:rsid w:val="009A5090"/>
    <w:rsid w:val="009B049E"/>
    <w:rsid w:val="009B1064"/>
    <w:rsid w:val="009B1686"/>
    <w:rsid w:val="009B1ABB"/>
    <w:rsid w:val="009B2CAB"/>
    <w:rsid w:val="009B2D33"/>
    <w:rsid w:val="009B367A"/>
    <w:rsid w:val="009B5F4F"/>
    <w:rsid w:val="009B60A7"/>
    <w:rsid w:val="009B63BF"/>
    <w:rsid w:val="009B64EC"/>
    <w:rsid w:val="009B7B96"/>
    <w:rsid w:val="009B7CD0"/>
    <w:rsid w:val="009C0459"/>
    <w:rsid w:val="009C08D0"/>
    <w:rsid w:val="009C17EC"/>
    <w:rsid w:val="009C20A5"/>
    <w:rsid w:val="009C24D3"/>
    <w:rsid w:val="009C2E63"/>
    <w:rsid w:val="009C358A"/>
    <w:rsid w:val="009C3AE7"/>
    <w:rsid w:val="009C4AE5"/>
    <w:rsid w:val="009C4C55"/>
    <w:rsid w:val="009C5945"/>
    <w:rsid w:val="009C60A5"/>
    <w:rsid w:val="009C69A8"/>
    <w:rsid w:val="009C6E82"/>
    <w:rsid w:val="009D0F33"/>
    <w:rsid w:val="009D1A84"/>
    <w:rsid w:val="009D3F12"/>
    <w:rsid w:val="009D4563"/>
    <w:rsid w:val="009D65D0"/>
    <w:rsid w:val="009D6F06"/>
    <w:rsid w:val="009D79BB"/>
    <w:rsid w:val="009D7DF3"/>
    <w:rsid w:val="009E0661"/>
    <w:rsid w:val="009E0827"/>
    <w:rsid w:val="009E0896"/>
    <w:rsid w:val="009E1467"/>
    <w:rsid w:val="009E1B7A"/>
    <w:rsid w:val="009E1D35"/>
    <w:rsid w:val="009E23E7"/>
    <w:rsid w:val="009E25C9"/>
    <w:rsid w:val="009E3D47"/>
    <w:rsid w:val="009E4516"/>
    <w:rsid w:val="009E4B6F"/>
    <w:rsid w:val="009E4B75"/>
    <w:rsid w:val="009E4DC8"/>
    <w:rsid w:val="009E4F8B"/>
    <w:rsid w:val="009E5508"/>
    <w:rsid w:val="009E603F"/>
    <w:rsid w:val="009E740A"/>
    <w:rsid w:val="009E7435"/>
    <w:rsid w:val="009F018C"/>
    <w:rsid w:val="009F0A46"/>
    <w:rsid w:val="009F1C67"/>
    <w:rsid w:val="009F3311"/>
    <w:rsid w:val="009F387A"/>
    <w:rsid w:val="009F3AC9"/>
    <w:rsid w:val="009F3F55"/>
    <w:rsid w:val="009F430D"/>
    <w:rsid w:val="009F46CC"/>
    <w:rsid w:val="009F4E00"/>
    <w:rsid w:val="009F551D"/>
    <w:rsid w:val="009F5780"/>
    <w:rsid w:val="009F58F2"/>
    <w:rsid w:val="009F7355"/>
    <w:rsid w:val="009F7578"/>
    <w:rsid w:val="009F7B7B"/>
    <w:rsid w:val="009F7F38"/>
    <w:rsid w:val="00A00A8F"/>
    <w:rsid w:val="00A00C97"/>
    <w:rsid w:val="00A00CB3"/>
    <w:rsid w:val="00A0181A"/>
    <w:rsid w:val="00A019C4"/>
    <w:rsid w:val="00A01FF1"/>
    <w:rsid w:val="00A022EF"/>
    <w:rsid w:val="00A023E4"/>
    <w:rsid w:val="00A02B62"/>
    <w:rsid w:val="00A0341C"/>
    <w:rsid w:val="00A03427"/>
    <w:rsid w:val="00A034E0"/>
    <w:rsid w:val="00A03B6E"/>
    <w:rsid w:val="00A04CC2"/>
    <w:rsid w:val="00A05C25"/>
    <w:rsid w:val="00A10569"/>
    <w:rsid w:val="00A105CD"/>
    <w:rsid w:val="00A10B19"/>
    <w:rsid w:val="00A10D45"/>
    <w:rsid w:val="00A12AE2"/>
    <w:rsid w:val="00A14395"/>
    <w:rsid w:val="00A14934"/>
    <w:rsid w:val="00A15486"/>
    <w:rsid w:val="00A159A8"/>
    <w:rsid w:val="00A20BBC"/>
    <w:rsid w:val="00A21342"/>
    <w:rsid w:val="00A216B2"/>
    <w:rsid w:val="00A216D4"/>
    <w:rsid w:val="00A2221A"/>
    <w:rsid w:val="00A234BA"/>
    <w:rsid w:val="00A23A65"/>
    <w:rsid w:val="00A244AF"/>
    <w:rsid w:val="00A25530"/>
    <w:rsid w:val="00A26705"/>
    <w:rsid w:val="00A26E82"/>
    <w:rsid w:val="00A30301"/>
    <w:rsid w:val="00A308E3"/>
    <w:rsid w:val="00A32C0A"/>
    <w:rsid w:val="00A33069"/>
    <w:rsid w:val="00A335DA"/>
    <w:rsid w:val="00A3393D"/>
    <w:rsid w:val="00A34FAA"/>
    <w:rsid w:val="00A36B28"/>
    <w:rsid w:val="00A36BCA"/>
    <w:rsid w:val="00A37F8C"/>
    <w:rsid w:val="00A4027A"/>
    <w:rsid w:val="00A40299"/>
    <w:rsid w:val="00A4290B"/>
    <w:rsid w:val="00A42B4D"/>
    <w:rsid w:val="00A446D3"/>
    <w:rsid w:val="00A46579"/>
    <w:rsid w:val="00A46AE9"/>
    <w:rsid w:val="00A4736D"/>
    <w:rsid w:val="00A50077"/>
    <w:rsid w:val="00A50371"/>
    <w:rsid w:val="00A50C06"/>
    <w:rsid w:val="00A513CD"/>
    <w:rsid w:val="00A527CD"/>
    <w:rsid w:val="00A53774"/>
    <w:rsid w:val="00A56454"/>
    <w:rsid w:val="00A5704D"/>
    <w:rsid w:val="00A57AB0"/>
    <w:rsid w:val="00A57FF0"/>
    <w:rsid w:val="00A6114C"/>
    <w:rsid w:val="00A623CA"/>
    <w:rsid w:val="00A626D6"/>
    <w:rsid w:val="00A63229"/>
    <w:rsid w:val="00A638D6"/>
    <w:rsid w:val="00A639C4"/>
    <w:rsid w:val="00A63D47"/>
    <w:rsid w:val="00A641C9"/>
    <w:rsid w:val="00A6478D"/>
    <w:rsid w:val="00A647D9"/>
    <w:rsid w:val="00A64B35"/>
    <w:rsid w:val="00A65005"/>
    <w:rsid w:val="00A65051"/>
    <w:rsid w:val="00A66A8C"/>
    <w:rsid w:val="00A67655"/>
    <w:rsid w:val="00A6783E"/>
    <w:rsid w:val="00A67BA2"/>
    <w:rsid w:val="00A67F60"/>
    <w:rsid w:val="00A70A1D"/>
    <w:rsid w:val="00A70BFB"/>
    <w:rsid w:val="00A71AB8"/>
    <w:rsid w:val="00A72056"/>
    <w:rsid w:val="00A73027"/>
    <w:rsid w:val="00A7306D"/>
    <w:rsid w:val="00A73BA8"/>
    <w:rsid w:val="00A74AC5"/>
    <w:rsid w:val="00A74FF0"/>
    <w:rsid w:val="00A81DA1"/>
    <w:rsid w:val="00A82537"/>
    <w:rsid w:val="00A82B5F"/>
    <w:rsid w:val="00A835DE"/>
    <w:rsid w:val="00A84B0D"/>
    <w:rsid w:val="00A86505"/>
    <w:rsid w:val="00A866EC"/>
    <w:rsid w:val="00A86F7E"/>
    <w:rsid w:val="00A906CD"/>
    <w:rsid w:val="00A912AD"/>
    <w:rsid w:val="00A9154B"/>
    <w:rsid w:val="00A9236D"/>
    <w:rsid w:val="00A92542"/>
    <w:rsid w:val="00A925AB"/>
    <w:rsid w:val="00A93AD4"/>
    <w:rsid w:val="00A93BD1"/>
    <w:rsid w:val="00A958F8"/>
    <w:rsid w:val="00A95B5B"/>
    <w:rsid w:val="00A970F7"/>
    <w:rsid w:val="00A97406"/>
    <w:rsid w:val="00A97420"/>
    <w:rsid w:val="00AA0047"/>
    <w:rsid w:val="00AA017E"/>
    <w:rsid w:val="00AA091D"/>
    <w:rsid w:val="00AA0A8A"/>
    <w:rsid w:val="00AA1A53"/>
    <w:rsid w:val="00AA266A"/>
    <w:rsid w:val="00AA2E02"/>
    <w:rsid w:val="00AA3A49"/>
    <w:rsid w:val="00AA4783"/>
    <w:rsid w:val="00AA4D30"/>
    <w:rsid w:val="00AA51FB"/>
    <w:rsid w:val="00AA5FA9"/>
    <w:rsid w:val="00AA762A"/>
    <w:rsid w:val="00AA799D"/>
    <w:rsid w:val="00AB3119"/>
    <w:rsid w:val="00AB4C76"/>
    <w:rsid w:val="00AB55A3"/>
    <w:rsid w:val="00AB66F0"/>
    <w:rsid w:val="00AB68AA"/>
    <w:rsid w:val="00AB6D01"/>
    <w:rsid w:val="00AB6DC8"/>
    <w:rsid w:val="00AB7966"/>
    <w:rsid w:val="00AC0B0C"/>
    <w:rsid w:val="00AC0E85"/>
    <w:rsid w:val="00AC35CF"/>
    <w:rsid w:val="00AC4280"/>
    <w:rsid w:val="00AC42D0"/>
    <w:rsid w:val="00AC6094"/>
    <w:rsid w:val="00AC7124"/>
    <w:rsid w:val="00AD07F8"/>
    <w:rsid w:val="00AD09B7"/>
    <w:rsid w:val="00AD164A"/>
    <w:rsid w:val="00AD222B"/>
    <w:rsid w:val="00AD332C"/>
    <w:rsid w:val="00AD34FC"/>
    <w:rsid w:val="00AD36E9"/>
    <w:rsid w:val="00AD44ED"/>
    <w:rsid w:val="00AD507D"/>
    <w:rsid w:val="00AD52E3"/>
    <w:rsid w:val="00AD5428"/>
    <w:rsid w:val="00AD5A4B"/>
    <w:rsid w:val="00AD637D"/>
    <w:rsid w:val="00AD65EF"/>
    <w:rsid w:val="00AD6C8C"/>
    <w:rsid w:val="00AE0685"/>
    <w:rsid w:val="00AE0817"/>
    <w:rsid w:val="00AE095A"/>
    <w:rsid w:val="00AE0F81"/>
    <w:rsid w:val="00AE0F88"/>
    <w:rsid w:val="00AE134A"/>
    <w:rsid w:val="00AE1879"/>
    <w:rsid w:val="00AE2091"/>
    <w:rsid w:val="00AE2F7A"/>
    <w:rsid w:val="00AE3353"/>
    <w:rsid w:val="00AE3409"/>
    <w:rsid w:val="00AE5694"/>
    <w:rsid w:val="00AE5D88"/>
    <w:rsid w:val="00AE5F27"/>
    <w:rsid w:val="00AE60E2"/>
    <w:rsid w:val="00AE6139"/>
    <w:rsid w:val="00AE6B52"/>
    <w:rsid w:val="00AE75AF"/>
    <w:rsid w:val="00AE78E0"/>
    <w:rsid w:val="00AF098A"/>
    <w:rsid w:val="00AF16DF"/>
    <w:rsid w:val="00AF16E7"/>
    <w:rsid w:val="00AF225E"/>
    <w:rsid w:val="00AF3541"/>
    <w:rsid w:val="00AF5983"/>
    <w:rsid w:val="00AF658F"/>
    <w:rsid w:val="00AF6DEA"/>
    <w:rsid w:val="00AF7284"/>
    <w:rsid w:val="00B0015D"/>
    <w:rsid w:val="00B008BD"/>
    <w:rsid w:val="00B01086"/>
    <w:rsid w:val="00B026E4"/>
    <w:rsid w:val="00B02D6C"/>
    <w:rsid w:val="00B03312"/>
    <w:rsid w:val="00B03608"/>
    <w:rsid w:val="00B03622"/>
    <w:rsid w:val="00B03DA3"/>
    <w:rsid w:val="00B0535D"/>
    <w:rsid w:val="00B05EA8"/>
    <w:rsid w:val="00B05F41"/>
    <w:rsid w:val="00B05F4C"/>
    <w:rsid w:val="00B06457"/>
    <w:rsid w:val="00B06DC1"/>
    <w:rsid w:val="00B07607"/>
    <w:rsid w:val="00B076C9"/>
    <w:rsid w:val="00B07C25"/>
    <w:rsid w:val="00B1024E"/>
    <w:rsid w:val="00B107FD"/>
    <w:rsid w:val="00B10A89"/>
    <w:rsid w:val="00B1104A"/>
    <w:rsid w:val="00B11751"/>
    <w:rsid w:val="00B1398E"/>
    <w:rsid w:val="00B13C6B"/>
    <w:rsid w:val="00B14E78"/>
    <w:rsid w:val="00B14E82"/>
    <w:rsid w:val="00B15010"/>
    <w:rsid w:val="00B15940"/>
    <w:rsid w:val="00B175A0"/>
    <w:rsid w:val="00B17A9A"/>
    <w:rsid w:val="00B17D2B"/>
    <w:rsid w:val="00B20423"/>
    <w:rsid w:val="00B20771"/>
    <w:rsid w:val="00B209E9"/>
    <w:rsid w:val="00B20ED5"/>
    <w:rsid w:val="00B21AF1"/>
    <w:rsid w:val="00B22C6A"/>
    <w:rsid w:val="00B22D27"/>
    <w:rsid w:val="00B22F34"/>
    <w:rsid w:val="00B23555"/>
    <w:rsid w:val="00B239F7"/>
    <w:rsid w:val="00B23D33"/>
    <w:rsid w:val="00B23E96"/>
    <w:rsid w:val="00B25B32"/>
    <w:rsid w:val="00B260F6"/>
    <w:rsid w:val="00B26ED5"/>
    <w:rsid w:val="00B310FA"/>
    <w:rsid w:val="00B31168"/>
    <w:rsid w:val="00B322D9"/>
    <w:rsid w:val="00B32B9D"/>
    <w:rsid w:val="00B33459"/>
    <w:rsid w:val="00B33B2C"/>
    <w:rsid w:val="00B33CB6"/>
    <w:rsid w:val="00B34854"/>
    <w:rsid w:val="00B36A79"/>
    <w:rsid w:val="00B36B2E"/>
    <w:rsid w:val="00B37082"/>
    <w:rsid w:val="00B37148"/>
    <w:rsid w:val="00B376F0"/>
    <w:rsid w:val="00B4041F"/>
    <w:rsid w:val="00B408D4"/>
    <w:rsid w:val="00B40E54"/>
    <w:rsid w:val="00B42A43"/>
    <w:rsid w:val="00B42EAB"/>
    <w:rsid w:val="00B42F72"/>
    <w:rsid w:val="00B44301"/>
    <w:rsid w:val="00B4482D"/>
    <w:rsid w:val="00B4505D"/>
    <w:rsid w:val="00B4542A"/>
    <w:rsid w:val="00B45D64"/>
    <w:rsid w:val="00B467B5"/>
    <w:rsid w:val="00B46CC3"/>
    <w:rsid w:val="00B4768D"/>
    <w:rsid w:val="00B479DD"/>
    <w:rsid w:val="00B50A24"/>
    <w:rsid w:val="00B518B6"/>
    <w:rsid w:val="00B51976"/>
    <w:rsid w:val="00B53BD1"/>
    <w:rsid w:val="00B53EE4"/>
    <w:rsid w:val="00B54789"/>
    <w:rsid w:val="00B54E2F"/>
    <w:rsid w:val="00B55E75"/>
    <w:rsid w:val="00B560E0"/>
    <w:rsid w:val="00B5697C"/>
    <w:rsid w:val="00B574C9"/>
    <w:rsid w:val="00B575AE"/>
    <w:rsid w:val="00B6014F"/>
    <w:rsid w:val="00B604C1"/>
    <w:rsid w:val="00B61F6E"/>
    <w:rsid w:val="00B62E85"/>
    <w:rsid w:val="00B62F2F"/>
    <w:rsid w:val="00B6345F"/>
    <w:rsid w:val="00B63C26"/>
    <w:rsid w:val="00B6462D"/>
    <w:rsid w:val="00B65585"/>
    <w:rsid w:val="00B6591E"/>
    <w:rsid w:val="00B65952"/>
    <w:rsid w:val="00B6626C"/>
    <w:rsid w:val="00B66A07"/>
    <w:rsid w:val="00B66F89"/>
    <w:rsid w:val="00B7047F"/>
    <w:rsid w:val="00B70D40"/>
    <w:rsid w:val="00B71E52"/>
    <w:rsid w:val="00B7543A"/>
    <w:rsid w:val="00B75C19"/>
    <w:rsid w:val="00B75E6C"/>
    <w:rsid w:val="00B7642E"/>
    <w:rsid w:val="00B77EC6"/>
    <w:rsid w:val="00B80530"/>
    <w:rsid w:val="00B8084C"/>
    <w:rsid w:val="00B81F05"/>
    <w:rsid w:val="00B8341C"/>
    <w:rsid w:val="00B85887"/>
    <w:rsid w:val="00B86A41"/>
    <w:rsid w:val="00B87F4D"/>
    <w:rsid w:val="00B904E4"/>
    <w:rsid w:val="00B90933"/>
    <w:rsid w:val="00B9098D"/>
    <w:rsid w:val="00B935F2"/>
    <w:rsid w:val="00B9401D"/>
    <w:rsid w:val="00B94ED4"/>
    <w:rsid w:val="00B953E4"/>
    <w:rsid w:val="00B95642"/>
    <w:rsid w:val="00B96728"/>
    <w:rsid w:val="00BA0566"/>
    <w:rsid w:val="00BA0BFF"/>
    <w:rsid w:val="00BA0D06"/>
    <w:rsid w:val="00BA1806"/>
    <w:rsid w:val="00BA2AE6"/>
    <w:rsid w:val="00BA2FC6"/>
    <w:rsid w:val="00BA3B02"/>
    <w:rsid w:val="00BA3C87"/>
    <w:rsid w:val="00BA416E"/>
    <w:rsid w:val="00BA459B"/>
    <w:rsid w:val="00BA48D5"/>
    <w:rsid w:val="00BA4DAA"/>
    <w:rsid w:val="00BA5213"/>
    <w:rsid w:val="00BA5220"/>
    <w:rsid w:val="00BA79DF"/>
    <w:rsid w:val="00BA7CAF"/>
    <w:rsid w:val="00BB0B50"/>
    <w:rsid w:val="00BB131C"/>
    <w:rsid w:val="00BB14FF"/>
    <w:rsid w:val="00BB1BEC"/>
    <w:rsid w:val="00BB1D0C"/>
    <w:rsid w:val="00BB2E54"/>
    <w:rsid w:val="00BB3946"/>
    <w:rsid w:val="00BB5832"/>
    <w:rsid w:val="00BB5AD3"/>
    <w:rsid w:val="00BB5BA7"/>
    <w:rsid w:val="00BB60A1"/>
    <w:rsid w:val="00BB65A8"/>
    <w:rsid w:val="00BB7BD6"/>
    <w:rsid w:val="00BC073E"/>
    <w:rsid w:val="00BC11A0"/>
    <w:rsid w:val="00BC2212"/>
    <w:rsid w:val="00BC22CF"/>
    <w:rsid w:val="00BC2BA2"/>
    <w:rsid w:val="00BC68DD"/>
    <w:rsid w:val="00BC71B5"/>
    <w:rsid w:val="00BC75A1"/>
    <w:rsid w:val="00BC793D"/>
    <w:rsid w:val="00BC7BDD"/>
    <w:rsid w:val="00BD117F"/>
    <w:rsid w:val="00BD17C1"/>
    <w:rsid w:val="00BD1E37"/>
    <w:rsid w:val="00BD3EC6"/>
    <w:rsid w:val="00BD3FC0"/>
    <w:rsid w:val="00BD47E3"/>
    <w:rsid w:val="00BD56F4"/>
    <w:rsid w:val="00BD65E0"/>
    <w:rsid w:val="00BE0AC3"/>
    <w:rsid w:val="00BE1608"/>
    <w:rsid w:val="00BE1C46"/>
    <w:rsid w:val="00BE293D"/>
    <w:rsid w:val="00BE2D8B"/>
    <w:rsid w:val="00BE4C4F"/>
    <w:rsid w:val="00BE59A8"/>
    <w:rsid w:val="00BE5AC6"/>
    <w:rsid w:val="00BE78F7"/>
    <w:rsid w:val="00BE7BB4"/>
    <w:rsid w:val="00BE7FBE"/>
    <w:rsid w:val="00BF06C9"/>
    <w:rsid w:val="00BF26A1"/>
    <w:rsid w:val="00BF3133"/>
    <w:rsid w:val="00BF32FE"/>
    <w:rsid w:val="00BF3660"/>
    <w:rsid w:val="00BF36DE"/>
    <w:rsid w:val="00BF3DA4"/>
    <w:rsid w:val="00BF438C"/>
    <w:rsid w:val="00BF44D7"/>
    <w:rsid w:val="00BF4503"/>
    <w:rsid w:val="00BF5545"/>
    <w:rsid w:val="00BF64E4"/>
    <w:rsid w:val="00BF6E53"/>
    <w:rsid w:val="00BF7A66"/>
    <w:rsid w:val="00C01291"/>
    <w:rsid w:val="00C01670"/>
    <w:rsid w:val="00C023EB"/>
    <w:rsid w:val="00C0371B"/>
    <w:rsid w:val="00C04557"/>
    <w:rsid w:val="00C063DA"/>
    <w:rsid w:val="00C11219"/>
    <w:rsid w:val="00C1139D"/>
    <w:rsid w:val="00C121A3"/>
    <w:rsid w:val="00C12E21"/>
    <w:rsid w:val="00C1350F"/>
    <w:rsid w:val="00C137DC"/>
    <w:rsid w:val="00C14179"/>
    <w:rsid w:val="00C1563B"/>
    <w:rsid w:val="00C20F54"/>
    <w:rsid w:val="00C2247F"/>
    <w:rsid w:val="00C22AD8"/>
    <w:rsid w:val="00C22CD2"/>
    <w:rsid w:val="00C244E4"/>
    <w:rsid w:val="00C26301"/>
    <w:rsid w:val="00C30042"/>
    <w:rsid w:val="00C30359"/>
    <w:rsid w:val="00C307BD"/>
    <w:rsid w:val="00C319D9"/>
    <w:rsid w:val="00C31CC2"/>
    <w:rsid w:val="00C34120"/>
    <w:rsid w:val="00C3446D"/>
    <w:rsid w:val="00C3688C"/>
    <w:rsid w:val="00C4052A"/>
    <w:rsid w:val="00C42435"/>
    <w:rsid w:val="00C42820"/>
    <w:rsid w:val="00C42D44"/>
    <w:rsid w:val="00C45939"/>
    <w:rsid w:val="00C47D5E"/>
    <w:rsid w:val="00C50CB0"/>
    <w:rsid w:val="00C50EAE"/>
    <w:rsid w:val="00C52385"/>
    <w:rsid w:val="00C52C3D"/>
    <w:rsid w:val="00C53A6F"/>
    <w:rsid w:val="00C5670A"/>
    <w:rsid w:val="00C57750"/>
    <w:rsid w:val="00C613F5"/>
    <w:rsid w:val="00C61AF1"/>
    <w:rsid w:val="00C6258F"/>
    <w:rsid w:val="00C638D8"/>
    <w:rsid w:val="00C645F5"/>
    <w:rsid w:val="00C65772"/>
    <w:rsid w:val="00C65E8F"/>
    <w:rsid w:val="00C66408"/>
    <w:rsid w:val="00C66B5E"/>
    <w:rsid w:val="00C706BA"/>
    <w:rsid w:val="00C709FC"/>
    <w:rsid w:val="00C70AFA"/>
    <w:rsid w:val="00C70C3C"/>
    <w:rsid w:val="00C711C7"/>
    <w:rsid w:val="00C716C1"/>
    <w:rsid w:val="00C72EF6"/>
    <w:rsid w:val="00C7336E"/>
    <w:rsid w:val="00C75BE2"/>
    <w:rsid w:val="00C77F33"/>
    <w:rsid w:val="00C81349"/>
    <w:rsid w:val="00C81462"/>
    <w:rsid w:val="00C815B7"/>
    <w:rsid w:val="00C81AB3"/>
    <w:rsid w:val="00C81F4E"/>
    <w:rsid w:val="00C81FB4"/>
    <w:rsid w:val="00C8220F"/>
    <w:rsid w:val="00C83A2E"/>
    <w:rsid w:val="00C84253"/>
    <w:rsid w:val="00C84B2F"/>
    <w:rsid w:val="00C85D9C"/>
    <w:rsid w:val="00C87E81"/>
    <w:rsid w:val="00C87E8E"/>
    <w:rsid w:val="00C90108"/>
    <w:rsid w:val="00C91C64"/>
    <w:rsid w:val="00C91C9E"/>
    <w:rsid w:val="00C92226"/>
    <w:rsid w:val="00C9266D"/>
    <w:rsid w:val="00C92B16"/>
    <w:rsid w:val="00C937B2"/>
    <w:rsid w:val="00C939E0"/>
    <w:rsid w:val="00C93C57"/>
    <w:rsid w:val="00C943A1"/>
    <w:rsid w:val="00C94ACB"/>
    <w:rsid w:val="00C950DB"/>
    <w:rsid w:val="00C951DE"/>
    <w:rsid w:val="00C95673"/>
    <w:rsid w:val="00C96262"/>
    <w:rsid w:val="00C96A52"/>
    <w:rsid w:val="00C97C53"/>
    <w:rsid w:val="00CA0BB5"/>
    <w:rsid w:val="00CA1361"/>
    <w:rsid w:val="00CA1C0A"/>
    <w:rsid w:val="00CA34E7"/>
    <w:rsid w:val="00CA4297"/>
    <w:rsid w:val="00CA4C1C"/>
    <w:rsid w:val="00CA5160"/>
    <w:rsid w:val="00CB0ABD"/>
    <w:rsid w:val="00CB18CB"/>
    <w:rsid w:val="00CB22B5"/>
    <w:rsid w:val="00CB36B4"/>
    <w:rsid w:val="00CB3EF6"/>
    <w:rsid w:val="00CB53A9"/>
    <w:rsid w:val="00CB57A4"/>
    <w:rsid w:val="00CB5B0E"/>
    <w:rsid w:val="00CB5C24"/>
    <w:rsid w:val="00CB7886"/>
    <w:rsid w:val="00CB7BB6"/>
    <w:rsid w:val="00CC04E1"/>
    <w:rsid w:val="00CC190F"/>
    <w:rsid w:val="00CC2A07"/>
    <w:rsid w:val="00CC32F2"/>
    <w:rsid w:val="00CC3B9E"/>
    <w:rsid w:val="00CC3E00"/>
    <w:rsid w:val="00CC4F1F"/>
    <w:rsid w:val="00CC5533"/>
    <w:rsid w:val="00CC583A"/>
    <w:rsid w:val="00CC59EA"/>
    <w:rsid w:val="00CC5A37"/>
    <w:rsid w:val="00CC5F9E"/>
    <w:rsid w:val="00CC61D8"/>
    <w:rsid w:val="00CC72AD"/>
    <w:rsid w:val="00CC72E0"/>
    <w:rsid w:val="00CD0D60"/>
    <w:rsid w:val="00CD2507"/>
    <w:rsid w:val="00CD25E3"/>
    <w:rsid w:val="00CD2A1E"/>
    <w:rsid w:val="00CD4302"/>
    <w:rsid w:val="00CD4CA4"/>
    <w:rsid w:val="00CD4CE8"/>
    <w:rsid w:val="00CD55D2"/>
    <w:rsid w:val="00CD610C"/>
    <w:rsid w:val="00CD78F5"/>
    <w:rsid w:val="00CE1468"/>
    <w:rsid w:val="00CE1F75"/>
    <w:rsid w:val="00CE3F86"/>
    <w:rsid w:val="00CE58D4"/>
    <w:rsid w:val="00CE68B8"/>
    <w:rsid w:val="00CE7123"/>
    <w:rsid w:val="00CE73E7"/>
    <w:rsid w:val="00CE7413"/>
    <w:rsid w:val="00CE78E7"/>
    <w:rsid w:val="00CE7EEB"/>
    <w:rsid w:val="00CF005B"/>
    <w:rsid w:val="00CF1764"/>
    <w:rsid w:val="00CF1E54"/>
    <w:rsid w:val="00CF1F6B"/>
    <w:rsid w:val="00CF2E2C"/>
    <w:rsid w:val="00CF3596"/>
    <w:rsid w:val="00CF3A31"/>
    <w:rsid w:val="00CF4481"/>
    <w:rsid w:val="00CF47D4"/>
    <w:rsid w:val="00CF579D"/>
    <w:rsid w:val="00CF59CA"/>
    <w:rsid w:val="00CF5BA0"/>
    <w:rsid w:val="00CF7B38"/>
    <w:rsid w:val="00D00ECE"/>
    <w:rsid w:val="00D01C5B"/>
    <w:rsid w:val="00D02C0E"/>
    <w:rsid w:val="00D02E93"/>
    <w:rsid w:val="00D033B6"/>
    <w:rsid w:val="00D050E0"/>
    <w:rsid w:val="00D0662E"/>
    <w:rsid w:val="00D07C98"/>
    <w:rsid w:val="00D117A1"/>
    <w:rsid w:val="00D12320"/>
    <w:rsid w:val="00D12379"/>
    <w:rsid w:val="00D126FA"/>
    <w:rsid w:val="00D127B7"/>
    <w:rsid w:val="00D12DF4"/>
    <w:rsid w:val="00D12ED7"/>
    <w:rsid w:val="00D13692"/>
    <w:rsid w:val="00D13883"/>
    <w:rsid w:val="00D13929"/>
    <w:rsid w:val="00D14F85"/>
    <w:rsid w:val="00D15D29"/>
    <w:rsid w:val="00D160E1"/>
    <w:rsid w:val="00D16835"/>
    <w:rsid w:val="00D17DBA"/>
    <w:rsid w:val="00D215FB"/>
    <w:rsid w:val="00D2185E"/>
    <w:rsid w:val="00D21CC4"/>
    <w:rsid w:val="00D21FE7"/>
    <w:rsid w:val="00D22E54"/>
    <w:rsid w:val="00D23590"/>
    <w:rsid w:val="00D2390F"/>
    <w:rsid w:val="00D239E8"/>
    <w:rsid w:val="00D243A6"/>
    <w:rsid w:val="00D24911"/>
    <w:rsid w:val="00D25130"/>
    <w:rsid w:val="00D25508"/>
    <w:rsid w:val="00D26596"/>
    <w:rsid w:val="00D26F51"/>
    <w:rsid w:val="00D2740A"/>
    <w:rsid w:val="00D27820"/>
    <w:rsid w:val="00D2796B"/>
    <w:rsid w:val="00D300B0"/>
    <w:rsid w:val="00D3051D"/>
    <w:rsid w:val="00D3108E"/>
    <w:rsid w:val="00D32DFB"/>
    <w:rsid w:val="00D333EF"/>
    <w:rsid w:val="00D34BB2"/>
    <w:rsid w:val="00D362C9"/>
    <w:rsid w:val="00D36CC5"/>
    <w:rsid w:val="00D36EE1"/>
    <w:rsid w:val="00D4001C"/>
    <w:rsid w:val="00D40476"/>
    <w:rsid w:val="00D4052C"/>
    <w:rsid w:val="00D40ECE"/>
    <w:rsid w:val="00D44091"/>
    <w:rsid w:val="00D465ED"/>
    <w:rsid w:val="00D4719D"/>
    <w:rsid w:val="00D47B54"/>
    <w:rsid w:val="00D47D91"/>
    <w:rsid w:val="00D50254"/>
    <w:rsid w:val="00D512B1"/>
    <w:rsid w:val="00D51889"/>
    <w:rsid w:val="00D533C2"/>
    <w:rsid w:val="00D540F0"/>
    <w:rsid w:val="00D54974"/>
    <w:rsid w:val="00D5633A"/>
    <w:rsid w:val="00D564BA"/>
    <w:rsid w:val="00D609D6"/>
    <w:rsid w:val="00D62A5B"/>
    <w:rsid w:val="00D62D7C"/>
    <w:rsid w:val="00D63777"/>
    <w:rsid w:val="00D63F52"/>
    <w:rsid w:val="00D64FCE"/>
    <w:rsid w:val="00D66206"/>
    <w:rsid w:val="00D67101"/>
    <w:rsid w:val="00D671DD"/>
    <w:rsid w:val="00D700A3"/>
    <w:rsid w:val="00D70183"/>
    <w:rsid w:val="00D720AC"/>
    <w:rsid w:val="00D7275F"/>
    <w:rsid w:val="00D73312"/>
    <w:rsid w:val="00D73750"/>
    <w:rsid w:val="00D73A28"/>
    <w:rsid w:val="00D750D9"/>
    <w:rsid w:val="00D75C5D"/>
    <w:rsid w:val="00D76210"/>
    <w:rsid w:val="00D762F8"/>
    <w:rsid w:val="00D77DAF"/>
    <w:rsid w:val="00D805D3"/>
    <w:rsid w:val="00D80774"/>
    <w:rsid w:val="00D808FF"/>
    <w:rsid w:val="00D80F86"/>
    <w:rsid w:val="00D820AB"/>
    <w:rsid w:val="00D82B4C"/>
    <w:rsid w:val="00D833A5"/>
    <w:rsid w:val="00D8395E"/>
    <w:rsid w:val="00D83D80"/>
    <w:rsid w:val="00D83F50"/>
    <w:rsid w:val="00D846E2"/>
    <w:rsid w:val="00D84DC2"/>
    <w:rsid w:val="00D8531C"/>
    <w:rsid w:val="00D85EA3"/>
    <w:rsid w:val="00D86002"/>
    <w:rsid w:val="00D86B1C"/>
    <w:rsid w:val="00D86B38"/>
    <w:rsid w:val="00D903D9"/>
    <w:rsid w:val="00D9068C"/>
    <w:rsid w:val="00D9155C"/>
    <w:rsid w:val="00D92CBE"/>
    <w:rsid w:val="00D933B9"/>
    <w:rsid w:val="00D93A23"/>
    <w:rsid w:val="00D93E98"/>
    <w:rsid w:val="00D94220"/>
    <w:rsid w:val="00D94F72"/>
    <w:rsid w:val="00D96243"/>
    <w:rsid w:val="00D96572"/>
    <w:rsid w:val="00D97441"/>
    <w:rsid w:val="00D977EC"/>
    <w:rsid w:val="00D97DBE"/>
    <w:rsid w:val="00DA0472"/>
    <w:rsid w:val="00DA081D"/>
    <w:rsid w:val="00DA0893"/>
    <w:rsid w:val="00DA1841"/>
    <w:rsid w:val="00DA1890"/>
    <w:rsid w:val="00DA33F9"/>
    <w:rsid w:val="00DA4AD4"/>
    <w:rsid w:val="00DA4B9E"/>
    <w:rsid w:val="00DA59F0"/>
    <w:rsid w:val="00DA5F3D"/>
    <w:rsid w:val="00DA6B38"/>
    <w:rsid w:val="00DB0D99"/>
    <w:rsid w:val="00DB1D4B"/>
    <w:rsid w:val="00DB2E05"/>
    <w:rsid w:val="00DB41F0"/>
    <w:rsid w:val="00DB485E"/>
    <w:rsid w:val="00DB6545"/>
    <w:rsid w:val="00DB6AC7"/>
    <w:rsid w:val="00DB6E37"/>
    <w:rsid w:val="00DB7C28"/>
    <w:rsid w:val="00DC07DB"/>
    <w:rsid w:val="00DC0B4C"/>
    <w:rsid w:val="00DC15F5"/>
    <w:rsid w:val="00DC1EFB"/>
    <w:rsid w:val="00DC29E3"/>
    <w:rsid w:val="00DC3C7E"/>
    <w:rsid w:val="00DC4B3C"/>
    <w:rsid w:val="00DC687E"/>
    <w:rsid w:val="00DC6EA3"/>
    <w:rsid w:val="00DD1DA9"/>
    <w:rsid w:val="00DD216B"/>
    <w:rsid w:val="00DD2510"/>
    <w:rsid w:val="00DD2DF4"/>
    <w:rsid w:val="00DD2E2C"/>
    <w:rsid w:val="00DD468A"/>
    <w:rsid w:val="00DD4B39"/>
    <w:rsid w:val="00DD57A1"/>
    <w:rsid w:val="00DD5C95"/>
    <w:rsid w:val="00DD642B"/>
    <w:rsid w:val="00DD6A7E"/>
    <w:rsid w:val="00DD6BCB"/>
    <w:rsid w:val="00DD74EB"/>
    <w:rsid w:val="00DD78FE"/>
    <w:rsid w:val="00DD7991"/>
    <w:rsid w:val="00DE2419"/>
    <w:rsid w:val="00DE2BAD"/>
    <w:rsid w:val="00DE3426"/>
    <w:rsid w:val="00DE4139"/>
    <w:rsid w:val="00DE4173"/>
    <w:rsid w:val="00DE46F8"/>
    <w:rsid w:val="00DE4EDF"/>
    <w:rsid w:val="00DE738E"/>
    <w:rsid w:val="00DE7E72"/>
    <w:rsid w:val="00DF020A"/>
    <w:rsid w:val="00DF080B"/>
    <w:rsid w:val="00DF0E7D"/>
    <w:rsid w:val="00DF0FE5"/>
    <w:rsid w:val="00DF1AAE"/>
    <w:rsid w:val="00DF3122"/>
    <w:rsid w:val="00DF526C"/>
    <w:rsid w:val="00DF5D16"/>
    <w:rsid w:val="00DF6E53"/>
    <w:rsid w:val="00DF6F2A"/>
    <w:rsid w:val="00E00327"/>
    <w:rsid w:val="00E00BED"/>
    <w:rsid w:val="00E02F9A"/>
    <w:rsid w:val="00E0352A"/>
    <w:rsid w:val="00E03849"/>
    <w:rsid w:val="00E052E4"/>
    <w:rsid w:val="00E0656D"/>
    <w:rsid w:val="00E0736A"/>
    <w:rsid w:val="00E10680"/>
    <w:rsid w:val="00E1130A"/>
    <w:rsid w:val="00E11CCB"/>
    <w:rsid w:val="00E1214B"/>
    <w:rsid w:val="00E12AFB"/>
    <w:rsid w:val="00E163A8"/>
    <w:rsid w:val="00E17AE1"/>
    <w:rsid w:val="00E20320"/>
    <w:rsid w:val="00E20914"/>
    <w:rsid w:val="00E2173E"/>
    <w:rsid w:val="00E227E7"/>
    <w:rsid w:val="00E23A20"/>
    <w:rsid w:val="00E23F33"/>
    <w:rsid w:val="00E2415F"/>
    <w:rsid w:val="00E242C9"/>
    <w:rsid w:val="00E24340"/>
    <w:rsid w:val="00E24837"/>
    <w:rsid w:val="00E25C57"/>
    <w:rsid w:val="00E25FE8"/>
    <w:rsid w:val="00E26747"/>
    <w:rsid w:val="00E273CE"/>
    <w:rsid w:val="00E27D4D"/>
    <w:rsid w:val="00E3015B"/>
    <w:rsid w:val="00E30464"/>
    <w:rsid w:val="00E30660"/>
    <w:rsid w:val="00E3183C"/>
    <w:rsid w:val="00E31A53"/>
    <w:rsid w:val="00E332A3"/>
    <w:rsid w:val="00E35427"/>
    <w:rsid w:val="00E356E3"/>
    <w:rsid w:val="00E35711"/>
    <w:rsid w:val="00E36EEC"/>
    <w:rsid w:val="00E376D3"/>
    <w:rsid w:val="00E379BC"/>
    <w:rsid w:val="00E37AD9"/>
    <w:rsid w:val="00E4009B"/>
    <w:rsid w:val="00E406F0"/>
    <w:rsid w:val="00E412F2"/>
    <w:rsid w:val="00E41A32"/>
    <w:rsid w:val="00E41B2C"/>
    <w:rsid w:val="00E41B8B"/>
    <w:rsid w:val="00E427B3"/>
    <w:rsid w:val="00E4322E"/>
    <w:rsid w:val="00E43D2F"/>
    <w:rsid w:val="00E45107"/>
    <w:rsid w:val="00E4560B"/>
    <w:rsid w:val="00E45CC6"/>
    <w:rsid w:val="00E460A4"/>
    <w:rsid w:val="00E462B5"/>
    <w:rsid w:val="00E5063D"/>
    <w:rsid w:val="00E51870"/>
    <w:rsid w:val="00E52159"/>
    <w:rsid w:val="00E526F5"/>
    <w:rsid w:val="00E538FA"/>
    <w:rsid w:val="00E54755"/>
    <w:rsid w:val="00E54E9B"/>
    <w:rsid w:val="00E56446"/>
    <w:rsid w:val="00E564EC"/>
    <w:rsid w:val="00E56F8A"/>
    <w:rsid w:val="00E57654"/>
    <w:rsid w:val="00E57FE0"/>
    <w:rsid w:val="00E601D7"/>
    <w:rsid w:val="00E60920"/>
    <w:rsid w:val="00E60AF6"/>
    <w:rsid w:val="00E60ED7"/>
    <w:rsid w:val="00E61434"/>
    <w:rsid w:val="00E6181F"/>
    <w:rsid w:val="00E61F92"/>
    <w:rsid w:val="00E647E6"/>
    <w:rsid w:val="00E648C1"/>
    <w:rsid w:val="00E64BCB"/>
    <w:rsid w:val="00E64CF0"/>
    <w:rsid w:val="00E662FB"/>
    <w:rsid w:val="00E67B02"/>
    <w:rsid w:val="00E701CC"/>
    <w:rsid w:val="00E70771"/>
    <w:rsid w:val="00E70772"/>
    <w:rsid w:val="00E70E4E"/>
    <w:rsid w:val="00E712CC"/>
    <w:rsid w:val="00E7149F"/>
    <w:rsid w:val="00E71C0C"/>
    <w:rsid w:val="00E724A7"/>
    <w:rsid w:val="00E72624"/>
    <w:rsid w:val="00E7298C"/>
    <w:rsid w:val="00E7307E"/>
    <w:rsid w:val="00E73876"/>
    <w:rsid w:val="00E73DBF"/>
    <w:rsid w:val="00E74128"/>
    <w:rsid w:val="00E7594B"/>
    <w:rsid w:val="00E75C2C"/>
    <w:rsid w:val="00E767D0"/>
    <w:rsid w:val="00E76A52"/>
    <w:rsid w:val="00E76DEA"/>
    <w:rsid w:val="00E7743E"/>
    <w:rsid w:val="00E805C8"/>
    <w:rsid w:val="00E8093A"/>
    <w:rsid w:val="00E81AA4"/>
    <w:rsid w:val="00E81B0A"/>
    <w:rsid w:val="00E823EF"/>
    <w:rsid w:val="00E8344D"/>
    <w:rsid w:val="00E83BFB"/>
    <w:rsid w:val="00E84309"/>
    <w:rsid w:val="00E84388"/>
    <w:rsid w:val="00E84986"/>
    <w:rsid w:val="00E84AD5"/>
    <w:rsid w:val="00E85667"/>
    <w:rsid w:val="00E85CE9"/>
    <w:rsid w:val="00E86E8D"/>
    <w:rsid w:val="00E86EC1"/>
    <w:rsid w:val="00E90096"/>
    <w:rsid w:val="00E9046D"/>
    <w:rsid w:val="00E90A99"/>
    <w:rsid w:val="00E912F3"/>
    <w:rsid w:val="00E91719"/>
    <w:rsid w:val="00E91FBE"/>
    <w:rsid w:val="00E92288"/>
    <w:rsid w:val="00E93950"/>
    <w:rsid w:val="00E95618"/>
    <w:rsid w:val="00E9588C"/>
    <w:rsid w:val="00E95E04"/>
    <w:rsid w:val="00E966D1"/>
    <w:rsid w:val="00E97067"/>
    <w:rsid w:val="00E97E35"/>
    <w:rsid w:val="00EA052E"/>
    <w:rsid w:val="00EA0574"/>
    <w:rsid w:val="00EA0B0F"/>
    <w:rsid w:val="00EA166C"/>
    <w:rsid w:val="00EA172B"/>
    <w:rsid w:val="00EA1D02"/>
    <w:rsid w:val="00EA2E4C"/>
    <w:rsid w:val="00EA301D"/>
    <w:rsid w:val="00EA3565"/>
    <w:rsid w:val="00EA375E"/>
    <w:rsid w:val="00EA3B66"/>
    <w:rsid w:val="00EA50B6"/>
    <w:rsid w:val="00EA580D"/>
    <w:rsid w:val="00EA61FE"/>
    <w:rsid w:val="00EA657C"/>
    <w:rsid w:val="00EA7762"/>
    <w:rsid w:val="00EB0283"/>
    <w:rsid w:val="00EB0771"/>
    <w:rsid w:val="00EB1D8A"/>
    <w:rsid w:val="00EB211E"/>
    <w:rsid w:val="00EB3867"/>
    <w:rsid w:val="00EB3B4B"/>
    <w:rsid w:val="00EB41EF"/>
    <w:rsid w:val="00EB45CE"/>
    <w:rsid w:val="00EB55C5"/>
    <w:rsid w:val="00EB5C34"/>
    <w:rsid w:val="00EB637C"/>
    <w:rsid w:val="00EB657D"/>
    <w:rsid w:val="00EB73F6"/>
    <w:rsid w:val="00EB7724"/>
    <w:rsid w:val="00EB77CF"/>
    <w:rsid w:val="00EB781B"/>
    <w:rsid w:val="00EB79CD"/>
    <w:rsid w:val="00EC0C51"/>
    <w:rsid w:val="00EC1D3E"/>
    <w:rsid w:val="00EC2731"/>
    <w:rsid w:val="00EC358E"/>
    <w:rsid w:val="00EC4958"/>
    <w:rsid w:val="00EC4CD5"/>
    <w:rsid w:val="00EC4E33"/>
    <w:rsid w:val="00EC4E65"/>
    <w:rsid w:val="00EC5558"/>
    <w:rsid w:val="00EC685A"/>
    <w:rsid w:val="00EC75A4"/>
    <w:rsid w:val="00EC7C23"/>
    <w:rsid w:val="00ED03D5"/>
    <w:rsid w:val="00ED070C"/>
    <w:rsid w:val="00ED1117"/>
    <w:rsid w:val="00ED221E"/>
    <w:rsid w:val="00ED2709"/>
    <w:rsid w:val="00ED31B7"/>
    <w:rsid w:val="00ED3221"/>
    <w:rsid w:val="00ED360F"/>
    <w:rsid w:val="00ED3B37"/>
    <w:rsid w:val="00ED3E6C"/>
    <w:rsid w:val="00ED47E9"/>
    <w:rsid w:val="00ED74A8"/>
    <w:rsid w:val="00ED76F5"/>
    <w:rsid w:val="00EE04A9"/>
    <w:rsid w:val="00EE0805"/>
    <w:rsid w:val="00EE2576"/>
    <w:rsid w:val="00EE2C07"/>
    <w:rsid w:val="00EE31AA"/>
    <w:rsid w:val="00EE38F7"/>
    <w:rsid w:val="00EE4283"/>
    <w:rsid w:val="00EE46BE"/>
    <w:rsid w:val="00EE5045"/>
    <w:rsid w:val="00EE5D7E"/>
    <w:rsid w:val="00EE661E"/>
    <w:rsid w:val="00EF18B3"/>
    <w:rsid w:val="00EF2094"/>
    <w:rsid w:val="00EF2C44"/>
    <w:rsid w:val="00EF2CE8"/>
    <w:rsid w:val="00EF365E"/>
    <w:rsid w:val="00EF40AB"/>
    <w:rsid w:val="00EF4D8A"/>
    <w:rsid w:val="00EF51A0"/>
    <w:rsid w:val="00EF5A4C"/>
    <w:rsid w:val="00EF5FBB"/>
    <w:rsid w:val="00F011DB"/>
    <w:rsid w:val="00F01292"/>
    <w:rsid w:val="00F02A84"/>
    <w:rsid w:val="00F03EA9"/>
    <w:rsid w:val="00F04E21"/>
    <w:rsid w:val="00F076DE"/>
    <w:rsid w:val="00F13372"/>
    <w:rsid w:val="00F13B14"/>
    <w:rsid w:val="00F141E9"/>
    <w:rsid w:val="00F142F8"/>
    <w:rsid w:val="00F151AF"/>
    <w:rsid w:val="00F1521F"/>
    <w:rsid w:val="00F1624F"/>
    <w:rsid w:val="00F20871"/>
    <w:rsid w:val="00F217D3"/>
    <w:rsid w:val="00F22F80"/>
    <w:rsid w:val="00F233B7"/>
    <w:rsid w:val="00F23B53"/>
    <w:rsid w:val="00F23E9D"/>
    <w:rsid w:val="00F24A22"/>
    <w:rsid w:val="00F24EBB"/>
    <w:rsid w:val="00F25195"/>
    <w:rsid w:val="00F25734"/>
    <w:rsid w:val="00F2593B"/>
    <w:rsid w:val="00F25999"/>
    <w:rsid w:val="00F26207"/>
    <w:rsid w:val="00F263DF"/>
    <w:rsid w:val="00F26D43"/>
    <w:rsid w:val="00F31BB8"/>
    <w:rsid w:val="00F31E7B"/>
    <w:rsid w:val="00F326F3"/>
    <w:rsid w:val="00F3351F"/>
    <w:rsid w:val="00F33CED"/>
    <w:rsid w:val="00F33E0B"/>
    <w:rsid w:val="00F34C87"/>
    <w:rsid w:val="00F358A7"/>
    <w:rsid w:val="00F36620"/>
    <w:rsid w:val="00F37156"/>
    <w:rsid w:val="00F41915"/>
    <w:rsid w:val="00F41B5F"/>
    <w:rsid w:val="00F42EEA"/>
    <w:rsid w:val="00F436DA"/>
    <w:rsid w:val="00F44A46"/>
    <w:rsid w:val="00F44F31"/>
    <w:rsid w:val="00F45D24"/>
    <w:rsid w:val="00F50AF9"/>
    <w:rsid w:val="00F50F2F"/>
    <w:rsid w:val="00F5116C"/>
    <w:rsid w:val="00F514EA"/>
    <w:rsid w:val="00F51EEE"/>
    <w:rsid w:val="00F536C6"/>
    <w:rsid w:val="00F53B60"/>
    <w:rsid w:val="00F543B8"/>
    <w:rsid w:val="00F54A3D"/>
    <w:rsid w:val="00F558C2"/>
    <w:rsid w:val="00F55FAB"/>
    <w:rsid w:val="00F56191"/>
    <w:rsid w:val="00F56D60"/>
    <w:rsid w:val="00F570D6"/>
    <w:rsid w:val="00F57F1C"/>
    <w:rsid w:val="00F60E88"/>
    <w:rsid w:val="00F617DD"/>
    <w:rsid w:val="00F61BEA"/>
    <w:rsid w:val="00F61DBF"/>
    <w:rsid w:val="00F62261"/>
    <w:rsid w:val="00F630C3"/>
    <w:rsid w:val="00F6334D"/>
    <w:rsid w:val="00F650AC"/>
    <w:rsid w:val="00F6588A"/>
    <w:rsid w:val="00F67713"/>
    <w:rsid w:val="00F67C2F"/>
    <w:rsid w:val="00F70028"/>
    <w:rsid w:val="00F70F9C"/>
    <w:rsid w:val="00F72323"/>
    <w:rsid w:val="00F72A3C"/>
    <w:rsid w:val="00F72D1F"/>
    <w:rsid w:val="00F72ECC"/>
    <w:rsid w:val="00F7334F"/>
    <w:rsid w:val="00F740EE"/>
    <w:rsid w:val="00F745E7"/>
    <w:rsid w:val="00F74E5A"/>
    <w:rsid w:val="00F76C83"/>
    <w:rsid w:val="00F76D30"/>
    <w:rsid w:val="00F772FF"/>
    <w:rsid w:val="00F773F5"/>
    <w:rsid w:val="00F775D6"/>
    <w:rsid w:val="00F77EA9"/>
    <w:rsid w:val="00F80A3B"/>
    <w:rsid w:val="00F81143"/>
    <w:rsid w:val="00F811B1"/>
    <w:rsid w:val="00F8217C"/>
    <w:rsid w:val="00F825E8"/>
    <w:rsid w:val="00F82786"/>
    <w:rsid w:val="00F83379"/>
    <w:rsid w:val="00F83698"/>
    <w:rsid w:val="00F845DC"/>
    <w:rsid w:val="00F84C18"/>
    <w:rsid w:val="00F85EC7"/>
    <w:rsid w:val="00F86C7A"/>
    <w:rsid w:val="00F86FFE"/>
    <w:rsid w:val="00F900D8"/>
    <w:rsid w:val="00F9202E"/>
    <w:rsid w:val="00F920A0"/>
    <w:rsid w:val="00F9245E"/>
    <w:rsid w:val="00F92DCF"/>
    <w:rsid w:val="00F93E0F"/>
    <w:rsid w:val="00F941E5"/>
    <w:rsid w:val="00F942FB"/>
    <w:rsid w:val="00F9456E"/>
    <w:rsid w:val="00F948DD"/>
    <w:rsid w:val="00F94B8E"/>
    <w:rsid w:val="00F95776"/>
    <w:rsid w:val="00F96312"/>
    <w:rsid w:val="00F96B93"/>
    <w:rsid w:val="00F96E5A"/>
    <w:rsid w:val="00F97DBA"/>
    <w:rsid w:val="00FA05BE"/>
    <w:rsid w:val="00FA08AF"/>
    <w:rsid w:val="00FA1638"/>
    <w:rsid w:val="00FA1FE5"/>
    <w:rsid w:val="00FA28A6"/>
    <w:rsid w:val="00FA335A"/>
    <w:rsid w:val="00FA3872"/>
    <w:rsid w:val="00FA3A34"/>
    <w:rsid w:val="00FA5389"/>
    <w:rsid w:val="00FA54E7"/>
    <w:rsid w:val="00FA5B4D"/>
    <w:rsid w:val="00FA5B7E"/>
    <w:rsid w:val="00FA619E"/>
    <w:rsid w:val="00FA6587"/>
    <w:rsid w:val="00FA65EF"/>
    <w:rsid w:val="00FA6F25"/>
    <w:rsid w:val="00FA7403"/>
    <w:rsid w:val="00FA7766"/>
    <w:rsid w:val="00FA7A7C"/>
    <w:rsid w:val="00FB00BF"/>
    <w:rsid w:val="00FB28CE"/>
    <w:rsid w:val="00FB2C08"/>
    <w:rsid w:val="00FB3EC4"/>
    <w:rsid w:val="00FB4D87"/>
    <w:rsid w:val="00FB518E"/>
    <w:rsid w:val="00FB530A"/>
    <w:rsid w:val="00FB56E5"/>
    <w:rsid w:val="00FB6828"/>
    <w:rsid w:val="00FB688A"/>
    <w:rsid w:val="00FB6932"/>
    <w:rsid w:val="00FB6DB4"/>
    <w:rsid w:val="00FB74BA"/>
    <w:rsid w:val="00FB7C6F"/>
    <w:rsid w:val="00FB7DB1"/>
    <w:rsid w:val="00FC0C45"/>
    <w:rsid w:val="00FC0CA7"/>
    <w:rsid w:val="00FC12F4"/>
    <w:rsid w:val="00FC14B3"/>
    <w:rsid w:val="00FC358F"/>
    <w:rsid w:val="00FC36D1"/>
    <w:rsid w:val="00FC409A"/>
    <w:rsid w:val="00FC4637"/>
    <w:rsid w:val="00FC51B6"/>
    <w:rsid w:val="00FC58C5"/>
    <w:rsid w:val="00FC626B"/>
    <w:rsid w:val="00FC6A63"/>
    <w:rsid w:val="00FC7997"/>
    <w:rsid w:val="00FC7D5E"/>
    <w:rsid w:val="00FD1E4C"/>
    <w:rsid w:val="00FD25A9"/>
    <w:rsid w:val="00FD264F"/>
    <w:rsid w:val="00FD315C"/>
    <w:rsid w:val="00FD502A"/>
    <w:rsid w:val="00FD56A8"/>
    <w:rsid w:val="00FD731D"/>
    <w:rsid w:val="00FE1E2D"/>
    <w:rsid w:val="00FE3B7C"/>
    <w:rsid w:val="00FE3D4F"/>
    <w:rsid w:val="00FE6AA6"/>
    <w:rsid w:val="00FE7BAD"/>
    <w:rsid w:val="00FE7DE9"/>
    <w:rsid w:val="00FF07B6"/>
    <w:rsid w:val="00FF080D"/>
    <w:rsid w:val="00FF1973"/>
    <w:rsid w:val="00FF26B6"/>
    <w:rsid w:val="00FF3F66"/>
    <w:rsid w:val="00FF460F"/>
    <w:rsid w:val="00FF5560"/>
    <w:rsid w:val="00FF68AA"/>
    <w:rsid w:val="00FF6BB2"/>
    <w:rsid w:val="00FF7DF1"/>
    <w:rsid w:val="010F3400"/>
    <w:rsid w:val="01E76FAE"/>
    <w:rsid w:val="021F4349"/>
    <w:rsid w:val="03FF28C6"/>
    <w:rsid w:val="040F27C8"/>
    <w:rsid w:val="04174CC4"/>
    <w:rsid w:val="052076F5"/>
    <w:rsid w:val="05212F78"/>
    <w:rsid w:val="05232562"/>
    <w:rsid w:val="052B1309"/>
    <w:rsid w:val="053A5B60"/>
    <w:rsid w:val="05433F2A"/>
    <w:rsid w:val="05B97FA9"/>
    <w:rsid w:val="05C51508"/>
    <w:rsid w:val="05C81895"/>
    <w:rsid w:val="05F851DA"/>
    <w:rsid w:val="06011E14"/>
    <w:rsid w:val="06617420"/>
    <w:rsid w:val="06744CA0"/>
    <w:rsid w:val="06822D85"/>
    <w:rsid w:val="06E71703"/>
    <w:rsid w:val="06FF7F8B"/>
    <w:rsid w:val="07630962"/>
    <w:rsid w:val="07BC7673"/>
    <w:rsid w:val="07E45C7F"/>
    <w:rsid w:val="07F1706C"/>
    <w:rsid w:val="08054441"/>
    <w:rsid w:val="08D47EA9"/>
    <w:rsid w:val="08E8424F"/>
    <w:rsid w:val="097D5DA0"/>
    <w:rsid w:val="09B70183"/>
    <w:rsid w:val="0A0E788E"/>
    <w:rsid w:val="0A330124"/>
    <w:rsid w:val="0A6A00FD"/>
    <w:rsid w:val="0A7F46C9"/>
    <w:rsid w:val="0AAA550E"/>
    <w:rsid w:val="0B78105E"/>
    <w:rsid w:val="0B8A2CB3"/>
    <w:rsid w:val="0BB3786E"/>
    <w:rsid w:val="0C605AD8"/>
    <w:rsid w:val="0C915E80"/>
    <w:rsid w:val="0CB44B8D"/>
    <w:rsid w:val="0CC37067"/>
    <w:rsid w:val="0D0637E1"/>
    <w:rsid w:val="0D2C36A4"/>
    <w:rsid w:val="0D9A3CA0"/>
    <w:rsid w:val="0DAF3835"/>
    <w:rsid w:val="0DDE0829"/>
    <w:rsid w:val="0E424519"/>
    <w:rsid w:val="0E5D6197"/>
    <w:rsid w:val="0F2243E3"/>
    <w:rsid w:val="0F360472"/>
    <w:rsid w:val="10B57FE7"/>
    <w:rsid w:val="10BD48B7"/>
    <w:rsid w:val="10C86DF8"/>
    <w:rsid w:val="10F517A1"/>
    <w:rsid w:val="11635C16"/>
    <w:rsid w:val="11AA40B5"/>
    <w:rsid w:val="11FC7876"/>
    <w:rsid w:val="1202689A"/>
    <w:rsid w:val="12445702"/>
    <w:rsid w:val="129869F9"/>
    <w:rsid w:val="129B42BD"/>
    <w:rsid w:val="129C6D40"/>
    <w:rsid w:val="12CF4014"/>
    <w:rsid w:val="130804C5"/>
    <w:rsid w:val="13616BB8"/>
    <w:rsid w:val="13C34154"/>
    <w:rsid w:val="14403689"/>
    <w:rsid w:val="14C327E7"/>
    <w:rsid w:val="14FA66F7"/>
    <w:rsid w:val="155B4089"/>
    <w:rsid w:val="15852D62"/>
    <w:rsid w:val="15C725C7"/>
    <w:rsid w:val="15E169F5"/>
    <w:rsid w:val="16085FCE"/>
    <w:rsid w:val="1640014B"/>
    <w:rsid w:val="165D3E7E"/>
    <w:rsid w:val="16601F92"/>
    <w:rsid w:val="16975B95"/>
    <w:rsid w:val="173D13B7"/>
    <w:rsid w:val="177B3DB7"/>
    <w:rsid w:val="17F10FBF"/>
    <w:rsid w:val="18172322"/>
    <w:rsid w:val="181F7EFE"/>
    <w:rsid w:val="182D7EFF"/>
    <w:rsid w:val="185D5FEB"/>
    <w:rsid w:val="18706903"/>
    <w:rsid w:val="18B74823"/>
    <w:rsid w:val="18B95EC8"/>
    <w:rsid w:val="191C29CC"/>
    <w:rsid w:val="19C448B6"/>
    <w:rsid w:val="1A076BC1"/>
    <w:rsid w:val="1A240C73"/>
    <w:rsid w:val="1B167EA8"/>
    <w:rsid w:val="1B44666A"/>
    <w:rsid w:val="1B83082F"/>
    <w:rsid w:val="1C3560D4"/>
    <w:rsid w:val="1C584958"/>
    <w:rsid w:val="1C883097"/>
    <w:rsid w:val="1CBE791A"/>
    <w:rsid w:val="1CC91001"/>
    <w:rsid w:val="1D083EAE"/>
    <w:rsid w:val="1D6C7304"/>
    <w:rsid w:val="1D7B7D04"/>
    <w:rsid w:val="1D85227F"/>
    <w:rsid w:val="1DC722EC"/>
    <w:rsid w:val="1DCA3F6C"/>
    <w:rsid w:val="1DE32918"/>
    <w:rsid w:val="1E1F4CFB"/>
    <w:rsid w:val="1E706615"/>
    <w:rsid w:val="1EA3515E"/>
    <w:rsid w:val="1EDC50AE"/>
    <w:rsid w:val="1EE47F3C"/>
    <w:rsid w:val="1EF96FDE"/>
    <w:rsid w:val="1F277675"/>
    <w:rsid w:val="1F3240D1"/>
    <w:rsid w:val="1FEE3C71"/>
    <w:rsid w:val="207E5A94"/>
    <w:rsid w:val="21001530"/>
    <w:rsid w:val="2180249B"/>
    <w:rsid w:val="22965332"/>
    <w:rsid w:val="22CE5206"/>
    <w:rsid w:val="2344756C"/>
    <w:rsid w:val="24CE4E4F"/>
    <w:rsid w:val="255664C1"/>
    <w:rsid w:val="25917368"/>
    <w:rsid w:val="26762D94"/>
    <w:rsid w:val="26EB2B0C"/>
    <w:rsid w:val="270054ED"/>
    <w:rsid w:val="273B4BEE"/>
    <w:rsid w:val="27662E72"/>
    <w:rsid w:val="279014A6"/>
    <w:rsid w:val="27977861"/>
    <w:rsid w:val="27C66FB1"/>
    <w:rsid w:val="28153D7B"/>
    <w:rsid w:val="28562DBC"/>
    <w:rsid w:val="28A605BD"/>
    <w:rsid w:val="28AD0136"/>
    <w:rsid w:val="28DE712D"/>
    <w:rsid w:val="29286659"/>
    <w:rsid w:val="29B019A3"/>
    <w:rsid w:val="29C01AD3"/>
    <w:rsid w:val="29C67B4C"/>
    <w:rsid w:val="2AA33FEA"/>
    <w:rsid w:val="2AC968CD"/>
    <w:rsid w:val="2AF22B57"/>
    <w:rsid w:val="2B7E6D4D"/>
    <w:rsid w:val="2B8D25C3"/>
    <w:rsid w:val="2CA13E07"/>
    <w:rsid w:val="2CBC3C96"/>
    <w:rsid w:val="2CC20882"/>
    <w:rsid w:val="2D743599"/>
    <w:rsid w:val="2E493EAA"/>
    <w:rsid w:val="2E4A29ED"/>
    <w:rsid w:val="2E5C3777"/>
    <w:rsid w:val="2E6C0E7C"/>
    <w:rsid w:val="2E961C95"/>
    <w:rsid w:val="2EC76FDB"/>
    <w:rsid w:val="2ED1749C"/>
    <w:rsid w:val="2EF97AFD"/>
    <w:rsid w:val="2FBE547D"/>
    <w:rsid w:val="300914DE"/>
    <w:rsid w:val="3073735C"/>
    <w:rsid w:val="30B353C2"/>
    <w:rsid w:val="30D540AA"/>
    <w:rsid w:val="31447EE0"/>
    <w:rsid w:val="31462D25"/>
    <w:rsid w:val="31E830B4"/>
    <w:rsid w:val="32066923"/>
    <w:rsid w:val="323E2286"/>
    <w:rsid w:val="32880454"/>
    <w:rsid w:val="32DF3206"/>
    <w:rsid w:val="32EB2E7B"/>
    <w:rsid w:val="32F675A7"/>
    <w:rsid w:val="335842AD"/>
    <w:rsid w:val="33FC18BD"/>
    <w:rsid w:val="34707CF8"/>
    <w:rsid w:val="347C1074"/>
    <w:rsid w:val="34A74A28"/>
    <w:rsid w:val="34B303A1"/>
    <w:rsid w:val="34DC77C8"/>
    <w:rsid w:val="34FB69F8"/>
    <w:rsid w:val="35DA6B44"/>
    <w:rsid w:val="36651F96"/>
    <w:rsid w:val="38733B2C"/>
    <w:rsid w:val="387C5404"/>
    <w:rsid w:val="38E627E6"/>
    <w:rsid w:val="38EB6C6E"/>
    <w:rsid w:val="38FD03D4"/>
    <w:rsid w:val="38FE5802"/>
    <w:rsid w:val="394A4B53"/>
    <w:rsid w:val="39574B91"/>
    <w:rsid w:val="396518F8"/>
    <w:rsid w:val="39C42A48"/>
    <w:rsid w:val="3A3D5F3D"/>
    <w:rsid w:val="3CAC185E"/>
    <w:rsid w:val="3CFE039D"/>
    <w:rsid w:val="3D3675FD"/>
    <w:rsid w:val="3D827DBE"/>
    <w:rsid w:val="3DA13429"/>
    <w:rsid w:val="3E472836"/>
    <w:rsid w:val="3E787746"/>
    <w:rsid w:val="3E9C69D0"/>
    <w:rsid w:val="3E9F5A0A"/>
    <w:rsid w:val="3EBA5D34"/>
    <w:rsid w:val="3EF02A23"/>
    <w:rsid w:val="3FB3410E"/>
    <w:rsid w:val="40250BC9"/>
    <w:rsid w:val="409F4ED4"/>
    <w:rsid w:val="40C9061E"/>
    <w:rsid w:val="40E32C4A"/>
    <w:rsid w:val="41E50BAA"/>
    <w:rsid w:val="42492C5A"/>
    <w:rsid w:val="42594696"/>
    <w:rsid w:val="432E7C48"/>
    <w:rsid w:val="434114B4"/>
    <w:rsid w:val="434D530D"/>
    <w:rsid w:val="434F4ED5"/>
    <w:rsid w:val="43FF430D"/>
    <w:rsid w:val="44697F35"/>
    <w:rsid w:val="446D57B9"/>
    <w:rsid w:val="4488738B"/>
    <w:rsid w:val="44B8174B"/>
    <w:rsid w:val="44C9546A"/>
    <w:rsid w:val="45295B99"/>
    <w:rsid w:val="45710B8F"/>
    <w:rsid w:val="457F2D73"/>
    <w:rsid w:val="46BD594B"/>
    <w:rsid w:val="46FA317D"/>
    <w:rsid w:val="470755D2"/>
    <w:rsid w:val="471F3718"/>
    <w:rsid w:val="473B3469"/>
    <w:rsid w:val="486E5261"/>
    <w:rsid w:val="486F6C99"/>
    <w:rsid w:val="489D7475"/>
    <w:rsid w:val="49092EE1"/>
    <w:rsid w:val="49102805"/>
    <w:rsid w:val="4937272B"/>
    <w:rsid w:val="49B7037D"/>
    <w:rsid w:val="4A1B274F"/>
    <w:rsid w:val="4A1D475F"/>
    <w:rsid w:val="4A5E25BF"/>
    <w:rsid w:val="4AF553F7"/>
    <w:rsid w:val="4B671122"/>
    <w:rsid w:val="4BAC22EA"/>
    <w:rsid w:val="4C026FAF"/>
    <w:rsid w:val="4C2279B3"/>
    <w:rsid w:val="4D7F4D14"/>
    <w:rsid w:val="4DE74734"/>
    <w:rsid w:val="4EED45CC"/>
    <w:rsid w:val="4F6944E1"/>
    <w:rsid w:val="4FB83F04"/>
    <w:rsid w:val="501F2880"/>
    <w:rsid w:val="503F09B5"/>
    <w:rsid w:val="504B04CC"/>
    <w:rsid w:val="50524EB8"/>
    <w:rsid w:val="507E2040"/>
    <w:rsid w:val="518109AE"/>
    <w:rsid w:val="51BE6FB1"/>
    <w:rsid w:val="524453F6"/>
    <w:rsid w:val="52541382"/>
    <w:rsid w:val="52B86962"/>
    <w:rsid w:val="53F51132"/>
    <w:rsid w:val="544773EA"/>
    <w:rsid w:val="54540D28"/>
    <w:rsid w:val="54863837"/>
    <w:rsid w:val="548729E7"/>
    <w:rsid w:val="54957B1B"/>
    <w:rsid w:val="54AC47A4"/>
    <w:rsid w:val="554A267C"/>
    <w:rsid w:val="55727FBD"/>
    <w:rsid w:val="55915773"/>
    <w:rsid w:val="563D043D"/>
    <w:rsid w:val="56844FBB"/>
    <w:rsid w:val="57D721AB"/>
    <w:rsid w:val="57EB51CE"/>
    <w:rsid w:val="580209B9"/>
    <w:rsid w:val="58B31F68"/>
    <w:rsid w:val="58BF0464"/>
    <w:rsid w:val="58C53241"/>
    <w:rsid w:val="59176839"/>
    <w:rsid w:val="591D6844"/>
    <w:rsid w:val="594606EB"/>
    <w:rsid w:val="5A037368"/>
    <w:rsid w:val="5A113973"/>
    <w:rsid w:val="5A634B17"/>
    <w:rsid w:val="5A715F2C"/>
    <w:rsid w:val="5A804E07"/>
    <w:rsid w:val="5AB73FB8"/>
    <w:rsid w:val="5AEE543B"/>
    <w:rsid w:val="5B593D69"/>
    <w:rsid w:val="5B8A2D31"/>
    <w:rsid w:val="5BDC46B8"/>
    <w:rsid w:val="5C0E1CFB"/>
    <w:rsid w:val="5C646F7B"/>
    <w:rsid w:val="5CAE4944"/>
    <w:rsid w:val="5CB72A85"/>
    <w:rsid w:val="5D402C70"/>
    <w:rsid w:val="5D692BF9"/>
    <w:rsid w:val="5E054896"/>
    <w:rsid w:val="5EE361BB"/>
    <w:rsid w:val="5F855111"/>
    <w:rsid w:val="60CB304D"/>
    <w:rsid w:val="614F3A57"/>
    <w:rsid w:val="6187560F"/>
    <w:rsid w:val="619E1A97"/>
    <w:rsid w:val="620D13AB"/>
    <w:rsid w:val="62304039"/>
    <w:rsid w:val="62523DDE"/>
    <w:rsid w:val="62C14092"/>
    <w:rsid w:val="63824AC6"/>
    <w:rsid w:val="64086B65"/>
    <w:rsid w:val="643576C3"/>
    <w:rsid w:val="64625E11"/>
    <w:rsid w:val="649C5F21"/>
    <w:rsid w:val="64B76495"/>
    <w:rsid w:val="64DF09BB"/>
    <w:rsid w:val="650009FB"/>
    <w:rsid w:val="6503157C"/>
    <w:rsid w:val="65451BC6"/>
    <w:rsid w:val="654A0F26"/>
    <w:rsid w:val="65837E1B"/>
    <w:rsid w:val="65BA5074"/>
    <w:rsid w:val="660B060A"/>
    <w:rsid w:val="66894448"/>
    <w:rsid w:val="66AB5C81"/>
    <w:rsid w:val="66B14307"/>
    <w:rsid w:val="66DF5DEF"/>
    <w:rsid w:val="671B5F22"/>
    <w:rsid w:val="6778635A"/>
    <w:rsid w:val="679D6AA4"/>
    <w:rsid w:val="67C06895"/>
    <w:rsid w:val="67DE14F6"/>
    <w:rsid w:val="67F12004"/>
    <w:rsid w:val="680373AB"/>
    <w:rsid w:val="68107747"/>
    <w:rsid w:val="681A3D95"/>
    <w:rsid w:val="68371FAF"/>
    <w:rsid w:val="6838670D"/>
    <w:rsid w:val="68AA7E13"/>
    <w:rsid w:val="69262CA4"/>
    <w:rsid w:val="69320B23"/>
    <w:rsid w:val="69617F86"/>
    <w:rsid w:val="696B1A2D"/>
    <w:rsid w:val="69AF1461"/>
    <w:rsid w:val="6A0E4CA8"/>
    <w:rsid w:val="6A5C75C2"/>
    <w:rsid w:val="6A5E0E21"/>
    <w:rsid w:val="6A995609"/>
    <w:rsid w:val="6BB0093D"/>
    <w:rsid w:val="6BBF1F87"/>
    <w:rsid w:val="6C08064C"/>
    <w:rsid w:val="6C1808E6"/>
    <w:rsid w:val="6C9C430C"/>
    <w:rsid w:val="6CA218BE"/>
    <w:rsid w:val="6CC4129F"/>
    <w:rsid w:val="6CC50EB9"/>
    <w:rsid w:val="6D4D5460"/>
    <w:rsid w:val="6D5A2A05"/>
    <w:rsid w:val="6D9A775D"/>
    <w:rsid w:val="6DA93E2C"/>
    <w:rsid w:val="6ED845D7"/>
    <w:rsid w:val="6EEE0F5C"/>
    <w:rsid w:val="6FBA7BE1"/>
    <w:rsid w:val="704B0B35"/>
    <w:rsid w:val="7061351B"/>
    <w:rsid w:val="709C5D84"/>
    <w:rsid w:val="70D23AA8"/>
    <w:rsid w:val="718B18AE"/>
    <w:rsid w:val="71D523D1"/>
    <w:rsid w:val="724C42EE"/>
    <w:rsid w:val="72B56ECB"/>
    <w:rsid w:val="72E13808"/>
    <w:rsid w:val="73C252CA"/>
    <w:rsid w:val="73F25839"/>
    <w:rsid w:val="73FD3618"/>
    <w:rsid w:val="746B0AB7"/>
    <w:rsid w:val="747A71C5"/>
    <w:rsid w:val="75574211"/>
    <w:rsid w:val="75606F21"/>
    <w:rsid w:val="75664B9A"/>
    <w:rsid w:val="758208D8"/>
    <w:rsid w:val="75B14758"/>
    <w:rsid w:val="76224BDE"/>
    <w:rsid w:val="764851E2"/>
    <w:rsid w:val="77326917"/>
    <w:rsid w:val="776A61FA"/>
    <w:rsid w:val="77782B13"/>
    <w:rsid w:val="77EE2AFF"/>
    <w:rsid w:val="77FA6999"/>
    <w:rsid w:val="78296559"/>
    <w:rsid w:val="788B5D50"/>
    <w:rsid w:val="789B436E"/>
    <w:rsid w:val="792451CB"/>
    <w:rsid w:val="79303FAF"/>
    <w:rsid w:val="79937DA3"/>
    <w:rsid w:val="79D11A56"/>
    <w:rsid w:val="79D66C16"/>
    <w:rsid w:val="79D67478"/>
    <w:rsid w:val="7A39449F"/>
    <w:rsid w:val="7A871C5D"/>
    <w:rsid w:val="7AF113A8"/>
    <w:rsid w:val="7B6E174A"/>
    <w:rsid w:val="7C12239B"/>
    <w:rsid w:val="7C271A01"/>
    <w:rsid w:val="7C2B24C9"/>
    <w:rsid w:val="7CFD25D7"/>
    <w:rsid w:val="7D106DB4"/>
    <w:rsid w:val="7D353CE9"/>
    <w:rsid w:val="7D395217"/>
    <w:rsid w:val="7D8D1888"/>
    <w:rsid w:val="7DD96858"/>
    <w:rsid w:val="7EA67DD6"/>
    <w:rsid w:val="7F8A5908"/>
    <w:rsid w:val="7FD06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6692C155"/>
  <w15:docId w15:val="{7A218128-7730-4345-8B33-922E1086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unhideWhenUsed="1" w:qFormat="1"/>
    <w:lsdException w:name="FollowedHyperlink" w:uiPriority="0" w:qFormat="1"/>
    <w:lsdException w:name="Strong" w:uiPriority="22" w:qFormat="1"/>
    <w:lsdException w:name="Emphasis" w:uiPriority="20" w:qFormat="1"/>
    <w:lsdException w:name="Document Map" w:uiPriority="0"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qFormat="1"/>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widowControl w:val="0"/>
      <w:spacing w:beforeLines="50" w:before="50" w:afterLines="50" w:after="50" w:line="360" w:lineRule="auto"/>
      <w:ind w:firstLineChars="200" w:firstLine="200"/>
      <w:jc w:val="both"/>
    </w:pPr>
    <w:rPr>
      <w:rFonts w:ascii="方正清刻本悦宋简体" w:eastAsia="方正楷体简体" w:hAnsi="方正清刻本悦宋简体"/>
      <w:kern w:val="2"/>
      <w:sz w:val="24"/>
      <w:szCs w:val="21"/>
    </w:rPr>
  </w:style>
  <w:style w:type="paragraph" w:styleId="1">
    <w:name w:val="heading 1"/>
    <w:basedOn w:val="a3"/>
    <w:next w:val="a3"/>
    <w:link w:val="10"/>
    <w:uiPriority w:val="9"/>
    <w:qFormat/>
    <w:pPr>
      <w:keepNext/>
      <w:keepLines/>
      <w:numPr>
        <w:numId w:val="1"/>
      </w:numPr>
      <w:pBdr>
        <w:bottom w:val="single" w:sz="4" w:space="1" w:color="auto"/>
      </w:pBdr>
      <w:spacing w:line="578" w:lineRule="atLeast"/>
      <w:ind w:firstLineChars="0"/>
      <w:jc w:val="left"/>
      <w:outlineLvl w:val="0"/>
    </w:pPr>
    <w:rPr>
      <w:rFonts w:eastAsia="方正小标宋简体"/>
      <w:b/>
      <w:bCs/>
      <w:color w:val="2F5597"/>
      <w:kern w:val="44"/>
      <w:sz w:val="44"/>
      <w:szCs w:val="44"/>
    </w:rPr>
  </w:style>
  <w:style w:type="paragraph" w:styleId="2">
    <w:name w:val="heading 2"/>
    <w:basedOn w:val="a3"/>
    <w:next w:val="a3"/>
    <w:link w:val="20"/>
    <w:uiPriority w:val="9"/>
    <w:unhideWhenUsed/>
    <w:qFormat/>
    <w:pPr>
      <w:keepNext/>
      <w:keepLines/>
      <w:numPr>
        <w:ilvl w:val="1"/>
        <w:numId w:val="1"/>
      </w:numPr>
      <w:spacing w:line="416" w:lineRule="atLeast"/>
      <w:ind w:firstLineChars="0"/>
      <w:outlineLvl w:val="1"/>
    </w:pPr>
    <w:rPr>
      <w:rFonts w:eastAsia="方正小标宋简体" w:cstheme="majorBidi"/>
      <w:b/>
      <w:bCs/>
      <w:color w:val="2F5597"/>
      <w:sz w:val="32"/>
      <w:szCs w:val="32"/>
    </w:rPr>
  </w:style>
  <w:style w:type="paragraph" w:styleId="3">
    <w:name w:val="heading 3"/>
    <w:basedOn w:val="a3"/>
    <w:next w:val="a3"/>
    <w:link w:val="30"/>
    <w:uiPriority w:val="9"/>
    <w:unhideWhenUsed/>
    <w:qFormat/>
    <w:pPr>
      <w:keepNext/>
      <w:keepLines/>
      <w:numPr>
        <w:ilvl w:val="2"/>
        <w:numId w:val="1"/>
      </w:numPr>
      <w:spacing w:line="460" w:lineRule="atLeast"/>
      <w:ind w:firstLineChars="0"/>
      <w:outlineLvl w:val="2"/>
    </w:pPr>
    <w:rPr>
      <w:rFonts w:eastAsia="方正小标宋简体"/>
      <w:b/>
      <w:bCs/>
      <w:color w:val="2F5597"/>
      <w:sz w:val="28"/>
      <w:szCs w:val="32"/>
    </w:rPr>
  </w:style>
  <w:style w:type="paragraph" w:styleId="4">
    <w:name w:val="heading 4"/>
    <w:basedOn w:val="a3"/>
    <w:next w:val="a3"/>
    <w:link w:val="40"/>
    <w:uiPriority w:val="9"/>
    <w:unhideWhenUsed/>
    <w:qFormat/>
    <w:pPr>
      <w:keepNext/>
      <w:keepLines/>
      <w:numPr>
        <w:ilvl w:val="3"/>
        <w:numId w:val="1"/>
      </w:numPr>
      <w:spacing w:line="376" w:lineRule="atLeast"/>
      <w:ind w:firstLineChars="0"/>
      <w:outlineLvl w:val="3"/>
    </w:pPr>
    <w:rPr>
      <w:rFonts w:eastAsia="方正小标宋简体" w:cstheme="majorBidi"/>
      <w:b/>
      <w:bCs/>
      <w:color w:val="2F5597"/>
      <w:szCs w:val="28"/>
    </w:rPr>
  </w:style>
  <w:style w:type="paragraph" w:styleId="5">
    <w:name w:val="heading 5"/>
    <w:basedOn w:val="a3"/>
    <w:next w:val="a3"/>
    <w:uiPriority w:val="9"/>
    <w:unhideWhenUsed/>
    <w:qFormat/>
    <w:pPr>
      <w:keepNext/>
      <w:keepLines/>
      <w:numPr>
        <w:ilvl w:val="4"/>
        <w:numId w:val="2"/>
      </w:numPr>
      <w:spacing w:beforeLines="0" w:before="280" w:afterLines="0" w:after="290" w:line="372" w:lineRule="auto"/>
      <w:ind w:firstLineChars="0" w:firstLine="0"/>
      <w:outlineLvl w:val="4"/>
    </w:pPr>
    <w:rPr>
      <w:b/>
      <w:sz w:val="28"/>
    </w:rPr>
  </w:style>
  <w:style w:type="paragraph" w:styleId="6">
    <w:name w:val="heading 6"/>
    <w:basedOn w:val="a3"/>
    <w:next w:val="a3"/>
    <w:uiPriority w:val="9"/>
    <w:semiHidden/>
    <w:unhideWhenUsed/>
    <w:qFormat/>
    <w:pPr>
      <w:keepNext/>
      <w:keepLines/>
      <w:numPr>
        <w:ilvl w:val="5"/>
        <w:numId w:val="3"/>
      </w:numPr>
      <w:spacing w:before="240" w:after="64" w:line="317" w:lineRule="auto"/>
      <w:outlineLvl w:val="5"/>
    </w:pPr>
    <w:rPr>
      <w:rFonts w:ascii="Arial" w:eastAsia="黑体" w:hAnsi="Arial"/>
      <w:b/>
    </w:rPr>
  </w:style>
  <w:style w:type="paragraph" w:styleId="7">
    <w:name w:val="heading 7"/>
    <w:basedOn w:val="a3"/>
    <w:next w:val="a3"/>
    <w:uiPriority w:val="9"/>
    <w:semiHidden/>
    <w:unhideWhenUsed/>
    <w:qFormat/>
    <w:pPr>
      <w:keepNext/>
      <w:keepLines/>
      <w:numPr>
        <w:ilvl w:val="6"/>
        <w:numId w:val="3"/>
      </w:numPr>
      <w:spacing w:before="240" w:after="64" w:line="317" w:lineRule="auto"/>
      <w:outlineLvl w:val="6"/>
    </w:pPr>
    <w:rPr>
      <w:b/>
    </w:rPr>
  </w:style>
  <w:style w:type="paragraph" w:styleId="8">
    <w:name w:val="heading 8"/>
    <w:basedOn w:val="a3"/>
    <w:next w:val="a3"/>
    <w:uiPriority w:val="9"/>
    <w:semiHidden/>
    <w:unhideWhenUsed/>
    <w:qFormat/>
    <w:pPr>
      <w:keepNext/>
      <w:keepLines/>
      <w:numPr>
        <w:ilvl w:val="7"/>
        <w:numId w:val="3"/>
      </w:numPr>
      <w:spacing w:before="240" w:after="64" w:line="317" w:lineRule="auto"/>
      <w:outlineLvl w:val="7"/>
    </w:pPr>
    <w:rPr>
      <w:rFonts w:ascii="Arial" w:eastAsia="黑体" w:hAnsi="Arial"/>
    </w:rPr>
  </w:style>
  <w:style w:type="paragraph" w:styleId="9">
    <w:name w:val="heading 9"/>
    <w:basedOn w:val="a3"/>
    <w:next w:val="a3"/>
    <w:uiPriority w:val="9"/>
    <w:semiHidden/>
    <w:unhideWhenUsed/>
    <w:qFormat/>
    <w:pPr>
      <w:keepNext/>
      <w:keepLines/>
      <w:numPr>
        <w:ilvl w:val="8"/>
        <w:numId w:val="3"/>
      </w:numPr>
      <w:spacing w:before="240" w:after="64" w:line="317" w:lineRule="auto"/>
      <w:outlineLvl w:val="8"/>
    </w:pPr>
    <w:rPr>
      <w:rFonts w:ascii="Arial" w:eastAsia="黑体" w:hAnsi="Arial"/>
      <w:sz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List Number"/>
    <w:basedOn w:val="a3"/>
    <w:link w:val="a7"/>
    <w:uiPriority w:val="99"/>
    <w:unhideWhenUsed/>
    <w:qFormat/>
    <w:pPr>
      <w:numPr>
        <w:numId w:val="4"/>
      </w:numPr>
      <w:contextualSpacing/>
    </w:pPr>
  </w:style>
  <w:style w:type="paragraph" w:styleId="a8">
    <w:name w:val="caption"/>
    <w:basedOn w:val="a3"/>
    <w:next w:val="a3"/>
    <w:link w:val="a9"/>
    <w:uiPriority w:val="35"/>
    <w:unhideWhenUsed/>
    <w:qFormat/>
    <w:pPr>
      <w:ind w:firstLineChars="0" w:firstLine="0"/>
      <w:jc w:val="center"/>
    </w:pPr>
    <w:rPr>
      <w:rFonts w:cstheme="majorBidi"/>
      <w:szCs w:val="20"/>
    </w:rPr>
  </w:style>
  <w:style w:type="paragraph" w:styleId="aa">
    <w:name w:val="Document Map"/>
    <w:basedOn w:val="a3"/>
    <w:link w:val="ab"/>
    <w:qFormat/>
    <w:rPr>
      <w:rFonts w:ascii="宋体"/>
      <w:sz w:val="18"/>
      <w:szCs w:val="18"/>
    </w:rPr>
  </w:style>
  <w:style w:type="paragraph" w:styleId="ac">
    <w:name w:val="annotation text"/>
    <w:basedOn w:val="a3"/>
    <w:link w:val="ad"/>
    <w:uiPriority w:val="99"/>
    <w:unhideWhenUsed/>
    <w:qFormat/>
  </w:style>
  <w:style w:type="paragraph" w:styleId="ae">
    <w:name w:val="Body Text"/>
    <w:basedOn w:val="a3"/>
    <w:link w:val="af"/>
    <w:uiPriority w:val="99"/>
    <w:unhideWhenUsed/>
    <w:qFormat/>
    <w:pPr>
      <w:spacing w:after="120"/>
    </w:pPr>
  </w:style>
  <w:style w:type="paragraph" w:styleId="af0">
    <w:name w:val="Block Text"/>
    <w:basedOn w:val="a3"/>
    <w:uiPriority w:val="99"/>
    <w:semiHidden/>
    <w:unhideWhenUsed/>
    <w:qFormat/>
    <w:pPr>
      <w:spacing w:after="120"/>
      <w:ind w:leftChars="700" w:left="1440" w:rightChars="700" w:right="1440"/>
    </w:pPr>
  </w:style>
  <w:style w:type="paragraph" w:styleId="31">
    <w:name w:val="toc 3"/>
    <w:basedOn w:val="a3"/>
    <w:next w:val="a3"/>
    <w:uiPriority w:val="39"/>
    <w:unhideWhenUsed/>
    <w:qFormat/>
    <w:pPr>
      <w:ind w:leftChars="400" w:left="840"/>
    </w:pPr>
  </w:style>
  <w:style w:type="paragraph" w:styleId="af1">
    <w:name w:val="Plain Text"/>
    <w:basedOn w:val="a3"/>
    <w:link w:val="af2"/>
    <w:uiPriority w:val="99"/>
    <w:semiHidden/>
    <w:unhideWhenUsed/>
    <w:qFormat/>
    <w:rPr>
      <w:rFonts w:ascii="宋体" w:hAnsi="Courier New" w:cs="Courier New"/>
      <w:sz w:val="21"/>
    </w:rPr>
  </w:style>
  <w:style w:type="paragraph" w:styleId="af3">
    <w:name w:val="Date"/>
    <w:basedOn w:val="a3"/>
    <w:next w:val="a3"/>
    <w:link w:val="af4"/>
    <w:uiPriority w:val="99"/>
    <w:unhideWhenUsed/>
    <w:qFormat/>
    <w:pPr>
      <w:ind w:leftChars="2500" w:left="100"/>
    </w:pPr>
  </w:style>
  <w:style w:type="paragraph" w:styleId="af5">
    <w:name w:val="Balloon Text"/>
    <w:basedOn w:val="a3"/>
    <w:link w:val="af6"/>
    <w:uiPriority w:val="99"/>
    <w:unhideWhenUsed/>
    <w:qFormat/>
    <w:pPr>
      <w:spacing w:line="240" w:lineRule="auto"/>
    </w:pPr>
    <w:rPr>
      <w:sz w:val="18"/>
      <w:szCs w:val="18"/>
    </w:rPr>
  </w:style>
  <w:style w:type="paragraph" w:styleId="af7">
    <w:name w:val="footer"/>
    <w:basedOn w:val="a3"/>
    <w:link w:val="af8"/>
    <w:uiPriority w:val="99"/>
    <w:unhideWhenUsed/>
    <w:qFormat/>
    <w:pPr>
      <w:tabs>
        <w:tab w:val="center" w:pos="4153"/>
        <w:tab w:val="right" w:pos="8306"/>
      </w:tabs>
      <w:snapToGrid w:val="0"/>
      <w:spacing w:before="120" w:after="120" w:line="240" w:lineRule="atLeast"/>
      <w:jc w:val="left"/>
    </w:pPr>
    <w:rPr>
      <w:rFonts w:ascii="黑体" w:eastAsia="黑体" w:hAnsi="黑体"/>
      <w:sz w:val="18"/>
      <w:szCs w:val="18"/>
    </w:rPr>
  </w:style>
  <w:style w:type="paragraph" w:styleId="af9">
    <w:name w:val="header"/>
    <w:basedOn w:val="a3"/>
    <w:link w:val="afa"/>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11">
    <w:name w:val="toc 1"/>
    <w:basedOn w:val="a3"/>
    <w:next w:val="a3"/>
    <w:uiPriority w:val="39"/>
    <w:unhideWhenUsed/>
    <w:qFormat/>
    <w:pPr>
      <w:tabs>
        <w:tab w:val="right" w:leader="dot" w:pos="8296"/>
      </w:tabs>
      <w:spacing w:before="156" w:after="156"/>
      <w:ind w:firstLineChars="0" w:firstLine="0"/>
    </w:pPr>
    <w:rPr>
      <w:rFonts w:cs="方正清刻本悦宋简体"/>
    </w:rPr>
  </w:style>
  <w:style w:type="paragraph" w:styleId="afb">
    <w:name w:val="Subtitle"/>
    <w:basedOn w:val="a3"/>
    <w:next w:val="a3"/>
    <w:link w:val="afc"/>
    <w:uiPriority w:val="11"/>
    <w:qFormat/>
    <w:pPr>
      <w:spacing w:before="240" w:after="60" w:line="312" w:lineRule="auto"/>
      <w:jc w:val="center"/>
      <w:outlineLvl w:val="1"/>
    </w:pPr>
    <w:rPr>
      <w:rFonts w:ascii="Cambria" w:hAnsi="Cambria"/>
      <w:b/>
      <w:bCs/>
      <w:kern w:val="28"/>
      <w:sz w:val="32"/>
      <w:szCs w:val="32"/>
    </w:rPr>
  </w:style>
  <w:style w:type="paragraph" w:styleId="afd">
    <w:name w:val="List"/>
    <w:basedOn w:val="a3"/>
    <w:uiPriority w:val="99"/>
    <w:semiHidden/>
    <w:unhideWhenUsed/>
    <w:qFormat/>
    <w:pPr>
      <w:ind w:left="200" w:hangingChars="200" w:hanging="200"/>
      <w:contextualSpacing/>
    </w:pPr>
  </w:style>
  <w:style w:type="paragraph" w:styleId="afe">
    <w:name w:val="table of figures"/>
    <w:basedOn w:val="a3"/>
    <w:next w:val="a3"/>
    <w:uiPriority w:val="99"/>
    <w:unhideWhenUsed/>
    <w:qFormat/>
    <w:pPr>
      <w:ind w:leftChars="200" w:left="200" w:hangingChars="200" w:hanging="200"/>
    </w:pPr>
  </w:style>
  <w:style w:type="paragraph" w:styleId="21">
    <w:name w:val="toc 2"/>
    <w:basedOn w:val="a3"/>
    <w:next w:val="a3"/>
    <w:uiPriority w:val="39"/>
    <w:unhideWhenUsed/>
    <w:qFormat/>
    <w:pPr>
      <w:tabs>
        <w:tab w:val="right" w:leader="dot" w:pos="8296"/>
      </w:tabs>
      <w:spacing w:before="156" w:after="156"/>
      <w:ind w:leftChars="200" w:left="480" w:firstLineChars="0" w:firstLine="0"/>
    </w:pPr>
  </w:style>
  <w:style w:type="paragraph" w:styleId="aff">
    <w:name w:val="Normal (Web)"/>
    <w:basedOn w:val="a3"/>
    <w:uiPriority w:val="99"/>
    <w:unhideWhenUsed/>
    <w:qFormat/>
    <w:pPr>
      <w:spacing w:before="75" w:afterAutospacing="1" w:line="240" w:lineRule="auto"/>
    </w:pPr>
  </w:style>
  <w:style w:type="paragraph" w:styleId="aff0">
    <w:name w:val="Title"/>
    <w:basedOn w:val="a3"/>
    <w:next w:val="a3"/>
    <w:link w:val="aff1"/>
    <w:uiPriority w:val="10"/>
    <w:qFormat/>
    <w:pPr>
      <w:spacing w:before="240" w:after="60"/>
      <w:jc w:val="center"/>
      <w:outlineLvl w:val="0"/>
    </w:pPr>
    <w:rPr>
      <w:rFonts w:asciiTheme="majorHAnsi" w:hAnsiTheme="majorHAnsi" w:cstheme="majorBidi"/>
      <w:b/>
      <w:bCs/>
      <w:sz w:val="32"/>
      <w:szCs w:val="32"/>
    </w:rPr>
  </w:style>
  <w:style w:type="paragraph" w:styleId="aff2">
    <w:name w:val="annotation subject"/>
    <w:basedOn w:val="ac"/>
    <w:next w:val="ac"/>
    <w:link w:val="aff3"/>
    <w:uiPriority w:val="99"/>
    <w:unhideWhenUsed/>
    <w:qFormat/>
    <w:rPr>
      <w:b/>
      <w:bCs/>
    </w:rPr>
  </w:style>
  <w:style w:type="table" w:styleId="aff4">
    <w:name w:val="Table Grid"/>
    <w:basedOn w:val="a5"/>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Light List"/>
    <w:basedOn w:val="a5"/>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styleId="-2">
    <w:name w:val="Light List Accent 2"/>
    <w:basedOn w:val="a5"/>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styleId="-3">
    <w:name w:val="Light List Accent 3"/>
    <w:basedOn w:val="a5"/>
    <w:uiPriority w:val="61"/>
    <w:qFormat/>
    <w:rPr>
      <w:rFonts w:ascii="Times New Roman" w:eastAsia="宋体" w:hAnsi="Times New Roman" w:cs="Times New Roman"/>
      <w:sz w:val="22"/>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2">
    <w:name w:val="Medium Grid 1"/>
    <w:basedOn w:val="a5"/>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5"/>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ff6">
    <w:name w:val="Strong"/>
    <w:basedOn w:val="a4"/>
    <w:uiPriority w:val="22"/>
    <w:qFormat/>
    <w:rPr>
      <w:rFonts w:ascii="Book Antiqua" w:eastAsia="宋体" w:hAnsi="Book Antiqua"/>
      <w:b/>
      <w:bCs/>
      <w:color w:val="auto"/>
      <w:sz w:val="24"/>
    </w:rPr>
  </w:style>
  <w:style w:type="character" w:styleId="aff7">
    <w:name w:val="page number"/>
    <w:basedOn w:val="a4"/>
    <w:qFormat/>
  </w:style>
  <w:style w:type="character" w:styleId="aff8">
    <w:name w:val="FollowedHyperlink"/>
    <w:qFormat/>
    <w:rPr>
      <w:color w:val="800080"/>
      <w:u w:val="single"/>
    </w:rPr>
  </w:style>
  <w:style w:type="character" w:styleId="aff9">
    <w:name w:val="Hyperlink"/>
    <w:basedOn w:val="a4"/>
    <w:uiPriority w:val="99"/>
    <w:unhideWhenUsed/>
    <w:qFormat/>
    <w:rPr>
      <w:color w:val="0000FF" w:themeColor="hyperlink"/>
      <w:u w:val="single"/>
    </w:rPr>
  </w:style>
  <w:style w:type="character" w:styleId="affa">
    <w:name w:val="annotation reference"/>
    <w:uiPriority w:val="99"/>
    <w:unhideWhenUsed/>
    <w:qFormat/>
    <w:rPr>
      <w:sz w:val="21"/>
      <w:szCs w:val="21"/>
    </w:rPr>
  </w:style>
  <w:style w:type="character" w:customStyle="1" w:styleId="10">
    <w:name w:val="标题 1 字符"/>
    <w:basedOn w:val="a4"/>
    <w:link w:val="1"/>
    <w:uiPriority w:val="9"/>
    <w:qFormat/>
    <w:rPr>
      <w:rFonts w:ascii="方正清刻本悦宋简体" w:eastAsia="方正小标宋简体" w:hAnsi="方正清刻本悦宋简体"/>
      <w:b/>
      <w:bCs/>
      <w:color w:val="2F5597"/>
      <w:kern w:val="44"/>
      <w:sz w:val="44"/>
      <w:szCs w:val="44"/>
    </w:rPr>
  </w:style>
  <w:style w:type="character" w:customStyle="1" w:styleId="30">
    <w:name w:val="标题 3 字符"/>
    <w:basedOn w:val="a4"/>
    <w:link w:val="3"/>
    <w:uiPriority w:val="9"/>
    <w:qFormat/>
    <w:rPr>
      <w:rFonts w:ascii="方正清刻本悦宋简体" w:eastAsia="方正小标宋简体" w:hAnsi="方正清刻本悦宋简体"/>
      <w:b/>
      <w:bCs/>
      <w:color w:val="2F5597"/>
      <w:kern w:val="2"/>
      <w:sz w:val="28"/>
      <w:szCs w:val="32"/>
    </w:rPr>
  </w:style>
  <w:style w:type="character" w:customStyle="1" w:styleId="20">
    <w:name w:val="标题 2 字符"/>
    <w:basedOn w:val="a4"/>
    <w:link w:val="2"/>
    <w:uiPriority w:val="9"/>
    <w:qFormat/>
    <w:rPr>
      <w:rFonts w:ascii="方正清刻本悦宋简体" w:eastAsia="方正小标宋简体" w:hAnsi="方正清刻本悦宋简体" w:cstheme="majorBidi"/>
      <w:b/>
      <w:bCs/>
      <w:color w:val="2F5597"/>
      <w:kern w:val="2"/>
      <w:sz w:val="32"/>
      <w:szCs w:val="32"/>
    </w:rPr>
  </w:style>
  <w:style w:type="character" w:customStyle="1" w:styleId="af8">
    <w:name w:val="页脚 字符"/>
    <w:basedOn w:val="a4"/>
    <w:link w:val="af7"/>
    <w:uiPriority w:val="99"/>
    <w:qFormat/>
    <w:rPr>
      <w:rFonts w:ascii="黑体" w:eastAsia="黑体" w:hAnsi="黑体"/>
      <w:kern w:val="2"/>
      <w:sz w:val="18"/>
      <w:szCs w:val="18"/>
    </w:rPr>
  </w:style>
  <w:style w:type="paragraph" w:customStyle="1" w:styleId="13">
    <w:name w:val="样式1"/>
    <w:basedOn w:val="1"/>
    <w:next w:val="a3"/>
    <w:qFormat/>
  </w:style>
  <w:style w:type="paragraph" w:styleId="affb">
    <w:name w:val="List Paragraph"/>
    <w:basedOn w:val="a3"/>
    <w:uiPriority w:val="34"/>
    <w:qFormat/>
    <w:pPr>
      <w:ind w:firstLine="420"/>
    </w:pPr>
  </w:style>
  <w:style w:type="paragraph" w:customStyle="1" w:styleId="a">
    <w:name w:val="加粗小标题"/>
    <w:basedOn w:val="a3"/>
    <w:link w:val="Char"/>
    <w:qFormat/>
    <w:pPr>
      <w:numPr>
        <w:numId w:val="5"/>
      </w:numPr>
      <w:spacing w:beforeLines="100" w:before="100" w:afterLines="0" w:after="0"/>
      <w:ind w:left="0" w:firstLineChars="0" w:firstLine="0"/>
      <w:jc w:val="left"/>
    </w:pPr>
    <w:rPr>
      <w:rFonts w:cs="宋体"/>
      <w:b/>
      <w:color w:val="000000" w:themeColor="text1"/>
      <w:kern w:val="0"/>
      <w:szCs w:val="24"/>
    </w:rPr>
  </w:style>
  <w:style w:type="character" w:customStyle="1" w:styleId="Char">
    <w:name w:val="加粗小标题 Char"/>
    <w:link w:val="a"/>
    <w:qFormat/>
    <w:rPr>
      <w:rFonts w:ascii="方正清刻本悦宋简体" w:eastAsia="方正楷体简体" w:hAnsi="方正清刻本悦宋简体" w:cs="宋体"/>
      <w:b/>
      <w:color w:val="000000" w:themeColor="text1"/>
      <w:sz w:val="24"/>
      <w:szCs w:val="24"/>
    </w:rPr>
  </w:style>
  <w:style w:type="paragraph" w:customStyle="1" w:styleId="100">
    <w:name w:val="样式100"/>
    <w:basedOn w:val="a3"/>
    <w:qFormat/>
    <w:pPr>
      <w:ind w:firstLineChars="0" w:firstLine="0"/>
    </w:pPr>
  </w:style>
  <w:style w:type="character" w:customStyle="1" w:styleId="a9">
    <w:name w:val="题注 字符"/>
    <w:basedOn w:val="a4"/>
    <w:link w:val="a8"/>
    <w:uiPriority w:val="35"/>
    <w:qFormat/>
    <w:rPr>
      <w:rFonts w:ascii="方正清刻本悦宋简体" w:eastAsia="方正楷体简体" w:hAnsi="方正清刻本悦宋简体" w:cstheme="majorBidi"/>
      <w:kern w:val="2"/>
      <w:sz w:val="24"/>
    </w:rPr>
  </w:style>
  <w:style w:type="character" w:customStyle="1" w:styleId="40">
    <w:name w:val="标题 4 字符"/>
    <w:basedOn w:val="a4"/>
    <w:link w:val="4"/>
    <w:uiPriority w:val="9"/>
    <w:qFormat/>
    <w:rPr>
      <w:rFonts w:ascii="方正清刻本悦宋简体" w:eastAsia="方正小标宋简体" w:hAnsi="方正清刻本悦宋简体" w:cstheme="majorBidi"/>
      <w:b/>
      <w:bCs/>
      <w:color w:val="2F5597"/>
      <w:kern w:val="2"/>
      <w:sz w:val="24"/>
      <w:szCs w:val="28"/>
    </w:rPr>
  </w:style>
  <w:style w:type="paragraph" w:customStyle="1" w:styleId="a0">
    <w:name w:val="文档块标题"/>
    <w:next w:val="a3"/>
    <w:qFormat/>
    <w:pPr>
      <w:numPr>
        <w:numId w:val="6"/>
      </w:numPr>
      <w:spacing w:before="120" w:after="120" w:line="480" w:lineRule="auto"/>
    </w:pPr>
    <w:rPr>
      <w:rFonts w:ascii="方正清刻本悦宋简体" w:eastAsia="方正楷体简体" w:hAnsi="方正清刻本悦宋简体" w:cstheme="majorBidi"/>
      <w:b/>
      <w:bCs/>
      <w:kern w:val="2"/>
      <w:sz w:val="24"/>
      <w:szCs w:val="28"/>
    </w:rPr>
  </w:style>
  <w:style w:type="paragraph" w:styleId="affc">
    <w:name w:val="No Spacing"/>
    <w:next w:val="ae"/>
    <w:link w:val="affd"/>
    <w:uiPriority w:val="1"/>
    <w:qFormat/>
    <w:pPr>
      <w:widowControl w:val="0"/>
      <w:ind w:left="1701"/>
      <w:contextualSpacing/>
      <w:jc w:val="both"/>
    </w:pPr>
    <w:rPr>
      <w:rFonts w:ascii="Tiems New Roman" w:eastAsia="宋体" w:hAnsi="Tiems New Roman"/>
      <w:kern w:val="2"/>
      <w:sz w:val="21"/>
      <w:szCs w:val="21"/>
    </w:rPr>
  </w:style>
  <w:style w:type="paragraph" w:customStyle="1" w:styleId="affe">
    <w:name w:val="图片"/>
    <w:basedOn w:val="a3"/>
    <w:next w:val="a3"/>
    <w:qFormat/>
    <w:pPr>
      <w:jc w:val="center"/>
    </w:pPr>
  </w:style>
  <w:style w:type="paragraph" w:customStyle="1" w:styleId="afff">
    <w:name w:val="图片样式"/>
    <w:basedOn w:val="a3"/>
    <w:next w:val="a3"/>
    <w:link w:val="Char0"/>
    <w:qFormat/>
    <w:pPr>
      <w:pBdr>
        <w:top w:val="none" w:sz="0" w:space="1" w:color="auto"/>
        <w:left w:val="none" w:sz="0" w:space="4" w:color="auto"/>
        <w:bottom w:val="none" w:sz="0" w:space="1" w:color="auto"/>
        <w:right w:val="none" w:sz="0" w:space="4" w:color="auto"/>
      </w:pBdr>
      <w:ind w:firstLineChars="0" w:firstLine="0"/>
      <w:jc w:val="center"/>
    </w:pPr>
  </w:style>
  <w:style w:type="paragraph" w:customStyle="1" w:styleId="afff0">
    <w:name w:val="图标题"/>
    <w:basedOn w:val="a8"/>
    <w:next w:val="affe"/>
    <w:qFormat/>
    <w:rPr>
      <w:rFonts w:ascii="Book Antiqua" w:eastAsia="宋体" w:hAnsi="Book Antiqua"/>
    </w:rPr>
  </w:style>
  <w:style w:type="paragraph" w:customStyle="1" w:styleId="Note">
    <w:name w:val="Note"/>
    <w:basedOn w:val="a3"/>
    <w:link w:val="NoteChar1"/>
    <w:qFormat/>
    <w:pPr>
      <w:pBdr>
        <w:top w:val="single" w:sz="4" w:space="3" w:color="auto"/>
        <w:bottom w:val="single" w:sz="4" w:space="3" w:color="auto"/>
      </w:pBdr>
      <w:shd w:val="clear" w:color="auto" w:fill="C5E0B4"/>
      <w:spacing w:line="240" w:lineRule="auto"/>
      <w:contextualSpacing/>
    </w:pPr>
  </w:style>
  <w:style w:type="character" w:customStyle="1" w:styleId="af">
    <w:name w:val="正文文本 字符"/>
    <w:basedOn w:val="a4"/>
    <w:link w:val="ae"/>
    <w:uiPriority w:val="99"/>
    <w:qFormat/>
    <w:rPr>
      <w:rFonts w:ascii="方正清刻本悦宋简体" w:eastAsia="方正楷体简体" w:hAnsi="方正清刻本悦宋简体"/>
      <w:kern w:val="2"/>
      <w:sz w:val="24"/>
      <w:szCs w:val="21"/>
    </w:rPr>
  </w:style>
  <w:style w:type="paragraph" w:customStyle="1" w:styleId="afff1">
    <w:name w:val="文档标题"/>
    <w:basedOn w:val="a3"/>
    <w:qFormat/>
    <w:rPr>
      <w:b/>
      <w:sz w:val="48"/>
    </w:rPr>
  </w:style>
  <w:style w:type="paragraph" w:customStyle="1" w:styleId="afff2">
    <w:name w:val="变更历史"/>
    <w:basedOn w:val="a3"/>
    <w:next w:val="a3"/>
    <w:qFormat/>
    <w:rPr>
      <w:b/>
      <w:sz w:val="30"/>
    </w:rPr>
  </w:style>
  <w:style w:type="paragraph" w:customStyle="1" w:styleId="afff3">
    <w:name w:val="标准"/>
    <w:basedOn w:val="a3"/>
    <w:qFormat/>
    <w:pPr>
      <w:pBdr>
        <w:bottom w:val="single" w:sz="6" w:space="1" w:color="auto"/>
      </w:pBdr>
      <w:adjustRightInd w:val="0"/>
      <w:spacing w:before="60" w:after="60" w:line="300" w:lineRule="auto"/>
    </w:pPr>
    <w:rPr>
      <w:rFonts w:ascii="Arial" w:hAnsi="Arial"/>
    </w:rPr>
  </w:style>
  <w:style w:type="paragraph" w:customStyle="1" w:styleId="ListParagraph1">
    <w:name w:val="List Paragraph1"/>
    <w:qFormat/>
    <w:pPr>
      <w:ind w:firstLineChars="200" w:firstLine="420"/>
    </w:pPr>
    <w:rPr>
      <w:rFonts w:ascii="Times New Roman" w:eastAsia="宋体" w:hAnsi="Times New Roman" w:cs="Times New Roman"/>
    </w:rPr>
  </w:style>
  <w:style w:type="paragraph" w:customStyle="1" w:styleId="afff4">
    <w:name w:val="表头"/>
    <w:basedOn w:val="a8"/>
    <w:next w:val="a3"/>
    <w:qFormat/>
    <w:pPr>
      <w:keepNext/>
    </w:pPr>
    <w:rPr>
      <w:rFonts w:eastAsiaTheme="majorEastAsia"/>
      <w:b/>
    </w:rPr>
  </w:style>
  <w:style w:type="paragraph" w:customStyle="1" w:styleId="afff5">
    <w:name w:val="文档编号"/>
    <w:basedOn w:val="a3"/>
    <w:qFormat/>
    <w:pPr>
      <w:jc w:val="center"/>
    </w:pPr>
    <w:rPr>
      <w:bCs/>
      <w:lang w:bidi="he-IL"/>
    </w:rPr>
  </w:style>
  <w:style w:type="character" w:customStyle="1" w:styleId="af4">
    <w:name w:val="日期 字符"/>
    <w:link w:val="af3"/>
    <w:uiPriority w:val="99"/>
    <w:semiHidden/>
    <w:qFormat/>
    <w:rPr>
      <w:kern w:val="2"/>
      <w:sz w:val="21"/>
    </w:rPr>
  </w:style>
  <w:style w:type="character" w:customStyle="1" w:styleId="af6">
    <w:name w:val="批注框文本 字符"/>
    <w:link w:val="af5"/>
    <w:uiPriority w:val="99"/>
    <w:semiHidden/>
    <w:qFormat/>
    <w:rPr>
      <w:kern w:val="2"/>
      <w:sz w:val="18"/>
      <w:szCs w:val="18"/>
    </w:rPr>
  </w:style>
  <w:style w:type="character" w:customStyle="1" w:styleId="ad">
    <w:name w:val="批注文字 字符"/>
    <w:basedOn w:val="a4"/>
    <w:link w:val="ac"/>
    <w:uiPriority w:val="99"/>
    <w:qFormat/>
    <w:rPr>
      <w:rFonts w:ascii="方正清刻本悦宋简体" w:eastAsia="方正楷体简体" w:hAnsi="方正清刻本悦宋简体"/>
      <w:kern w:val="2"/>
      <w:sz w:val="24"/>
      <w:szCs w:val="21"/>
    </w:rPr>
  </w:style>
  <w:style w:type="character" w:customStyle="1" w:styleId="ab">
    <w:name w:val="文档结构图 字符"/>
    <w:link w:val="aa"/>
    <w:qFormat/>
    <w:rPr>
      <w:rFonts w:ascii="宋体"/>
      <w:kern w:val="2"/>
      <w:sz w:val="18"/>
      <w:szCs w:val="18"/>
    </w:rPr>
  </w:style>
  <w:style w:type="character" w:customStyle="1" w:styleId="aff3">
    <w:name w:val="批注主题 字符"/>
    <w:link w:val="aff2"/>
    <w:uiPriority w:val="99"/>
    <w:semiHidden/>
    <w:qFormat/>
    <w:rPr>
      <w:b/>
      <w:bCs/>
      <w:kern w:val="2"/>
      <w:sz w:val="21"/>
    </w:rPr>
  </w:style>
  <w:style w:type="character" w:customStyle="1" w:styleId="aff1">
    <w:name w:val="标题 字符"/>
    <w:link w:val="aff0"/>
    <w:uiPriority w:val="10"/>
    <w:qFormat/>
    <w:rPr>
      <w:rFonts w:asciiTheme="majorHAnsi" w:eastAsia="方正楷体简体" w:hAnsiTheme="majorHAnsi" w:cstheme="majorBidi"/>
      <w:b/>
      <w:bCs/>
      <w:kern w:val="2"/>
      <w:sz w:val="32"/>
      <w:szCs w:val="32"/>
    </w:rPr>
  </w:style>
  <w:style w:type="character" w:customStyle="1" w:styleId="afc">
    <w:name w:val="副标题 字符"/>
    <w:link w:val="afb"/>
    <w:uiPriority w:val="11"/>
    <w:qFormat/>
    <w:rPr>
      <w:rFonts w:ascii="Cambria" w:hAnsi="Cambria" w:cs="Times New Roman"/>
      <w:b/>
      <w:bCs/>
      <w:kern w:val="28"/>
      <w:sz w:val="32"/>
      <w:szCs w:val="32"/>
    </w:rPr>
  </w:style>
  <w:style w:type="character" w:customStyle="1" w:styleId="2Char">
    <w:name w:val="样式2 Char"/>
    <w:basedOn w:val="a4"/>
    <w:link w:val="22"/>
    <w:qFormat/>
    <w:locked/>
    <w:rPr>
      <w:rFonts w:ascii="Times New Roman" w:eastAsiaTheme="majorEastAsia" w:hAnsi="Times New Roman" w:cstheme="majorBidi"/>
      <w:b/>
    </w:rPr>
  </w:style>
  <w:style w:type="paragraph" w:customStyle="1" w:styleId="22">
    <w:name w:val="样式2"/>
    <w:basedOn w:val="a8"/>
    <w:next w:val="a3"/>
    <w:link w:val="2Char"/>
    <w:qFormat/>
    <w:pPr>
      <w:keepNext/>
    </w:pPr>
    <w:rPr>
      <w:rFonts w:ascii="Times New Roman" w:eastAsiaTheme="majorEastAsia" w:hAnsi="Times New Roman"/>
      <w:b/>
    </w:rPr>
  </w:style>
  <w:style w:type="character" w:customStyle="1" w:styleId="4Char">
    <w:name w:val="样式4 Char"/>
    <w:basedOn w:val="a4"/>
    <w:link w:val="41"/>
    <w:qFormat/>
    <w:locked/>
    <w:rPr>
      <w:rFonts w:ascii="Book Antiqua" w:hAnsi="Book Antiqua" w:cs="Book Antiqua"/>
      <w:b/>
      <w:bCs/>
      <w:color w:val="31849B" w:themeColor="accent5" w:themeShade="BF"/>
      <w:sz w:val="28"/>
      <w:szCs w:val="27"/>
    </w:rPr>
  </w:style>
  <w:style w:type="paragraph" w:customStyle="1" w:styleId="41">
    <w:name w:val="样式4"/>
    <w:basedOn w:val="a3"/>
    <w:link w:val="4Char"/>
    <w:qFormat/>
    <w:pPr>
      <w:spacing w:before="100" w:beforeAutospacing="1" w:after="100" w:afterAutospacing="1"/>
      <w:outlineLvl w:val="2"/>
    </w:pPr>
    <w:rPr>
      <w:rFonts w:cs="Book Antiqua"/>
      <w:b/>
      <w:bCs/>
      <w:color w:val="31849B" w:themeColor="accent5" w:themeShade="BF"/>
      <w:sz w:val="28"/>
      <w:szCs w:val="27"/>
    </w:rPr>
  </w:style>
  <w:style w:type="paragraph" w:customStyle="1" w:styleId="section">
    <w:name w:val="section"/>
    <w:next w:val="a3"/>
    <w:qFormat/>
    <w:pPr>
      <w:spacing w:before="120" w:after="120" w:line="480" w:lineRule="auto"/>
    </w:pPr>
    <w:rPr>
      <w:rFonts w:ascii="Times New Roman" w:eastAsiaTheme="majorEastAsia" w:hAnsi="Times New Roman" w:cstheme="majorBidi"/>
      <w:b/>
      <w:bCs/>
      <w:kern w:val="2"/>
      <w:sz w:val="28"/>
      <w:szCs w:val="28"/>
    </w:rPr>
  </w:style>
  <w:style w:type="paragraph" w:customStyle="1" w:styleId="steplist">
    <w:name w:val="step list"/>
    <w:basedOn w:val="afd"/>
    <w:qFormat/>
    <w:pPr>
      <w:numPr>
        <w:numId w:val="7"/>
      </w:numPr>
      <w:ind w:left="851" w:hanging="851"/>
      <w:contextualSpacing w:val="0"/>
    </w:pPr>
  </w:style>
  <w:style w:type="paragraph" w:customStyle="1" w:styleId="TableHeading">
    <w:name w:val="Table Heading"/>
    <w:basedOn w:val="a3"/>
    <w:qFormat/>
    <w:pPr>
      <w:spacing w:line="240" w:lineRule="auto"/>
      <w:ind w:firstLineChars="0" w:firstLine="0"/>
      <w:jc w:val="center"/>
    </w:pPr>
    <w:rPr>
      <w:rFonts w:ascii="Times New Roman" w:hAnsi="Times New Roman"/>
      <w:b/>
      <w:sz w:val="21"/>
    </w:rPr>
  </w:style>
  <w:style w:type="paragraph" w:customStyle="1" w:styleId="TableText">
    <w:name w:val="Table Text"/>
    <w:basedOn w:val="TableHeading"/>
    <w:qFormat/>
    <w:pPr>
      <w:jc w:val="left"/>
    </w:pPr>
    <w:rPr>
      <w:rFonts w:ascii="方正清刻本悦宋简体" w:hAnsi="方正清刻本悦宋简体"/>
      <w:b w:val="0"/>
      <w:sz w:val="24"/>
    </w:rPr>
  </w:style>
  <w:style w:type="character" w:customStyle="1" w:styleId="afa">
    <w:name w:val="页眉 字符"/>
    <w:basedOn w:val="a4"/>
    <w:link w:val="af9"/>
    <w:uiPriority w:val="99"/>
    <w:qFormat/>
    <w:rPr>
      <w:rFonts w:ascii="方正清刻本悦宋简体" w:eastAsia="方正楷体简体" w:hAnsi="方正清刻本悦宋简体"/>
      <w:kern w:val="2"/>
      <w:sz w:val="18"/>
      <w:szCs w:val="18"/>
    </w:rPr>
  </w:style>
  <w:style w:type="paragraph" w:customStyle="1" w:styleId="unorderedList">
    <w:name w:val="unordered List"/>
    <w:basedOn w:val="afd"/>
    <w:qFormat/>
    <w:pPr>
      <w:numPr>
        <w:numId w:val="8"/>
      </w:numPr>
      <w:ind w:leftChars="200" w:left="400" w:hanging="200"/>
    </w:pPr>
  </w:style>
  <w:style w:type="paragraph" w:customStyle="1" w:styleId="orderedList">
    <w:name w:val="ordered List"/>
    <w:qFormat/>
    <w:pPr>
      <w:numPr>
        <w:numId w:val="9"/>
      </w:numPr>
      <w:ind w:left="850" w:hanging="425"/>
    </w:pPr>
    <w:rPr>
      <w:rFonts w:ascii="Times New Roman" w:eastAsia="宋体" w:hAnsi="Times New Roman" w:cs="Times New Roman"/>
    </w:rPr>
  </w:style>
  <w:style w:type="paragraph" w:customStyle="1" w:styleId="listtext">
    <w:name w:val="list text"/>
    <w:basedOn w:val="orderedList"/>
    <w:qFormat/>
    <w:pPr>
      <w:numPr>
        <w:numId w:val="0"/>
      </w:numPr>
      <w:ind w:leftChars="400" w:left="400"/>
    </w:pPr>
  </w:style>
  <w:style w:type="paragraph" w:customStyle="1" w:styleId="subOrderedList">
    <w:name w:val="subOrdered List"/>
    <w:basedOn w:val="listtext"/>
    <w:qFormat/>
    <w:pPr>
      <w:numPr>
        <w:numId w:val="10"/>
      </w:numPr>
      <w:ind w:leftChars="0" w:left="0"/>
    </w:pPr>
  </w:style>
  <w:style w:type="paragraph" w:customStyle="1" w:styleId="subUnorderedList">
    <w:name w:val="subUnordered List"/>
    <w:basedOn w:val="subOrderedList"/>
    <w:qFormat/>
    <w:pPr>
      <w:numPr>
        <w:numId w:val="11"/>
      </w:numPr>
      <w:ind w:left="1276" w:hanging="425"/>
    </w:pPr>
  </w:style>
  <w:style w:type="table" w:customStyle="1" w:styleId="cusTable">
    <w:name w:val="cusTable"/>
    <w:basedOn w:val="a5"/>
    <w:uiPriority w:val="99"/>
    <w:qFormat/>
    <w:pPr>
      <w:spacing w:beforeLines="50" w:before="50" w:afterLines="50" w:after="5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0" w:beforeAutospacing="0" w:afterLines="0" w:after="0" w:afterAutospacing="0" w:line="240" w:lineRule="auto"/>
      </w:pPr>
      <w:rPr>
        <w:b/>
      </w:rPr>
      <w:tblPr/>
      <w:tcPr>
        <w:shd w:val="clear" w:color="auto" w:fill="BFBFBF" w:themeFill="background1" w:themeFillShade="BF"/>
      </w:tcPr>
    </w:tblStylePr>
  </w:style>
  <w:style w:type="paragraph" w:customStyle="1" w:styleId="listintable">
    <w:name w:val="list in table"/>
    <w:basedOn w:val="afff6"/>
    <w:qFormat/>
    <w:pPr>
      <w:numPr>
        <w:numId w:val="12"/>
      </w:numPr>
    </w:pPr>
  </w:style>
  <w:style w:type="paragraph" w:customStyle="1" w:styleId="afff6">
    <w:name w:val="表内容"/>
    <w:basedOn w:val="a8"/>
    <w:qFormat/>
    <w:pPr>
      <w:adjustRightInd w:val="0"/>
      <w:spacing w:before="156" w:beforeAutospacing="1" w:after="156" w:afterAutospacing="1"/>
    </w:pPr>
    <w:rPr>
      <w:rFonts w:cstheme="minorBidi"/>
      <w:szCs w:val="21"/>
    </w:rPr>
  </w:style>
  <w:style w:type="paragraph" w:customStyle="1" w:styleId="steplistintable">
    <w:name w:val="step list in table"/>
    <w:basedOn w:val="listintable"/>
    <w:qFormat/>
    <w:pPr>
      <w:numPr>
        <w:numId w:val="0"/>
      </w:numPr>
      <w:ind w:left="284" w:hanging="284"/>
      <w:jc w:val="left"/>
    </w:pPr>
  </w:style>
  <w:style w:type="paragraph" w:customStyle="1" w:styleId="listtextintable">
    <w:name w:val="list text in table"/>
    <w:basedOn w:val="steplistintable"/>
    <w:qFormat/>
    <w:pPr>
      <w:ind w:firstLine="0"/>
    </w:pPr>
  </w:style>
  <w:style w:type="paragraph" w:customStyle="1" w:styleId="Screen">
    <w:name w:val="Screen"/>
    <w:qFormat/>
    <w:pPr>
      <w:shd w:val="clear" w:color="auto" w:fill="BFBFBF" w:themeFill="background1" w:themeFillShade="BF"/>
      <w:spacing w:line="360" w:lineRule="auto"/>
      <w:ind w:leftChars="200" w:left="200"/>
    </w:pPr>
    <w:rPr>
      <w:rFonts w:ascii="Times New Roman" w:eastAsia="宋体" w:hAnsi="Times New Roman"/>
      <w:color w:val="000000"/>
      <w:kern w:val="2"/>
      <w:sz w:val="21"/>
      <w:szCs w:val="21"/>
    </w:rPr>
  </w:style>
  <w:style w:type="character" w:styleId="afff7">
    <w:name w:val="Placeholder Text"/>
    <w:basedOn w:val="a4"/>
    <w:uiPriority w:val="99"/>
    <w:semiHidden/>
    <w:qFormat/>
    <w:rPr>
      <w:color w:val="808080"/>
    </w:rPr>
  </w:style>
  <w:style w:type="paragraph" w:customStyle="1" w:styleId="afff8">
    <w:name w:val="表标题"/>
    <w:basedOn w:val="a8"/>
    <w:next w:val="a3"/>
    <w:qFormat/>
    <w:rPr>
      <w:rFonts w:ascii="Book Antiqua" w:eastAsia="宋体" w:hAnsi="Book Antiqua"/>
    </w:rPr>
  </w:style>
  <w:style w:type="paragraph" w:customStyle="1" w:styleId="steplisttext">
    <w:name w:val="step list text"/>
    <w:basedOn w:val="a2"/>
    <w:qFormat/>
    <w:pPr>
      <w:numPr>
        <w:numId w:val="0"/>
      </w:numPr>
      <w:spacing w:line="300" w:lineRule="auto"/>
      <w:ind w:leftChars="200" w:left="480"/>
    </w:pPr>
  </w:style>
  <w:style w:type="paragraph" w:customStyle="1" w:styleId="a2">
    <w:name w:val="步骤"/>
    <w:basedOn w:val="afd"/>
    <w:link w:val="Char1"/>
    <w:qFormat/>
    <w:pPr>
      <w:widowControl/>
      <w:numPr>
        <w:numId w:val="13"/>
      </w:numPr>
      <w:snapToGrid w:val="0"/>
      <w:spacing w:before="156" w:after="156"/>
      <w:ind w:left="960" w:hangingChars="400" w:hanging="960"/>
      <w:contextualSpacing w:val="0"/>
      <w:jc w:val="left"/>
      <w:textAlignment w:val="baseline"/>
    </w:pPr>
  </w:style>
  <w:style w:type="paragraph" w:customStyle="1" w:styleId="subListText">
    <w:name w:val="subListText"/>
    <w:basedOn w:val="H-"/>
    <w:qFormat/>
    <w:pPr>
      <w:numPr>
        <w:numId w:val="0"/>
      </w:numPr>
      <w:ind w:left="1276"/>
    </w:pPr>
  </w:style>
  <w:style w:type="paragraph" w:customStyle="1" w:styleId="H-">
    <w:name w:val="H-子列表"/>
    <w:basedOn w:val="listtext"/>
    <w:qFormat/>
    <w:pPr>
      <w:numPr>
        <w:numId w:val="14"/>
      </w:numPr>
      <w:ind w:leftChars="0" w:left="1276" w:hanging="425"/>
    </w:pPr>
  </w:style>
  <w:style w:type="table" w:customStyle="1" w:styleId="110">
    <w:name w:val="无格式表格 11"/>
    <w:basedOn w:val="a5"/>
    <w:uiPriority w:val="41"/>
    <w:qFormat/>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61">
    <w:name w:val="清单表 6 彩色 - 着色 61"/>
    <w:basedOn w:val="a5"/>
    <w:uiPriority w:val="51"/>
    <w:qFormat/>
    <w:rPr>
      <w:rFonts w:ascii="Times New Roman" w:eastAsia="宋体" w:hAnsi="Times New Roman" w:cs="Times New Roman"/>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sTable1">
    <w:name w:val="cusTable1"/>
    <w:basedOn w:val="a5"/>
    <w:uiPriority w:val="99"/>
    <w:qFormat/>
    <w:pPr>
      <w:spacing w:beforeLines="50" w:afterLines="50"/>
      <w:jc w:val="center"/>
    </w:pPr>
    <w:rPr>
      <w:rFonts w:ascii="Calibri" w:eastAsia="Times New Roman"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b/>
      </w:rPr>
      <w:tblPr/>
      <w:tcPr>
        <w:shd w:val="clear" w:color="auto" w:fill="BFBFBF"/>
      </w:tcPr>
    </w:tblStylePr>
  </w:style>
  <w:style w:type="character" w:customStyle="1" w:styleId="af2">
    <w:name w:val="纯文本 字符"/>
    <w:basedOn w:val="a4"/>
    <w:link w:val="af1"/>
    <w:uiPriority w:val="99"/>
    <w:semiHidden/>
    <w:qFormat/>
    <w:rPr>
      <w:rFonts w:ascii="宋体" w:eastAsia="方正楷体简体" w:hAnsi="Courier New" w:cs="Courier New"/>
      <w:kern w:val="2"/>
      <w:sz w:val="21"/>
      <w:szCs w:val="21"/>
    </w:rPr>
  </w:style>
  <w:style w:type="paragraph" w:customStyle="1" w:styleId="afff9">
    <w:name w:val="表头文字"/>
    <w:basedOn w:val="afff6"/>
    <w:link w:val="Char2"/>
    <w:qFormat/>
    <w:pPr>
      <w:spacing w:before="50" w:after="50"/>
    </w:pPr>
    <w:rPr>
      <w:b/>
    </w:rPr>
  </w:style>
  <w:style w:type="paragraph" w:customStyle="1" w:styleId="afffa">
    <w:name w:val="代码块"/>
    <w:qFormat/>
    <w:pPr>
      <w:shd w:val="clear" w:color="auto" w:fill="BFBFBF" w:themeFill="background1" w:themeFillShade="BF"/>
      <w:ind w:leftChars="200" w:left="200" w:rightChars="200" w:right="200"/>
    </w:pPr>
    <w:rPr>
      <w:rFonts w:ascii="方正清刻本悦宋简体" w:eastAsia="方正楷体简体" w:hAnsi="方正清刻本悦宋简体" w:cs="方正清刻本悦宋简体"/>
      <w:color w:val="000000"/>
      <w:kern w:val="2"/>
      <w:sz w:val="24"/>
      <w:szCs w:val="24"/>
    </w:rPr>
  </w:style>
  <w:style w:type="paragraph" w:customStyle="1" w:styleId="tablecaption">
    <w:name w:val="table caption"/>
    <w:basedOn w:val="a8"/>
    <w:next w:val="a3"/>
    <w:qFormat/>
    <w:rPr>
      <w:b/>
    </w:rPr>
  </w:style>
  <w:style w:type="character" w:customStyle="1" w:styleId="affd">
    <w:name w:val="无间隔 字符"/>
    <w:link w:val="affc"/>
    <w:uiPriority w:val="1"/>
    <w:qFormat/>
    <w:rPr>
      <w:rFonts w:ascii="Tiems New Roman" w:eastAsia="宋体" w:hAnsi="Tiems New Roman"/>
      <w:kern w:val="2"/>
      <w:sz w:val="21"/>
      <w:szCs w:val="21"/>
    </w:rPr>
  </w:style>
  <w:style w:type="character" w:customStyle="1" w:styleId="a7">
    <w:name w:val="列表编号 字符"/>
    <w:basedOn w:val="a4"/>
    <w:link w:val="a1"/>
    <w:uiPriority w:val="99"/>
    <w:qFormat/>
    <w:rPr>
      <w:rFonts w:ascii="方正清刻本悦宋简体" w:eastAsia="方正楷体简体" w:hAnsi="方正清刻本悦宋简体"/>
      <w:kern w:val="2"/>
      <w:sz w:val="24"/>
      <w:szCs w:val="21"/>
    </w:rPr>
  </w:style>
  <w:style w:type="character" w:customStyle="1" w:styleId="Char1">
    <w:name w:val="步骤 Char"/>
    <w:basedOn w:val="a7"/>
    <w:link w:val="a2"/>
    <w:qFormat/>
    <w:rPr>
      <w:rFonts w:ascii="方正清刻本悦宋简体" w:eastAsia="方正楷体简体" w:hAnsi="方正清刻本悦宋简体"/>
      <w:kern w:val="2"/>
      <w:sz w:val="24"/>
      <w:szCs w:val="21"/>
    </w:rPr>
  </w:style>
  <w:style w:type="paragraph" w:customStyle="1" w:styleId="H-0">
    <w:name w:val="H-列表"/>
    <w:basedOn w:val="afd"/>
    <w:qFormat/>
    <w:pPr>
      <w:numPr>
        <w:numId w:val="15"/>
      </w:numPr>
      <w:ind w:firstLineChars="0" w:firstLine="0"/>
      <w:contextualSpacing w:val="0"/>
    </w:pPr>
  </w:style>
  <w:style w:type="paragraph" w:customStyle="1" w:styleId="afffb">
    <w:name w:val="表格样式"/>
    <w:basedOn w:val="afff9"/>
    <w:link w:val="Char3"/>
    <w:qFormat/>
    <w:pPr>
      <w:spacing w:beforeAutospacing="0" w:afterAutospacing="0"/>
    </w:pPr>
  </w:style>
  <w:style w:type="character" w:customStyle="1" w:styleId="Char2">
    <w:name w:val="表头文字 Char"/>
    <w:basedOn w:val="a4"/>
    <w:link w:val="afff9"/>
    <w:qFormat/>
    <w:rPr>
      <w:rFonts w:ascii="方正清刻本悦宋简体" w:eastAsia="方正楷体简体" w:hAnsi="方正清刻本悦宋简体"/>
      <w:b/>
      <w:kern w:val="2"/>
      <w:sz w:val="24"/>
      <w:szCs w:val="21"/>
    </w:rPr>
  </w:style>
  <w:style w:type="character" w:customStyle="1" w:styleId="Char3">
    <w:name w:val="表格样式 Char"/>
    <w:basedOn w:val="Char2"/>
    <w:link w:val="afffb"/>
    <w:qFormat/>
    <w:rPr>
      <w:rFonts w:ascii="方正清刻本悦宋简体" w:eastAsia="方正楷体简体" w:hAnsi="方正清刻本悦宋简体"/>
      <w:b/>
      <w:kern w:val="2"/>
      <w:sz w:val="24"/>
      <w:szCs w:val="21"/>
    </w:rPr>
  </w:style>
  <w:style w:type="paragraph" w:customStyle="1" w:styleId="14">
    <w:name w:val="正文首行缩进1"/>
    <w:basedOn w:val="ae"/>
    <w:qFormat/>
    <w:pPr>
      <w:spacing w:beforeLines="0" w:before="0" w:afterLines="0" w:after="0" w:line="240" w:lineRule="auto"/>
    </w:pPr>
    <w:rPr>
      <w:rFonts w:ascii="Times New Roman" w:hAnsi="Times New Roman" w:cs="Times New Roman"/>
      <w:sz w:val="21"/>
      <w:szCs w:val="24"/>
    </w:rPr>
  </w:style>
  <w:style w:type="paragraph" w:customStyle="1" w:styleId="afffc">
    <w:name w:val="封面表格文本"/>
    <w:qFormat/>
    <w:pPr>
      <w:jc w:val="center"/>
    </w:pPr>
    <w:rPr>
      <w:rFonts w:ascii="Arial" w:eastAsia="宋体" w:hAnsi="Arial" w:cs="Times New Roman"/>
      <w:bCs/>
      <w:sz w:val="21"/>
      <w:szCs w:val="21"/>
    </w:rPr>
  </w:style>
  <w:style w:type="character" w:customStyle="1" w:styleId="NoteChar1">
    <w:name w:val="Note Char1"/>
    <w:link w:val="Note"/>
    <w:qFormat/>
    <w:rPr>
      <w:rFonts w:eastAsia="方正楷体简体"/>
    </w:rPr>
  </w:style>
  <w:style w:type="character" w:customStyle="1" w:styleId="Char0">
    <w:name w:val="图片样式 Char"/>
    <w:link w:val="afff"/>
    <w:qFormat/>
  </w:style>
  <w:style w:type="character" w:customStyle="1" w:styleId="15">
    <w:name w:val="正文文本 字符1"/>
    <w:basedOn w:val="a4"/>
    <w:uiPriority w:val="99"/>
    <w:qFormat/>
    <w:rsid w:val="00C61AF1"/>
    <w:rPr>
      <w:rFonts w:ascii="方正清刻本悦宋简体" w:eastAsia="方正楷体简体" w:hAnsi="方正清刻本悦宋简体"/>
      <w:kern w:val="2"/>
      <w:sz w:val="24"/>
      <w:szCs w:val="21"/>
    </w:rPr>
  </w:style>
  <w:style w:type="character" w:customStyle="1" w:styleId="111">
    <w:name w:val="标题 1 字符1"/>
    <w:basedOn w:val="a4"/>
    <w:uiPriority w:val="9"/>
    <w:qFormat/>
    <w:rsid w:val="00B7047F"/>
    <w:rPr>
      <w:rFonts w:ascii="方正清刻本悦宋简体" w:eastAsia="方正小标宋简体" w:hAnsi="方正清刻本悦宋简体"/>
      <w:b/>
      <w:bCs/>
      <w:color w:val="2F5597"/>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3.e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footer" Target="footer3.xml"/><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glossaryDocument" Target="glossary/document.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package" Target="embeddings/Microsoft_Excel____.xlsx"/><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20" Type="http://schemas.openxmlformats.org/officeDocument/2006/relationships/image" Target="media/image5.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header" Target="header3.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E:\&#12304;&#24037;&#20316;&#12305;ICS\&#12304;6.5.0&#12305;\&#20135;&#21697;&#25991;&#26723;&#27169;&#26495;-V4.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8132cd-074c-425a-a382-6a8f7177948c}"/>
        <w:category>
          <w:name w:val="常规"/>
          <w:gallery w:val="placeholder"/>
        </w:category>
        <w:types>
          <w:type w:val="bbPlcHdr"/>
        </w:types>
        <w:behaviors>
          <w:behavior w:val="content"/>
        </w:behaviors>
        <w:guid w:val="{F38132CD-074C-425A-A382-6A8F7177948C}"/>
      </w:docPartPr>
      <w:docPartBody>
        <w:p w:rsidR="001038EF" w:rsidRDefault="001038EF">
          <w:pPr>
            <w:pStyle w:val="44797E37DD68489BB38D309931C9E91B"/>
          </w:pPr>
          <w:r>
            <w:rPr>
              <w:rStyle w:val="a3"/>
              <w:rFonts w:hint="eastAsia"/>
            </w:rPr>
            <w:t>[标题]</w:t>
          </w:r>
        </w:p>
      </w:docPartBody>
    </w:docPart>
    <w:docPart>
      <w:docPartPr>
        <w:name w:val="{d646ecb0-cdf6-476c-9b83-d69ce8e80a39}"/>
        <w:category>
          <w:name w:val="常规"/>
          <w:gallery w:val="placeholder"/>
        </w:category>
        <w:types>
          <w:type w:val="bbPlcHdr"/>
        </w:types>
        <w:behaviors>
          <w:behavior w:val="content"/>
        </w:behaviors>
        <w:guid w:val="{D646ECB0-CDF6-476C-9B83-D69CE8E80A39}"/>
      </w:docPartPr>
      <w:docPartBody>
        <w:p w:rsidR="001038EF" w:rsidRDefault="001038EF">
          <w:pPr>
            <w:pStyle w:val="887356847B4F40CC9DE6E4E001FA0CB1"/>
          </w:pPr>
          <w:r>
            <w:rPr>
              <w:rStyle w:val="a3"/>
              <w:rFonts w:hint="eastAsia"/>
            </w:rPr>
            <w:t>[主题]</w:t>
          </w:r>
        </w:p>
      </w:docPartBody>
    </w:docPart>
    <w:docPart>
      <w:docPartPr>
        <w:name w:val="{8f0c82b8-2c22-4296-bf96-711a9dab8999}"/>
        <w:category>
          <w:name w:val="常规"/>
          <w:gallery w:val="placeholder"/>
        </w:category>
        <w:types>
          <w:type w:val="bbPlcHdr"/>
        </w:types>
        <w:behaviors>
          <w:behavior w:val="content"/>
        </w:behaviors>
        <w:guid w:val="{8F0C82B8-2C22-4296-BF96-711A9DAB8999}"/>
      </w:docPartPr>
      <w:docPartBody>
        <w:p w:rsidR="001038EF" w:rsidRDefault="001038EF">
          <w:pPr>
            <w:pStyle w:val="2B7F9888CF16498FB7F57B83370265FC"/>
          </w:pPr>
          <w:r>
            <w:rPr>
              <w:rStyle w:val="a3"/>
              <w:rFonts w:hint="eastAsia"/>
            </w:rPr>
            <w:t>[标题]</w:t>
          </w:r>
        </w:p>
      </w:docPartBody>
    </w:docPart>
    <w:docPart>
      <w:docPartPr>
        <w:name w:val="{548a98cb-1c6f-48a2-832d-b1839bc6cf13}"/>
        <w:category>
          <w:name w:val="常规"/>
          <w:gallery w:val="placeholder"/>
        </w:category>
        <w:types>
          <w:type w:val="bbPlcHdr"/>
        </w:types>
        <w:behaviors>
          <w:behavior w:val="content"/>
        </w:behaviors>
        <w:guid w:val="{548A98CB-1C6F-48A2-832D-B1839BC6CF13}"/>
      </w:docPartPr>
      <w:docPartBody>
        <w:p w:rsidR="001038EF" w:rsidRDefault="001038EF">
          <w:pPr>
            <w:pStyle w:val="81649A815DC34AAB9074D8852691E896"/>
          </w:pPr>
          <w:r>
            <w:rPr>
              <w:rStyle w:val="a3"/>
              <w:rFonts w:hint="eastAsia"/>
            </w:rPr>
            <w:t>[主题]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方正清刻本悦宋简体">
    <w:panose1 w:val="02000000000000000000"/>
    <w:charset w:val="86"/>
    <w:family w:val="auto"/>
    <w:pitch w:val="variable"/>
    <w:sig w:usb0="A00002BF" w:usb1="184F6CFA" w:usb2="00000012" w:usb3="00000000" w:csb0="00040001" w:csb1="00000000"/>
  </w:font>
  <w:font w:name="方正小标宋简体">
    <w:panose1 w:val="03000509000000000000"/>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方正楷体简体">
    <w:panose1 w:val="02000000000000000000"/>
    <w:charset w:val="86"/>
    <w:family w:val="auto"/>
    <w:pitch w:val="variable"/>
    <w:sig w:usb0="A00002BF" w:usb1="184F6CFA" w:usb2="00000012"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ems New Roman">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Noto Sans S Chinese Regular">
    <w:panose1 w:val="020B0500000000000000"/>
    <w:charset w:val="86"/>
    <w:family w:val="swiss"/>
    <w:notTrueType/>
    <w:pitch w:val="variable"/>
    <w:sig w:usb0="20000207" w:usb1="2ADF3C10" w:usb2="00000016" w:usb3="00000000" w:csb0="000601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F7"/>
    <w:rsid w:val="0002339E"/>
    <w:rsid w:val="0002483B"/>
    <w:rsid w:val="00044FBA"/>
    <w:rsid w:val="000F712C"/>
    <w:rsid w:val="001038EF"/>
    <w:rsid w:val="001072CF"/>
    <w:rsid w:val="00121DE4"/>
    <w:rsid w:val="00125F52"/>
    <w:rsid w:val="001334CB"/>
    <w:rsid w:val="001516F7"/>
    <w:rsid w:val="001564F3"/>
    <w:rsid w:val="00183DEE"/>
    <w:rsid w:val="001A7BA3"/>
    <w:rsid w:val="00214911"/>
    <w:rsid w:val="002D1E31"/>
    <w:rsid w:val="002E31E0"/>
    <w:rsid w:val="00321799"/>
    <w:rsid w:val="0032580F"/>
    <w:rsid w:val="003A3608"/>
    <w:rsid w:val="003D1574"/>
    <w:rsid w:val="004264C4"/>
    <w:rsid w:val="004D350A"/>
    <w:rsid w:val="004F70BE"/>
    <w:rsid w:val="00503810"/>
    <w:rsid w:val="00522EF6"/>
    <w:rsid w:val="00531B64"/>
    <w:rsid w:val="00532057"/>
    <w:rsid w:val="00592EB7"/>
    <w:rsid w:val="00600E75"/>
    <w:rsid w:val="006012AC"/>
    <w:rsid w:val="00645A1A"/>
    <w:rsid w:val="006568C0"/>
    <w:rsid w:val="00665088"/>
    <w:rsid w:val="00675DCA"/>
    <w:rsid w:val="0068032B"/>
    <w:rsid w:val="00687958"/>
    <w:rsid w:val="006A3A54"/>
    <w:rsid w:val="006C0F5A"/>
    <w:rsid w:val="007118AC"/>
    <w:rsid w:val="007749D3"/>
    <w:rsid w:val="00775696"/>
    <w:rsid w:val="00794C3F"/>
    <w:rsid w:val="007D2C34"/>
    <w:rsid w:val="008343CC"/>
    <w:rsid w:val="0087665A"/>
    <w:rsid w:val="008952CD"/>
    <w:rsid w:val="00896921"/>
    <w:rsid w:val="008B0AB9"/>
    <w:rsid w:val="008D5C3A"/>
    <w:rsid w:val="00916E7D"/>
    <w:rsid w:val="00937E57"/>
    <w:rsid w:val="00953D2B"/>
    <w:rsid w:val="00975255"/>
    <w:rsid w:val="009A3D44"/>
    <w:rsid w:val="009E1DC1"/>
    <w:rsid w:val="009F643B"/>
    <w:rsid w:val="00A01456"/>
    <w:rsid w:val="00A128B4"/>
    <w:rsid w:val="00A2288D"/>
    <w:rsid w:val="00A23482"/>
    <w:rsid w:val="00A551BE"/>
    <w:rsid w:val="00A70D6D"/>
    <w:rsid w:val="00A86694"/>
    <w:rsid w:val="00AE56A8"/>
    <w:rsid w:val="00AF431C"/>
    <w:rsid w:val="00AF49D1"/>
    <w:rsid w:val="00B11730"/>
    <w:rsid w:val="00B25452"/>
    <w:rsid w:val="00B52108"/>
    <w:rsid w:val="00B54E1F"/>
    <w:rsid w:val="00B73CCE"/>
    <w:rsid w:val="00BE45C6"/>
    <w:rsid w:val="00BE7697"/>
    <w:rsid w:val="00C27275"/>
    <w:rsid w:val="00C64628"/>
    <w:rsid w:val="00CB2B18"/>
    <w:rsid w:val="00CE5958"/>
    <w:rsid w:val="00CF755C"/>
    <w:rsid w:val="00D01148"/>
    <w:rsid w:val="00D52FA0"/>
    <w:rsid w:val="00D8428B"/>
    <w:rsid w:val="00DA2060"/>
    <w:rsid w:val="00DA2E55"/>
    <w:rsid w:val="00DB5DFF"/>
    <w:rsid w:val="00DC5F03"/>
    <w:rsid w:val="00DF3C2A"/>
    <w:rsid w:val="00E0010F"/>
    <w:rsid w:val="00E56DC1"/>
    <w:rsid w:val="00EA2792"/>
    <w:rsid w:val="00F44551"/>
    <w:rsid w:val="00F71D64"/>
    <w:rsid w:val="00F8240B"/>
    <w:rsid w:val="00F97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4797E37DD68489BB38D309931C9E91B">
    <w:name w:val="44797E37DD68489BB38D309931C9E91B"/>
    <w:qFormat/>
    <w:pPr>
      <w:widowControl w:val="0"/>
      <w:jc w:val="both"/>
    </w:pPr>
    <w:rPr>
      <w:kern w:val="2"/>
      <w:sz w:val="21"/>
      <w:szCs w:val="22"/>
    </w:rPr>
  </w:style>
  <w:style w:type="character" w:styleId="a3">
    <w:name w:val="Placeholder Text"/>
    <w:basedOn w:val="a0"/>
    <w:uiPriority w:val="99"/>
    <w:semiHidden/>
    <w:qFormat/>
    <w:rPr>
      <w:color w:val="808080"/>
    </w:rPr>
  </w:style>
  <w:style w:type="paragraph" w:customStyle="1" w:styleId="887356847B4F40CC9DE6E4E001FA0CB1">
    <w:name w:val="887356847B4F40CC9DE6E4E001FA0CB1"/>
    <w:qFormat/>
    <w:pPr>
      <w:widowControl w:val="0"/>
      <w:jc w:val="both"/>
    </w:pPr>
    <w:rPr>
      <w:kern w:val="2"/>
      <w:sz w:val="21"/>
      <w:szCs w:val="22"/>
    </w:rPr>
  </w:style>
  <w:style w:type="paragraph" w:customStyle="1" w:styleId="2B7F9888CF16498FB7F57B83370265FC">
    <w:name w:val="2B7F9888CF16498FB7F57B83370265FC"/>
    <w:qFormat/>
    <w:pPr>
      <w:widowControl w:val="0"/>
      <w:jc w:val="both"/>
    </w:pPr>
    <w:rPr>
      <w:kern w:val="2"/>
      <w:sz w:val="21"/>
      <w:szCs w:val="22"/>
    </w:rPr>
  </w:style>
  <w:style w:type="paragraph" w:customStyle="1" w:styleId="81649A815DC34AAB9074D8852691E896">
    <w:name w:val="81649A815DC34AAB9074D8852691E896"/>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185680-9A12-487D-8931-526BCF494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产品文档模板-V4.0.dotm</Template>
  <TotalTime>475</TotalTime>
  <Pages>111</Pages>
  <Words>4545</Words>
  <Characters>25912</Characters>
  <Application>Microsoft Office Word</Application>
  <DocSecurity>0</DocSecurity>
  <Lines>215</Lines>
  <Paragraphs>60</Paragraphs>
  <ScaleCrop>false</ScaleCrop>
  <Company>浪潮电子产业股份有限公司</Company>
  <LinksUpToDate>false</LinksUpToDate>
  <CharactersWithSpaces>30397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 虚拟化项目</dc:title>
  <dc:subject>实施方案</dc:subject>
  <dc:creator/>
  <cp:lastModifiedBy>Allen Han(韩利超)</cp:lastModifiedBy>
  <cp:revision>159</cp:revision>
  <cp:lastPrinted>2022-01-19T01:39:00Z</cp:lastPrinted>
  <dcterms:created xsi:type="dcterms:W3CDTF">2021-12-08T00:53:00Z</dcterms:created>
  <dcterms:modified xsi:type="dcterms:W3CDTF">2023-11-20T03:39:00Z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ShashaLi(李沙沙)</vt:lpwstr>
  </property>
  <property fmtid="{D5CDD505-2E9C-101B-9397-08002B2CF9AE}" pid="3" name="部门">
    <vt:lpwstr>系统软件部</vt:lpwstr>
  </property>
  <property fmtid="{D5CDD505-2E9C-101B-9397-08002B2CF9AE}" pid="4" name="KSOProductBuildVer">
    <vt:lpwstr>2052-11.1.0.11805</vt:lpwstr>
  </property>
  <property fmtid="{D5CDD505-2E9C-101B-9397-08002B2CF9AE}" pid="5" name="ICV">
    <vt:lpwstr>F0934E20DF74411693C66C215D5A3A48</vt:lpwstr>
  </property>
</Properties>
</file>